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5F62A82A" w:rsidR="00B46FC4" w:rsidRPr="00441802" w:rsidRDefault="00B46FC4" w:rsidP="00923766">
      <w:pPr>
        <w:jc w:val="center"/>
      </w:pPr>
      <w:r w:rsidRPr="00441802">
        <w:t xml:space="preserve">FONDS </w:t>
      </w:r>
      <w:r w:rsidR="00D230A5" w:rsidRPr="00441802">
        <w:rPr>
          <w:caps/>
        </w:rPr>
        <w:t>LOUIS-GEORGES FORTIN ET IRÈNE DUCHESNE</w:t>
      </w:r>
    </w:p>
    <w:p w14:paraId="30C3A788" w14:textId="426796BB" w:rsidR="00B46FC4" w:rsidRPr="00441802" w:rsidRDefault="00DA6900" w:rsidP="00923766">
      <w:pPr>
        <w:jc w:val="center"/>
      </w:pPr>
      <w:r w:rsidRPr="00441802">
        <w:t>P</w:t>
      </w:r>
      <w:r w:rsidR="00D230A5" w:rsidRPr="00441802">
        <w:t>394</w:t>
      </w:r>
    </w:p>
    <w:p w14:paraId="5CFEE079" w14:textId="77777777" w:rsidR="00B46FC4" w:rsidRPr="00441802" w:rsidRDefault="00B46FC4" w:rsidP="00923766">
      <w:pPr>
        <w:jc w:val="center"/>
      </w:pPr>
    </w:p>
    <w:p w14:paraId="38F67A84" w14:textId="77777777" w:rsidR="00B46FC4" w:rsidRPr="00441802" w:rsidRDefault="00B46FC4" w:rsidP="00923766">
      <w:pPr>
        <w:jc w:val="center"/>
      </w:pPr>
    </w:p>
    <w:p w14:paraId="62C6FDC1" w14:textId="1FD1D81E" w:rsidR="00B46FC4" w:rsidRPr="00441802" w:rsidRDefault="00E740E9" w:rsidP="00923766">
      <w:pPr>
        <w:jc w:val="center"/>
      </w:pPr>
      <w:r w:rsidRPr="00441802">
        <w:t xml:space="preserve"> </w:t>
      </w:r>
    </w:p>
    <w:p w14:paraId="0701D339" w14:textId="77777777" w:rsidR="00B46FC4" w:rsidRPr="00441802" w:rsidRDefault="00B46FC4" w:rsidP="00923766">
      <w:pPr>
        <w:jc w:val="center"/>
      </w:pPr>
    </w:p>
    <w:p w14:paraId="6C10D9B7" w14:textId="77777777" w:rsidR="00B46FC4" w:rsidRPr="00441802" w:rsidRDefault="00B46FC4" w:rsidP="00923766">
      <w:pPr>
        <w:jc w:val="center"/>
      </w:pPr>
    </w:p>
    <w:p w14:paraId="5D7D4188" w14:textId="77777777" w:rsidR="00B46FC4" w:rsidRPr="00441802" w:rsidRDefault="00B46FC4" w:rsidP="00923766">
      <w:pPr>
        <w:jc w:val="center"/>
      </w:pPr>
    </w:p>
    <w:p w14:paraId="2947E895" w14:textId="77777777" w:rsidR="00B46FC4" w:rsidRPr="00441802" w:rsidRDefault="00B46FC4" w:rsidP="00923766">
      <w:pPr>
        <w:jc w:val="center"/>
      </w:pPr>
    </w:p>
    <w:p w14:paraId="46B25E5E" w14:textId="77777777" w:rsidR="00B46FC4" w:rsidRPr="00441802" w:rsidRDefault="00B46FC4" w:rsidP="00923766">
      <w:pPr>
        <w:jc w:val="center"/>
      </w:pPr>
    </w:p>
    <w:p w14:paraId="43DB0581" w14:textId="77777777" w:rsidR="00B46FC4" w:rsidRPr="00441802" w:rsidRDefault="00B46FC4" w:rsidP="00923766">
      <w:pPr>
        <w:jc w:val="center"/>
      </w:pPr>
    </w:p>
    <w:p w14:paraId="446EF909" w14:textId="77777777" w:rsidR="00B46FC4" w:rsidRPr="00441802" w:rsidRDefault="00B46FC4" w:rsidP="00923766">
      <w:pPr>
        <w:jc w:val="center"/>
      </w:pPr>
    </w:p>
    <w:p w14:paraId="70549992" w14:textId="77777777" w:rsidR="00B46FC4" w:rsidRPr="00441802" w:rsidRDefault="00B46FC4" w:rsidP="00923766">
      <w:pPr>
        <w:jc w:val="center"/>
      </w:pPr>
    </w:p>
    <w:p w14:paraId="789464EE" w14:textId="77777777" w:rsidR="00B46FC4" w:rsidRPr="00441802" w:rsidRDefault="00B46FC4" w:rsidP="00923766">
      <w:pPr>
        <w:jc w:val="center"/>
      </w:pPr>
    </w:p>
    <w:p w14:paraId="6FF0F811" w14:textId="77777777" w:rsidR="00B46FC4" w:rsidRPr="00441802" w:rsidRDefault="00B46FC4" w:rsidP="00923766">
      <w:pPr>
        <w:jc w:val="center"/>
      </w:pPr>
    </w:p>
    <w:p w14:paraId="0A699CE4" w14:textId="77777777" w:rsidR="00B46FC4" w:rsidRPr="00441802" w:rsidRDefault="00B46FC4" w:rsidP="00923766">
      <w:pPr>
        <w:jc w:val="center"/>
      </w:pPr>
    </w:p>
    <w:p w14:paraId="10B47BEC" w14:textId="77777777" w:rsidR="00B46FC4" w:rsidRPr="00441802" w:rsidRDefault="00B46FC4" w:rsidP="00923766">
      <w:pPr>
        <w:jc w:val="center"/>
      </w:pPr>
      <w:r w:rsidRPr="00441802">
        <w:t>Société d’histoire et de généalogie Maria-Chapdelaine</w:t>
      </w:r>
    </w:p>
    <w:p w14:paraId="7702BCD6" w14:textId="77777777" w:rsidR="00B46FC4" w:rsidRPr="00441802" w:rsidRDefault="00B46FC4" w:rsidP="00923766">
      <w:pPr>
        <w:jc w:val="center"/>
      </w:pPr>
      <w:r w:rsidRPr="00441802">
        <w:t>Dolbeau-Mistassini</w:t>
      </w:r>
    </w:p>
    <w:p w14:paraId="3F134F1C" w14:textId="77777777" w:rsidR="00B46FC4" w:rsidRPr="00441802" w:rsidRDefault="00B46FC4" w:rsidP="00923766">
      <w:pPr>
        <w:jc w:val="center"/>
      </w:pPr>
    </w:p>
    <w:p w14:paraId="62CEB844" w14:textId="77777777" w:rsidR="00B46FC4" w:rsidRPr="00441802" w:rsidRDefault="00B46FC4" w:rsidP="00923766">
      <w:pPr>
        <w:jc w:val="center"/>
      </w:pPr>
    </w:p>
    <w:p w14:paraId="2F7FF367" w14:textId="77777777" w:rsidR="00B46FC4" w:rsidRPr="00441802" w:rsidRDefault="00B46FC4" w:rsidP="00923766">
      <w:pPr>
        <w:jc w:val="center"/>
      </w:pPr>
    </w:p>
    <w:p w14:paraId="5AA98311" w14:textId="77777777" w:rsidR="00B46FC4" w:rsidRPr="00441802" w:rsidRDefault="00B46FC4" w:rsidP="00923766">
      <w:pPr>
        <w:jc w:val="center"/>
      </w:pPr>
    </w:p>
    <w:p w14:paraId="34161C69" w14:textId="77777777" w:rsidR="00B46FC4" w:rsidRPr="00441802" w:rsidRDefault="00B46FC4" w:rsidP="00923766">
      <w:pPr>
        <w:jc w:val="center"/>
      </w:pPr>
    </w:p>
    <w:p w14:paraId="4F4CBDF0" w14:textId="77777777" w:rsidR="00B46FC4" w:rsidRPr="00441802" w:rsidRDefault="00B46FC4" w:rsidP="00923766">
      <w:pPr>
        <w:jc w:val="center"/>
      </w:pPr>
    </w:p>
    <w:p w14:paraId="4E1F7934" w14:textId="77777777" w:rsidR="00B46FC4" w:rsidRPr="00441802" w:rsidRDefault="00B46FC4" w:rsidP="00923766">
      <w:pPr>
        <w:jc w:val="center"/>
      </w:pPr>
    </w:p>
    <w:p w14:paraId="287991A4" w14:textId="77777777" w:rsidR="00B46FC4" w:rsidRPr="00441802" w:rsidRDefault="00B46FC4" w:rsidP="00923766">
      <w:pPr>
        <w:jc w:val="center"/>
      </w:pPr>
    </w:p>
    <w:p w14:paraId="5AD4FA92" w14:textId="77777777" w:rsidR="00B46FC4" w:rsidRPr="00441802" w:rsidRDefault="00B46FC4" w:rsidP="00923766">
      <w:pPr>
        <w:jc w:val="center"/>
      </w:pPr>
    </w:p>
    <w:p w14:paraId="379DA382" w14:textId="77777777" w:rsidR="00B46FC4" w:rsidRPr="00441802" w:rsidRDefault="00B46FC4" w:rsidP="00923766">
      <w:pPr>
        <w:jc w:val="center"/>
      </w:pPr>
    </w:p>
    <w:p w14:paraId="35967E5B" w14:textId="77777777" w:rsidR="00B46FC4" w:rsidRPr="00441802" w:rsidRDefault="00B46FC4" w:rsidP="00923766">
      <w:pPr>
        <w:jc w:val="center"/>
      </w:pPr>
    </w:p>
    <w:p w14:paraId="697A3183" w14:textId="77777777" w:rsidR="00B46FC4" w:rsidRPr="00441802" w:rsidRDefault="00B46FC4" w:rsidP="00923766">
      <w:pPr>
        <w:jc w:val="center"/>
      </w:pPr>
    </w:p>
    <w:p w14:paraId="0FCA613C" w14:textId="77777777" w:rsidR="00B46FC4" w:rsidRPr="00441802" w:rsidRDefault="00B46FC4" w:rsidP="00923766">
      <w:pPr>
        <w:jc w:val="center"/>
      </w:pPr>
    </w:p>
    <w:p w14:paraId="6200EAD3" w14:textId="77777777" w:rsidR="00B46FC4" w:rsidRPr="00441802" w:rsidRDefault="00B46FC4" w:rsidP="00923766">
      <w:pPr>
        <w:jc w:val="center"/>
      </w:pPr>
      <w:r w:rsidRPr="00441802">
        <w:t xml:space="preserve">Répertoire numérique </w:t>
      </w:r>
      <w:r w:rsidR="00B148D8" w:rsidRPr="00441802">
        <w:t>simple</w:t>
      </w:r>
    </w:p>
    <w:p w14:paraId="583D8B0D" w14:textId="77777777" w:rsidR="00B46FC4" w:rsidRPr="00441802" w:rsidRDefault="00B46FC4" w:rsidP="00923766">
      <w:pPr>
        <w:jc w:val="center"/>
      </w:pPr>
    </w:p>
    <w:p w14:paraId="4C0C48DD" w14:textId="77777777" w:rsidR="00B46FC4" w:rsidRPr="00441802" w:rsidRDefault="00B46FC4" w:rsidP="00923766">
      <w:pPr>
        <w:jc w:val="center"/>
      </w:pPr>
    </w:p>
    <w:p w14:paraId="0E5429A5" w14:textId="77777777" w:rsidR="00B46FC4" w:rsidRPr="00441802" w:rsidRDefault="00B46FC4" w:rsidP="00923766">
      <w:pPr>
        <w:jc w:val="center"/>
      </w:pPr>
    </w:p>
    <w:p w14:paraId="4DCE4CDF" w14:textId="77777777" w:rsidR="00B46FC4" w:rsidRPr="00441802" w:rsidRDefault="00B46FC4" w:rsidP="00923766">
      <w:pPr>
        <w:jc w:val="center"/>
      </w:pPr>
    </w:p>
    <w:p w14:paraId="7E67EE1C" w14:textId="77777777" w:rsidR="00B46FC4" w:rsidRPr="00441802" w:rsidRDefault="00B46FC4" w:rsidP="00923766">
      <w:pPr>
        <w:jc w:val="center"/>
      </w:pPr>
    </w:p>
    <w:p w14:paraId="7426A5F9" w14:textId="77777777" w:rsidR="00B46FC4" w:rsidRPr="00441802" w:rsidRDefault="00B46FC4" w:rsidP="00923766">
      <w:pPr>
        <w:jc w:val="center"/>
      </w:pPr>
    </w:p>
    <w:p w14:paraId="09BA40C4" w14:textId="77777777" w:rsidR="00B46FC4" w:rsidRPr="00441802" w:rsidRDefault="00B46FC4" w:rsidP="00923766">
      <w:pPr>
        <w:jc w:val="center"/>
      </w:pPr>
    </w:p>
    <w:p w14:paraId="495343B1" w14:textId="77777777" w:rsidR="00B46FC4" w:rsidRPr="00441802" w:rsidRDefault="00B46FC4" w:rsidP="00923766">
      <w:pPr>
        <w:jc w:val="center"/>
      </w:pPr>
    </w:p>
    <w:p w14:paraId="1A58C8C0" w14:textId="77777777" w:rsidR="00850264" w:rsidRPr="00441802" w:rsidRDefault="00850264" w:rsidP="00923766">
      <w:pPr>
        <w:jc w:val="center"/>
      </w:pPr>
    </w:p>
    <w:p w14:paraId="5B1A335B" w14:textId="30AD3C27" w:rsidR="00B46FC4" w:rsidRPr="00441802" w:rsidRDefault="00B148D8" w:rsidP="00923766">
      <w:pPr>
        <w:jc w:val="center"/>
      </w:pPr>
      <w:r w:rsidRPr="00441802">
        <w:t xml:space="preserve">Rédigé par </w:t>
      </w:r>
      <w:r w:rsidR="00D230A5" w:rsidRPr="00441802">
        <w:t>Frédérique Fradet, archiviste</w:t>
      </w:r>
    </w:p>
    <w:p w14:paraId="17312073" w14:textId="5002C87C" w:rsidR="00B148D8" w:rsidRPr="00441802" w:rsidRDefault="00040882" w:rsidP="00923766">
      <w:pPr>
        <w:jc w:val="center"/>
      </w:pPr>
      <w:r w:rsidRPr="00441802">
        <w:t>Du 9 au 18</w:t>
      </w:r>
      <w:r w:rsidR="00D230A5" w:rsidRPr="00441802">
        <w:t xml:space="preserve"> août 2021</w:t>
      </w:r>
    </w:p>
    <w:p w14:paraId="52B68EF4" w14:textId="77777777" w:rsidR="00B46FC4" w:rsidRPr="00441802" w:rsidRDefault="00DA6900" w:rsidP="00923766">
      <w:pPr>
        <w:jc w:val="center"/>
      </w:pPr>
      <w:r w:rsidRPr="00441802">
        <w:t>Non traité</w:t>
      </w:r>
    </w:p>
    <w:p w14:paraId="409702CD" w14:textId="77777777" w:rsidR="00DA6900" w:rsidRPr="00441802" w:rsidRDefault="00DA6900" w:rsidP="00923766">
      <w:pPr>
        <w:jc w:val="center"/>
      </w:pPr>
    </w:p>
    <w:p w14:paraId="7C535C58" w14:textId="77777777" w:rsidR="00DA6900" w:rsidRPr="00441802" w:rsidRDefault="00DA6900" w:rsidP="00923766">
      <w:pPr>
        <w:jc w:val="center"/>
      </w:pPr>
    </w:p>
    <w:p w14:paraId="250A8F10" w14:textId="77777777" w:rsidR="0076644B" w:rsidRPr="00441802" w:rsidRDefault="0076644B" w:rsidP="00923766">
      <w:pPr>
        <w:pStyle w:val="TM1"/>
      </w:pPr>
      <w:r w:rsidRPr="00441802">
        <w:t>Table des matières</w:t>
      </w:r>
    </w:p>
    <w:p w14:paraId="4427F0AF" w14:textId="1312373A" w:rsidR="00E75922"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441802">
        <w:fldChar w:fldCharType="begin"/>
      </w:r>
      <w:r w:rsidRPr="00441802">
        <w:instrText xml:space="preserve"> TOC \o "1-5" \h \z \u </w:instrText>
      </w:r>
      <w:r w:rsidRPr="00441802">
        <w:fldChar w:fldCharType="separate"/>
      </w:r>
      <w:hyperlink w:anchor="_Toc212023295" w:history="1">
        <w:r w:rsidR="00E75922" w:rsidRPr="003317C7">
          <w:rPr>
            <w:rStyle w:val="Hyperlien"/>
            <w:noProof/>
          </w:rPr>
          <w:t>PRÉSENTATION DU FONDS</w:t>
        </w:r>
        <w:r w:rsidR="00E75922">
          <w:rPr>
            <w:noProof/>
            <w:webHidden/>
          </w:rPr>
          <w:tab/>
        </w:r>
        <w:r w:rsidR="00E75922">
          <w:rPr>
            <w:noProof/>
            <w:webHidden/>
          </w:rPr>
          <w:fldChar w:fldCharType="begin"/>
        </w:r>
        <w:r w:rsidR="00E75922">
          <w:rPr>
            <w:noProof/>
            <w:webHidden/>
          </w:rPr>
          <w:instrText xml:space="preserve"> PAGEREF _Toc212023295 \h </w:instrText>
        </w:r>
        <w:r w:rsidR="00E75922">
          <w:rPr>
            <w:noProof/>
            <w:webHidden/>
          </w:rPr>
        </w:r>
        <w:r w:rsidR="00E75922">
          <w:rPr>
            <w:noProof/>
            <w:webHidden/>
          </w:rPr>
          <w:fldChar w:fldCharType="separate"/>
        </w:r>
        <w:r w:rsidR="00E75922">
          <w:rPr>
            <w:noProof/>
            <w:webHidden/>
          </w:rPr>
          <w:t>3</w:t>
        </w:r>
        <w:r w:rsidR="00E75922">
          <w:rPr>
            <w:noProof/>
            <w:webHidden/>
          </w:rPr>
          <w:fldChar w:fldCharType="end"/>
        </w:r>
      </w:hyperlink>
    </w:p>
    <w:p w14:paraId="4B494E94" w14:textId="7DF9276E" w:rsidR="00E75922" w:rsidRDefault="00E75922">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2023296" w:history="1">
        <w:r w:rsidRPr="003317C7">
          <w:rPr>
            <w:rStyle w:val="Hyperlien"/>
            <w:noProof/>
          </w:rPr>
          <w:t>P394/A Famille</w:t>
        </w:r>
        <w:r>
          <w:rPr>
            <w:noProof/>
            <w:webHidden/>
          </w:rPr>
          <w:tab/>
        </w:r>
        <w:r>
          <w:rPr>
            <w:noProof/>
            <w:webHidden/>
          </w:rPr>
          <w:fldChar w:fldCharType="begin"/>
        </w:r>
        <w:r>
          <w:rPr>
            <w:noProof/>
            <w:webHidden/>
          </w:rPr>
          <w:instrText xml:space="preserve"> PAGEREF _Toc212023296 \h </w:instrText>
        </w:r>
        <w:r>
          <w:rPr>
            <w:noProof/>
            <w:webHidden/>
          </w:rPr>
        </w:r>
        <w:r>
          <w:rPr>
            <w:noProof/>
            <w:webHidden/>
          </w:rPr>
          <w:fldChar w:fldCharType="separate"/>
        </w:r>
        <w:r>
          <w:rPr>
            <w:noProof/>
            <w:webHidden/>
          </w:rPr>
          <w:t>5</w:t>
        </w:r>
        <w:r>
          <w:rPr>
            <w:noProof/>
            <w:webHidden/>
          </w:rPr>
          <w:fldChar w:fldCharType="end"/>
        </w:r>
      </w:hyperlink>
    </w:p>
    <w:p w14:paraId="565857E9" w14:textId="486AEA47" w:rsidR="00E75922" w:rsidRDefault="00E75922">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2023297" w:history="1">
        <w:r w:rsidRPr="003317C7">
          <w:rPr>
            <w:rStyle w:val="Hyperlien"/>
            <w:noProof/>
          </w:rPr>
          <w:t>P394/A1 Portraits de famille</w:t>
        </w:r>
        <w:r>
          <w:rPr>
            <w:noProof/>
            <w:webHidden/>
          </w:rPr>
          <w:tab/>
        </w:r>
        <w:r>
          <w:rPr>
            <w:noProof/>
            <w:webHidden/>
          </w:rPr>
          <w:fldChar w:fldCharType="begin"/>
        </w:r>
        <w:r>
          <w:rPr>
            <w:noProof/>
            <w:webHidden/>
          </w:rPr>
          <w:instrText xml:space="preserve"> PAGEREF _Toc212023297 \h </w:instrText>
        </w:r>
        <w:r>
          <w:rPr>
            <w:noProof/>
            <w:webHidden/>
          </w:rPr>
        </w:r>
        <w:r>
          <w:rPr>
            <w:noProof/>
            <w:webHidden/>
          </w:rPr>
          <w:fldChar w:fldCharType="separate"/>
        </w:r>
        <w:r>
          <w:rPr>
            <w:noProof/>
            <w:webHidden/>
          </w:rPr>
          <w:t>5</w:t>
        </w:r>
        <w:r>
          <w:rPr>
            <w:noProof/>
            <w:webHidden/>
          </w:rPr>
          <w:fldChar w:fldCharType="end"/>
        </w:r>
      </w:hyperlink>
    </w:p>
    <w:p w14:paraId="16315ED0" w14:textId="50F4CFC1"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298" w:history="1">
        <w:r w:rsidRPr="003317C7">
          <w:rPr>
            <w:rStyle w:val="Hyperlien"/>
            <w:noProof/>
          </w:rPr>
          <w:t>P394/A1/1 : Famille Louis-Georges Fortin</w:t>
        </w:r>
        <w:r>
          <w:rPr>
            <w:noProof/>
            <w:webHidden/>
          </w:rPr>
          <w:tab/>
        </w:r>
        <w:r>
          <w:rPr>
            <w:noProof/>
            <w:webHidden/>
          </w:rPr>
          <w:fldChar w:fldCharType="begin"/>
        </w:r>
        <w:r>
          <w:rPr>
            <w:noProof/>
            <w:webHidden/>
          </w:rPr>
          <w:instrText xml:space="preserve"> PAGEREF _Toc212023298 \h </w:instrText>
        </w:r>
        <w:r>
          <w:rPr>
            <w:noProof/>
            <w:webHidden/>
          </w:rPr>
        </w:r>
        <w:r>
          <w:rPr>
            <w:noProof/>
            <w:webHidden/>
          </w:rPr>
          <w:fldChar w:fldCharType="separate"/>
        </w:r>
        <w:r>
          <w:rPr>
            <w:noProof/>
            <w:webHidden/>
          </w:rPr>
          <w:t>5</w:t>
        </w:r>
        <w:r>
          <w:rPr>
            <w:noProof/>
            <w:webHidden/>
          </w:rPr>
          <w:fldChar w:fldCharType="end"/>
        </w:r>
      </w:hyperlink>
    </w:p>
    <w:p w14:paraId="7F0F0AE1" w14:textId="6BDECC37"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299" w:history="1">
        <w:r w:rsidRPr="003317C7">
          <w:rPr>
            <w:rStyle w:val="Hyperlien"/>
            <w:noProof/>
          </w:rPr>
          <w:t>P394/A1/2 : Famille Duchesne</w:t>
        </w:r>
        <w:r>
          <w:rPr>
            <w:noProof/>
            <w:webHidden/>
          </w:rPr>
          <w:tab/>
        </w:r>
        <w:r>
          <w:rPr>
            <w:noProof/>
            <w:webHidden/>
          </w:rPr>
          <w:fldChar w:fldCharType="begin"/>
        </w:r>
        <w:r>
          <w:rPr>
            <w:noProof/>
            <w:webHidden/>
          </w:rPr>
          <w:instrText xml:space="preserve"> PAGEREF _Toc212023299 \h </w:instrText>
        </w:r>
        <w:r>
          <w:rPr>
            <w:noProof/>
            <w:webHidden/>
          </w:rPr>
        </w:r>
        <w:r>
          <w:rPr>
            <w:noProof/>
            <w:webHidden/>
          </w:rPr>
          <w:fldChar w:fldCharType="separate"/>
        </w:r>
        <w:r>
          <w:rPr>
            <w:noProof/>
            <w:webHidden/>
          </w:rPr>
          <w:t>6</w:t>
        </w:r>
        <w:r>
          <w:rPr>
            <w:noProof/>
            <w:webHidden/>
          </w:rPr>
          <w:fldChar w:fldCharType="end"/>
        </w:r>
      </w:hyperlink>
    </w:p>
    <w:p w14:paraId="7F215837" w14:textId="7764DE9D"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0" w:history="1">
        <w:r w:rsidRPr="003317C7">
          <w:rPr>
            <w:rStyle w:val="Hyperlien"/>
            <w:noProof/>
          </w:rPr>
          <w:t>P394/A1/3 : Famille Gravel</w:t>
        </w:r>
        <w:r>
          <w:rPr>
            <w:noProof/>
            <w:webHidden/>
          </w:rPr>
          <w:tab/>
        </w:r>
        <w:r>
          <w:rPr>
            <w:noProof/>
            <w:webHidden/>
          </w:rPr>
          <w:fldChar w:fldCharType="begin"/>
        </w:r>
        <w:r>
          <w:rPr>
            <w:noProof/>
            <w:webHidden/>
          </w:rPr>
          <w:instrText xml:space="preserve"> PAGEREF _Toc212023300 \h </w:instrText>
        </w:r>
        <w:r>
          <w:rPr>
            <w:noProof/>
            <w:webHidden/>
          </w:rPr>
        </w:r>
        <w:r>
          <w:rPr>
            <w:noProof/>
            <w:webHidden/>
          </w:rPr>
          <w:fldChar w:fldCharType="separate"/>
        </w:r>
        <w:r>
          <w:rPr>
            <w:noProof/>
            <w:webHidden/>
          </w:rPr>
          <w:t>6</w:t>
        </w:r>
        <w:r>
          <w:rPr>
            <w:noProof/>
            <w:webHidden/>
          </w:rPr>
          <w:fldChar w:fldCharType="end"/>
        </w:r>
      </w:hyperlink>
    </w:p>
    <w:p w14:paraId="3D422733" w14:textId="3B6EEFA1"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1" w:history="1">
        <w:r w:rsidRPr="003317C7">
          <w:rPr>
            <w:rStyle w:val="Hyperlien"/>
            <w:noProof/>
          </w:rPr>
          <w:t>P394/A1/3.1 : Famille de Laurette Gravel</w:t>
        </w:r>
        <w:r>
          <w:rPr>
            <w:noProof/>
            <w:webHidden/>
          </w:rPr>
          <w:tab/>
        </w:r>
        <w:r>
          <w:rPr>
            <w:noProof/>
            <w:webHidden/>
          </w:rPr>
          <w:fldChar w:fldCharType="begin"/>
        </w:r>
        <w:r>
          <w:rPr>
            <w:noProof/>
            <w:webHidden/>
          </w:rPr>
          <w:instrText xml:space="preserve"> PAGEREF _Toc212023301 \h </w:instrText>
        </w:r>
        <w:r>
          <w:rPr>
            <w:noProof/>
            <w:webHidden/>
          </w:rPr>
        </w:r>
        <w:r>
          <w:rPr>
            <w:noProof/>
            <w:webHidden/>
          </w:rPr>
          <w:fldChar w:fldCharType="separate"/>
        </w:r>
        <w:r>
          <w:rPr>
            <w:noProof/>
            <w:webHidden/>
          </w:rPr>
          <w:t>7</w:t>
        </w:r>
        <w:r>
          <w:rPr>
            <w:noProof/>
            <w:webHidden/>
          </w:rPr>
          <w:fldChar w:fldCharType="end"/>
        </w:r>
      </w:hyperlink>
    </w:p>
    <w:p w14:paraId="2DE694B0" w14:textId="558FE86E"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2" w:history="1">
        <w:r w:rsidRPr="003317C7">
          <w:rPr>
            <w:rStyle w:val="Hyperlien"/>
            <w:noProof/>
          </w:rPr>
          <w:t>P394/A1/3.2 : Famille Gravel au Nebraska, États-Unis</w:t>
        </w:r>
        <w:r>
          <w:rPr>
            <w:noProof/>
            <w:webHidden/>
          </w:rPr>
          <w:tab/>
        </w:r>
        <w:r>
          <w:rPr>
            <w:noProof/>
            <w:webHidden/>
          </w:rPr>
          <w:fldChar w:fldCharType="begin"/>
        </w:r>
        <w:r>
          <w:rPr>
            <w:noProof/>
            <w:webHidden/>
          </w:rPr>
          <w:instrText xml:space="preserve"> PAGEREF _Toc212023302 \h </w:instrText>
        </w:r>
        <w:r>
          <w:rPr>
            <w:noProof/>
            <w:webHidden/>
          </w:rPr>
        </w:r>
        <w:r>
          <w:rPr>
            <w:noProof/>
            <w:webHidden/>
          </w:rPr>
          <w:fldChar w:fldCharType="separate"/>
        </w:r>
        <w:r>
          <w:rPr>
            <w:noProof/>
            <w:webHidden/>
          </w:rPr>
          <w:t>7</w:t>
        </w:r>
        <w:r>
          <w:rPr>
            <w:noProof/>
            <w:webHidden/>
          </w:rPr>
          <w:fldChar w:fldCharType="end"/>
        </w:r>
      </w:hyperlink>
    </w:p>
    <w:p w14:paraId="01E2F085" w14:textId="53BC52E3"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3" w:history="1">
        <w:r w:rsidRPr="003317C7">
          <w:rPr>
            <w:rStyle w:val="Hyperlien"/>
            <w:noProof/>
          </w:rPr>
          <w:t>P394/A1/3.3 : Souvenirs de famille par Orléatha Gravel Kellogg</w:t>
        </w:r>
        <w:r>
          <w:rPr>
            <w:noProof/>
            <w:webHidden/>
          </w:rPr>
          <w:tab/>
        </w:r>
        <w:r>
          <w:rPr>
            <w:noProof/>
            <w:webHidden/>
          </w:rPr>
          <w:fldChar w:fldCharType="begin"/>
        </w:r>
        <w:r>
          <w:rPr>
            <w:noProof/>
            <w:webHidden/>
          </w:rPr>
          <w:instrText xml:space="preserve"> PAGEREF _Toc212023303 \h </w:instrText>
        </w:r>
        <w:r>
          <w:rPr>
            <w:noProof/>
            <w:webHidden/>
          </w:rPr>
        </w:r>
        <w:r>
          <w:rPr>
            <w:noProof/>
            <w:webHidden/>
          </w:rPr>
          <w:fldChar w:fldCharType="separate"/>
        </w:r>
        <w:r>
          <w:rPr>
            <w:noProof/>
            <w:webHidden/>
          </w:rPr>
          <w:t>8</w:t>
        </w:r>
        <w:r>
          <w:rPr>
            <w:noProof/>
            <w:webHidden/>
          </w:rPr>
          <w:fldChar w:fldCharType="end"/>
        </w:r>
      </w:hyperlink>
    </w:p>
    <w:p w14:paraId="7A31C3DA" w14:textId="642C1902"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4" w:history="1">
        <w:r w:rsidRPr="003317C7">
          <w:rPr>
            <w:rStyle w:val="Hyperlien"/>
            <w:noProof/>
          </w:rPr>
          <w:t>P394/A1/4 : Enfants (divers)</w:t>
        </w:r>
        <w:r>
          <w:rPr>
            <w:noProof/>
            <w:webHidden/>
          </w:rPr>
          <w:tab/>
        </w:r>
        <w:r>
          <w:rPr>
            <w:noProof/>
            <w:webHidden/>
          </w:rPr>
          <w:fldChar w:fldCharType="begin"/>
        </w:r>
        <w:r>
          <w:rPr>
            <w:noProof/>
            <w:webHidden/>
          </w:rPr>
          <w:instrText xml:space="preserve"> PAGEREF _Toc212023304 \h </w:instrText>
        </w:r>
        <w:r>
          <w:rPr>
            <w:noProof/>
            <w:webHidden/>
          </w:rPr>
        </w:r>
        <w:r>
          <w:rPr>
            <w:noProof/>
            <w:webHidden/>
          </w:rPr>
          <w:fldChar w:fldCharType="separate"/>
        </w:r>
        <w:r>
          <w:rPr>
            <w:noProof/>
            <w:webHidden/>
          </w:rPr>
          <w:t>8</w:t>
        </w:r>
        <w:r>
          <w:rPr>
            <w:noProof/>
            <w:webHidden/>
          </w:rPr>
          <w:fldChar w:fldCharType="end"/>
        </w:r>
      </w:hyperlink>
    </w:p>
    <w:p w14:paraId="62338279" w14:textId="413CDD58" w:rsidR="00E75922" w:rsidRDefault="00E75922">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2023305" w:history="1">
        <w:r w:rsidRPr="003317C7">
          <w:rPr>
            <w:rStyle w:val="Hyperlien"/>
            <w:noProof/>
          </w:rPr>
          <w:t>P394/A2 Événements</w:t>
        </w:r>
        <w:r>
          <w:rPr>
            <w:noProof/>
            <w:webHidden/>
          </w:rPr>
          <w:tab/>
        </w:r>
        <w:r>
          <w:rPr>
            <w:noProof/>
            <w:webHidden/>
          </w:rPr>
          <w:fldChar w:fldCharType="begin"/>
        </w:r>
        <w:r>
          <w:rPr>
            <w:noProof/>
            <w:webHidden/>
          </w:rPr>
          <w:instrText xml:space="preserve"> PAGEREF _Toc212023305 \h </w:instrText>
        </w:r>
        <w:r>
          <w:rPr>
            <w:noProof/>
            <w:webHidden/>
          </w:rPr>
        </w:r>
        <w:r>
          <w:rPr>
            <w:noProof/>
            <w:webHidden/>
          </w:rPr>
          <w:fldChar w:fldCharType="separate"/>
        </w:r>
        <w:r>
          <w:rPr>
            <w:noProof/>
            <w:webHidden/>
          </w:rPr>
          <w:t>9</w:t>
        </w:r>
        <w:r>
          <w:rPr>
            <w:noProof/>
            <w:webHidden/>
          </w:rPr>
          <w:fldChar w:fldCharType="end"/>
        </w:r>
      </w:hyperlink>
    </w:p>
    <w:p w14:paraId="6D214BAC" w14:textId="5C4B5C79"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6" w:history="1">
        <w:r w:rsidRPr="003317C7">
          <w:rPr>
            <w:rStyle w:val="Hyperlien"/>
            <w:noProof/>
          </w:rPr>
          <w:t>P394/A2/1 : Mariages</w:t>
        </w:r>
        <w:r>
          <w:rPr>
            <w:noProof/>
            <w:webHidden/>
          </w:rPr>
          <w:tab/>
        </w:r>
        <w:r>
          <w:rPr>
            <w:noProof/>
            <w:webHidden/>
          </w:rPr>
          <w:fldChar w:fldCharType="begin"/>
        </w:r>
        <w:r>
          <w:rPr>
            <w:noProof/>
            <w:webHidden/>
          </w:rPr>
          <w:instrText xml:space="preserve"> PAGEREF _Toc212023306 \h </w:instrText>
        </w:r>
        <w:r>
          <w:rPr>
            <w:noProof/>
            <w:webHidden/>
          </w:rPr>
        </w:r>
        <w:r>
          <w:rPr>
            <w:noProof/>
            <w:webHidden/>
          </w:rPr>
          <w:fldChar w:fldCharType="separate"/>
        </w:r>
        <w:r>
          <w:rPr>
            <w:noProof/>
            <w:webHidden/>
          </w:rPr>
          <w:t>9</w:t>
        </w:r>
        <w:r>
          <w:rPr>
            <w:noProof/>
            <w:webHidden/>
          </w:rPr>
          <w:fldChar w:fldCharType="end"/>
        </w:r>
      </w:hyperlink>
    </w:p>
    <w:p w14:paraId="3160FF05" w14:textId="4EB43889"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7" w:history="1">
        <w:r w:rsidRPr="003317C7">
          <w:rPr>
            <w:rStyle w:val="Hyperlien"/>
            <w:noProof/>
          </w:rPr>
          <w:t>P394/A2/2 : Anniversaires de naissances</w:t>
        </w:r>
        <w:r>
          <w:rPr>
            <w:noProof/>
            <w:webHidden/>
          </w:rPr>
          <w:tab/>
        </w:r>
        <w:r>
          <w:rPr>
            <w:noProof/>
            <w:webHidden/>
          </w:rPr>
          <w:fldChar w:fldCharType="begin"/>
        </w:r>
        <w:r>
          <w:rPr>
            <w:noProof/>
            <w:webHidden/>
          </w:rPr>
          <w:instrText xml:space="preserve"> PAGEREF _Toc212023307 \h </w:instrText>
        </w:r>
        <w:r>
          <w:rPr>
            <w:noProof/>
            <w:webHidden/>
          </w:rPr>
        </w:r>
        <w:r>
          <w:rPr>
            <w:noProof/>
            <w:webHidden/>
          </w:rPr>
          <w:fldChar w:fldCharType="separate"/>
        </w:r>
        <w:r>
          <w:rPr>
            <w:noProof/>
            <w:webHidden/>
          </w:rPr>
          <w:t>9</w:t>
        </w:r>
        <w:r>
          <w:rPr>
            <w:noProof/>
            <w:webHidden/>
          </w:rPr>
          <w:fldChar w:fldCharType="end"/>
        </w:r>
      </w:hyperlink>
    </w:p>
    <w:p w14:paraId="71242E44" w14:textId="0E738577"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8" w:history="1">
        <w:r w:rsidRPr="003317C7">
          <w:rPr>
            <w:rStyle w:val="Hyperlien"/>
            <w:noProof/>
          </w:rPr>
          <w:t>P394/A2/3 : Anniversaires de mariages</w:t>
        </w:r>
        <w:r>
          <w:rPr>
            <w:noProof/>
            <w:webHidden/>
          </w:rPr>
          <w:tab/>
        </w:r>
        <w:r>
          <w:rPr>
            <w:noProof/>
            <w:webHidden/>
          </w:rPr>
          <w:fldChar w:fldCharType="begin"/>
        </w:r>
        <w:r>
          <w:rPr>
            <w:noProof/>
            <w:webHidden/>
          </w:rPr>
          <w:instrText xml:space="preserve"> PAGEREF _Toc212023308 \h </w:instrText>
        </w:r>
        <w:r>
          <w:rPr>
            <w:noProof/>
            <w:webHidden/>
          </w:rPr>
        </w:r>
        <w:r>
          <w:rPr>
            <w:noProof/>
            <w:webHidden/>
          </w:rPr>
          <w:fldChar w:fldCharType="separate"/>
        </w:r>
        <w:r>
          <w:rPr>
            <w:noProof/>
            <w:webHidden/>
          </w:rPr>
          <w:t>10</w:t>
        </w:r>
        <w:r>
          <w:rPr>
            <w:noProof/>
            <w:webHidden/>
          </w:rPr>
          <w:fldChar w:fldCharType="end"/>
        </w:r>
      </w:hyperlink>
    </w:p>
    <w:p w14:paraId="140FE389" w14:textId="596DD0C5"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09" w:history="1">
        <w:r w:rsidRPr="003317C7">
          <w:rPr>
            <w:rStyle w:val="Hyperlien"/>
            <w:noProof/>
          </w:rPr>
          <w:t>P394/A2/4 : Célébrations religieuses</w:t>
        </w:r>
        <w:r>
          <w:rPr>
            <w:noProof/>
            <w:webHidden/>
          </w:rPr>
          <w:tab/>
        </w:r>
        <w:r>
          <w:rPr>
            <w:noProof/>
            <w:webHidden/>
          </w:rPr>
          <w:fldChar w:fldCharType="begin"/>
        </w:r>
        <w:r>
          <w:rPr>
            <w:noProof/>
            <w:webHidden/>
          </w:rPr>
          <w:instrText xml:space="preserve"> PAGEREF _Toc212023309 \h </w:instrText>
        </w:r>
        <w:r>
          <w:rPr>
            <w:noProof/>
            <w:webHidden/>
          </w:rPr>
        </w:r>
        <w:r>
          <w:rPr>
            <w:noProof/>
            <w:webHidden/>
          </w:rPr>
          <w:fldChar w:fldCharType="separate"/>
        </w:r>
        <w:r>
          <w:rPr>
            <w:noProof/>
            <w:webHidden/>
          </w:rPr>
          <w:t>10</w:t>
        </w:r>
        <w:r>
          <w:rPr>
            <w:noProof/>
            <w:webHidden/>
          </w:rPr>
          <w:fldChar w:fldCharType="end"/>
        </w:r>
      </w:hyperlink>
    </w:p>
    <w:p w14:paraId="4098C9EC" w14:textId="40BBDF61"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0" w:history="1">
        <w:r w:rsidRPr="003317C7">
          <w:rPr>
            <w:rStyle w:val="Hyperlien"/>
            <w:noProof/>
          </w:rPr>
          <w:t>P394/A2/5 : Fêtes de famille</w:t>
        </w:r>
        <w:r>
          <w:rPr>
            <w:noProof/>
            <w:webHidden/>
          </w:rPr>
          <w:tab/>
        </w:r>
        <w:r>
          <w:rPr>
            <w:noProof/>
            <w:webHidden/>
          </w:rPr>
          <w:fldChar w:fldCharType="begin"/>
        </w:r>
        <w:r>
          <w:rPr>
            <w:noProof/>
            <w:webHidden/>
          </w:rPr>
          <w:instrText xml:space="preserve"> PAGEREF _Toc212023310 \h </w:instrText>
        </w:r>
        <w:r>
          <w:rPr>
            <w:noProof/>
            <w:webHidden/>
          </w:rPr>
        </w:r>
        <w:r>
          <w:rPr>
            <w:noProof/>
            <w:webHidden/>
          </w:rPr>
          <w:fldChar w:fldCharType="separate"/>
        </w:r>
        <w:r>
          <w:rPr>
            <w:noProof/>
            <w:webHidden/>
          </w:rPr>
          <w:t>10</w:t>
        </w:r>
        <w:r>
          <w:rPr>
            <w:noProof/>
            <w:webHidden/>
          </w:rPr>
          <w:fldChar w:fldCharType="end"/>
        </w:r>
      </w:hyperlink>
    </w:p>
    <w:p w14:paraId="408743B1" w14:textId="6B83CE53"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1" w:history="1">
        <w:r w:rsidRPr="003317C7">
          <w:rPr>
            <w:rStyle w:val="Hyperlien"/>
            <w:noProof/>
          </w:rPr>
          <w:t>P394/A2/6 : Sorties et visites de la famille Fortin</w:t>
        </w:r>
        <w:r>
          <w:rPr>
            <w:noProof/>
            <w:webHidden/>
          </w:rPr>
          <w:tab/>
        </w:r>
        <w:r>
          <w:rPr>
            <w:noProof/>
            <w:webHidden/>
          </w:rPr>
          <w:fldChar w:fldCharType="begin"/>
        </w:r>
        <w:r>
          <w:rPr>
            <w:noProof/>
            <w:webHidden/>
          </w:rPr>
          <w:instrText xml:space="preserve"> PAGEREF _Toc212023311 \h </w:instrText>
        </w:r>
        <w:r>
          <w:rPr>
            <w:noProof/>
            <w:webHidden/>
          </w:rPr>
        </w:r>
        <w:r>
          <w:rPr>
            <w:noProof/>
            <w:webHidden/>
          </w:rPr>
          <w:fldChar w:fldCharType="separate"/>
        </w:r>
        <w:r>
          <w:rPr>
            <w:noProof/>
            <w:webHidden/>
          </w:rPr>
          <w:t>11</w:t>
        </w:r>
        <w:r>
          <w:rPr>
            <w:noProof/>
            <w:webHidden/>
          </w:rPr>
          <w:fldChar w:fldCharType="end"/>
        </w:r>
      </w:hyperlink>
    </w:p>
    <w:p w14:paraId="203CB8CA" w14:textId="243AA8F1"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2" w:history="1">
        <w:r w:rsidRPr="003317C7">
          <w:rPr>
            <w:rStyle w:val="Hyperlien"/>
            <w:noProof/>
          </w:rPr>
          <w:t>P394/A2/7 : Centenaire de Normandin</w:t>
        </w:r>
        <w:r>
          <w:rPr>
            <w:noProof/>
            <w:webHidden/>
          </w:rPr>
          <w:tab/>
        </w:r>
        <w:r>
          <w:rPr>
            <w:noProof/>
            <w:webHidden/>
          </w:rPr>
          <w:fldChar w:fldCharType="begin"/>
        </w:r>
        <w:r>
          <w:rPr>
            <w:noProof/>
            <w:webHidden/>
          </w:rPr>
          <w:instrText xml:space="preserve"> PAGEREF _Toc212023312 \h </w:instrText>
        </w:r>
        <w:r>
          <w:rPr>
            <w:noProof/>
            <w:webHidden/>
          </w:rPr>
        </w:r>
        <w:r>
          <w:rPr>
            <w:noProof/>
            <w:webHidden/>
          </w:rPr>
          <w:fldChar w:fldCharType="separate"/>
        </w:r>
        <w:r>
          <w:rPr>
            <w:noProof/>
            <w:webHidden/>
          </w:rPr>
          <w:t>11</w:t>
        </w:r>
        <w:r>
          <w:rPr>
            <w:noProof/>
            <w:webHidden/>
          </w:rPr>
          <w:fldChar w:fldCharType="end"/>
        </w:r>
      </w:hyperlink>
    </w:p>
    <w:p w14:paraId="5489EEE7" w14:textId="55C871FA"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3" w:history="1">
        <w:r w:rsidRPr="003317C7">
          <w:rPr>
            <w:rStyle w:val="Hyperlien"/>
            <w:noProof/>
          </w:rPr>
          <w:t>P394/A2/8 : Festival du Miel</w:t>
        </w:r>
        <w:r>
          <w:rPr>
            <w:noProof/>
            <w:webHidden/>
          </w:rPr>
          <w:tab/>
        </w:r>
        <w:r>
          <w:rPr>
            <w:noProof/>
            <w:webHidden/>
          </w:rPr>
          <w:fldChar w:fldCharType="begin"/>
        </w:r>
        <w:r>
          <w:rPr>
            <w:noProof/>
            <w:webHidden/>
          </w:rPr>
          <w:instrText xml:space="preserve"> PAGEREF _Toc212023313 \h </w:instrText>
        </w:r>
        <w:r>
          <w:rPr>
            <w:noProof/>
            <w:webHidden/>
          </w:rPr>
        </w:r>
        <w:r>
          <w:rPr>
            <w:noProof/>
            <w:webHidden/>
          </w:rPr>
          <w:fldChar w:fldCharType="separate"/>
        </w:r>
        <w:r>
          <w:rPr>
            <w:noProof/>
            <w:webHidden/>
          </w:rPr>
          <w:t>11</w:t>
        </w:r>
        <w:r>
          <w:rPr>
            <w:noProof/>
            <w:webHidden/>
          </w:rPr>
          <w:fldChar w:fldCharType="end"/>
        </w:r>
      </w:hyperlink>
    </w:p>
    <w:p w14:paraId="4A9F05BC" w14:textId="1B4E54B9"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4" w:history="1">
        <w:r w:rsidRPr="003317C7">
          <w:rPr>
            <w:rStyle w:val="Hyperlien"/>
            <w:noProof/>
          </w:rPr>
          <w:t>P394/A2/9 : Incendie église de Normandin</w:t>
        </w:r>
        <w:r>
          <w:rPr>
            <w:noProof/>
            <w:webHidden/>
          </w:rPr>
          <w:tab/>
        </w:r>
        <w:r>
          <w:rPr>
            <w:noProof/>
            <w:webHidden/>
          </w:rPr>
          <w:fldChar w:fldCharType="begin"/>
        </w:r>
        <w:r>
          <w:rPr>
            <w:noProof/>
            <w:webHidden/>
          </w:rPr>
          <w:instrText xml:space="preserve"> PAGEREF _Toc212023314 \h </w:instrText>
        </w:r>
        <w:r>
          <w:rPr>
            <w:noProof/>
            <w:webHidden/>
          </w:rPr>
        </w:r>
        <w:r>
          <w:rPr>
            <w:noProof/>
            <w:webHidden/>
          </w:rPr>
          <w:fldChar w:fldCharType="separate"/>
        </w:r>
        <w:r>
          <w:rPr>
            <w:noProof/>
            <w:webHidden/>
          </w:rPr>
          <w:t>12</w:t>
        </w:r>
        <w:r>
          <w:rPr>
            <w:noProof/>
            <w:webHidden/>
          </w:rPr>
          <w:fldChar w:fldCharType="end"/>
        </w:r>
      </w:hyperlink>
    </w:p>
    <w:p w14:paraId="51ABD3C3" w14:textId="69007FA4" w:rsidR="00E75922" w:rsidRDefault="00E75922">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2023315" w:history="1">
        <w:r w:rsidRPr="003317C7">
          <w:rPr>
            <w:rStyle w:val="Hyperlien"/>
            <w:noProof/>
          </w:rPr>
          <w:t>P394/A3 Activités</w:t>
        </w:r>
        <w:r>
          <w:rPr>
            <w:noProof/>
            <w:webHidden/>
          </w:rPr>
          <w:tab/>
        </w:r>
        <w:r>
          <w:rPr>
            <w:noProof/>
            <w:webHidden/>
          </w:rPr>
          <w:fldChar w:fldCharType="begin"/>
        </w:r>
        <w:r>
          <w:rPr>
            <w:noProof/>
            <w:webHidden/>
          </w:rPr>
          <w:instrText xml:space="preserve"> PAGEREF _Toc212023315 \h </w:instrText>
        </w:r>
        <w:r>
          <w:rPr>
            <w:noProof/>
            <w:webHidden/>
          </w:rPr>
        </w:r>
        <w:r>
          <w:rPr>
            <w:noProof/>
            <w:webHidden/>
          </w:rPr>
          <w:fldChar w:fldCharType="separate"/>
        </w:r>
        <w:r>
          <w:rPr>
            <w:noProof/>
            <w:webHidden/>
          </w:rPr>
          <w:t>12</w:t>
        </w:r>
        <w:r>
          <w:rPr>
            <w:noProof/>
            <w:webHidden/>
          </w:rPr>
          <w:fldChar w:fldCharType="end"/>
        </w:r>
      </w:hyperlink>
    </w:p>
    <w:p w14:paraId="47E7D135" w14:textId="19B90020"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6" w:history="1">
        <w:r w:rsidRPr="003317C7">
          <w:rPr>
            <w:rStyle w:val="Hyperlien"/>
            <w:noProof/>
          </w:rPr>
          <w:t>P394/A3/1 : Agriculture</w:t>
        </w:r>
        <w:r>
          <w:rPr>
            <w:noProof/>
            <w:webHidden/>
          </w:rPr>
          <w:tab/>
        </w:r>
        <w:r>
          <w:rPr>
            <w:noProof/>
            <w:webHidden/>
          </w:rPr>
          <w:fldChar w:fldCharType="begin"/>
        </w:r>
        <w:r>
          <w:rPr>
            <w:noProof/>
            <w:webHidden/>
          </w:rPr>
          <w:instrText xml:space="preserve"> PAGEREF _Toc212023316 \h </w:instrText>
        </w:r>
        <w:r>
          <w:rPr>
            <w:noProof/>
            <w:webHidden/>
          </w:rPr>
        </w:r>
        <w:r>
          <w:rPr>
            <w:noProof/>
            <w:webHidden/>
          </w:rPr>
          <w:fldChar w:fldCharType="separate"/>
        </w:r>
        <w:r>
          <w:rPr>
            <w:noProof/>
            <w:webHidden/>
          </w:rPr>
          <w:t>12</w:t>
        </w:r>
        <w:r>
          <w:rPr>
            <w:noProof/>
            <w:webHidden/>
          </w:rPr>
          <w:fldChar w:fldCharType="end"/>
        </w:r>
      </w:hyperlink>
    </w:p>
    <w:p w14:paraId="2351B147" w14:textId="54DC6832"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7" w:history="1">
        <w:r w:rsidRPr="003317C7">
          <w:rPr>
            <w:rStyle w:val="Hyperlien"/>
            <w:noProof/>
          </w:rPr>
          <w:t>P394/A3/2 : Transport</w:t>
        </w:r>
        <w:r>
          <w:rPr>
            <w:noProof/>
            <w:webHidden/>
          </w:rPr>
          <w:tab/>
        </w:r>
        <w:r>
          <w:rPr>
            <w:noProof/>
            <w:webHidden/>
          </w:rPr>
          <w:fldChar w:fldCharType="begin"/>
        </w:r>
        <w:r>
          <w:rPr>
            <w:noProof/>
            <w:webHidden/>
          </w:rPr>
          <w:instrText xml:space="preserve"> PAGEREF _Toc212023317 \h </w:instrText>
        </w:r>
        <w:r>
          <w:rPr>
            <w:noProof/>
            <w:webHidden/>
          </w:rPr>
        </w:r>
        <w:r>
          <w:rPr>
            <w:noProof/>
            <w:webHidden/>
          </w:rPr>
          <w:fldChar w:fldCharType="separate"/>
        </w:r>
        <w:r>
          <w:rPr>
            <w:noProof/>
            <w:webHidden/>
          </w:rPr>
          <w:t>13</w:t>
        </w:r>
        <w:r>
          <w:rPr>
            <w:noProof/>
            <w:webHidden/>
          </w:rPr>
          <w:fldChar w:fldCharType="end"/>
        </w:r>
      </w:hyperlink>
    </w:p>
    <w:p w14:paraId="100AAE2A" w14:textId="6B58F560"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8" w:history="1">
        <w:r w:rsidRPr="003317C7">
          <w:rPr>
            <w:rStyle w:val="Hyperlien"/>
            <w:noProof/>
          </w:rPr>
          <w:t>P394/A3/3 : Sports</w:t>
        </w:r>
        <w:r>
          <w:rPr>
            <w:noProof/>
            <w:webHidden/>
          </w:rPr>
          <w:tab/>
        </w:r>
        <w:r>
          <w:rPr>
            <w:noProof/>
            <w:webHidden/>
          </w:rPr>
          <w:fldChar w:fldCharType="begin"/>
        </w:r>
        <w:r>
          <w:rPr>
            <w:noProof/>
            <w:webHidden/>
          </w:rPr>
          <w:instrText xml:space="preserve"> PAGEREF _Toc212023318 \h </w:instrText>
        </w:r>
        <w:r>
          <w:rPr>
            <w:noProof/>
            <w:webHidden/>
          </w:rPr>
        </w:r>
        <w:r>
          <w:rPr>
            <w:noProof/>
            <w:webHidden/>
          </w:rPr>
          <w:fldChar w:fldCharType="separate"/>
        </w:r>
        <w:r>
          <w:rPr>
            <w:noProof/>
            <w:webHidden/>
          </w:rPr>
          <w:t>13</w:t>
        </w:r>
        <w:r>
          <w:rPr>
            <w:noProof/>
            <w:webHidden/>
          </w:rPr>
          <w:fldChar w:fldCharType="end"/>
        </w:r>
      </w:hyperlink>
    </w:p>
    <w:p w14:paraId="04C82BAC" w14:textId="40D39A09"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19" w:history="1">
        <w:r w:rsidRPr="003317C7">
          <w:rPr>
            <w:rStyle w:val="Hyperlien"/>
            <w:noProof/>
          </w:rPr>
          <w:t>P394/A3/4 : Organismes</w:t>
        </w:r>
        <w:r>
          <w:rPr>
            <w:noProof/>
            <w:webHidden/>
          </w:rPr>
          <w:tab/>
        </w:r>
        <w:r>
          <w:rPr>
            <w:noProof/>
            <w:webHidden/>
          </w:rPr>
          <w:fldChar w:fldCharType="begin"/>
        </w:r>
        <w:r>
          <w:rPr>
            <w:noProof/>
            <w:webHidden/>
          </w:rPr>
          <w:instrText xml:space="preserve"> PAGEREF _Toc212023319 \h </w:instrText>
        </w:r>
        <w:r>
          <w:rPr>
            <w:noProof/>
            <w:webHidden/>
          </w:rPr>
        </w:r>
        <w:r>
          <w:rPr>
            <w:noProof/>
            <w:webHidden/>
          </w:rPr>
          <w:fldChar w:fldCharType="separate"/>
        </w:r>
        <w:r>
          <w:rPr>
            <w:noProof/>
            <w:webHidden/>
          </w:rPr>
          <w:t>13</w:t>
        </w:r>
        <w:r>
          <w:rPr>
            <w:noProof/>
            <w:webHidden/>
          </w:rPr>
          <w:fldChar w:fldCharType="end"/>
        </w:r>
      </w:hyperlink>
    </w:p>
    <w:p w14:paraId="0E40119F" w14:textId="10DAC6C0"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0" w:history="1">
        <w:r w:rsidRPr="003317C7">
          <w:rPr>
            <w:rStyle w:val="Hyperlien"/>
            <w:noProof/>
          </w:rPr>
          <w:t>P394/A3/5 : Voyages</w:t>
        </w:r>
        <w:r>
          <w:rPr>
            <w:noProof/>
            <w:webHidden/>
          </w:rPr>
          <w:tab/>
        </w:r>
        <w:r>
          <w:rPr>
            <w:noProof/>
            <w:webHidden/>
          </w:rPr>
          <w:fldChar w:fldCharType="begin"/>
        </w:r>
        <w:r>
          <w:rPr>
            <w:noProof/>
            <w:webHidden/>
          </w:rPr>
          <w:instrText xml:space="preserve"> PAGEREF _Toc212023320 \h </w:instrText>
        </w:r>
        <w:r>
          <w:rPr>
            <w:noProof/>
            <w:webHidden/>
          </w:rPr>
        </w:r>
        <w:r>
          <w:rPr>
            <w:noProof/>
            <w:webHidden/>
          </w:rPr>
          <w:fldChar w:fldCharType="separate"/>
        </w:r>
        <w:r>
          <w:rPr>
            <w:noProof/>
            <w:webHidden/>
          </w:rPr>
          <w:t>14</w:t>
        </w:r>
        <w:r>
          <w:rPr>
            <w:noProof/>
            <w:webHidden/>
          </w:rPr>
          <w:fldChar w:fldCharType="end"/>
        </w:r>
      </w:hyperlink>
    </w:p>
    <w:p w14:paraId="4AF0B3B6" w14:textId="1CAAFB40"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1" w:history="1">
        <w:r w:rsidRPr="003317C7">
          <w:rPr>
            <w:rStyle w:val="Hyperlien"/>
            <w:noProof/>
          </w:rPr>
          <w:t>P394/A3/5.1 : Voyages Famille Fortin</w:t>
        </w:r>
        <w:r>
          <w:rPr>
            <w:noProof/>
            <w:webHidden/>
          </w:rPr>
          <w:tab/>
        </w:r>
        <w:r>
          <w:rPr>
            <w:noProof/>
            <w:webHidden/>
          </w:rPr>
          <w:fldChar w:fldCharType="begin"/>
        </w:r>
        <w:r>
          <w:rPr>
            <w:noProof/>
            <w:webHidden/>
          </w:rPr>
          <w:instrText xml:space="preserve"> PAGEREF _Toc212023321 \h </w:instrText>
        </w:r>
        <w:r>
          <w:rPr>
            <w:noProof/>
            <w:webHidden/>
          </w:rPr>
        </w:r>
        <w:r>
          <w:rPr>
            <w:noProof/>
            <w:webHidden/>
          </w:rPr>
          <w:fldChar w:fldCharType="separate"/>
        </w:r>
        <w:r>
          <w:rPr>
            <w:noProof/>
            <w:webHidden/>
          </w:rPr>
          <w:t>14</w:t>
        </w:r>
        <w:r>
          <w:rPr>
            <w:noProof/>
            <w:webHidden/>
          </w:rPr>
          <w:fldChar w:fldCharType="end"/>
        </w:r>
      </w:hyperlink>
    </w:p>
    <w:p w14:paraId="0F2B3ABE" w14:textId="47665CBA"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2" w:history="1">
        <w:r w:rsidRPr="003317C7">
          <w:rPr>
            <w:rStyle w:val="Hyperlien"/>
            <w:noProof/>
          </w:rPr>
          <w:t>P394/A3/5.2 : Voyage Nebraska, États-Unis</w:t>
        </w:r>
        <w:r>
          <w:rPr>
            <w:noProof/>
            <w:webHidden/>
          </w:rPr>
          <w:tab/>
        </w:r>
        <w:r>
          <w:rPr>
            <w:noProof/>
            <w:webHidden/>
          </w:rPr>
          <w:fldChar w:fldCharType="begin"/>
        </w:r>
        <w:r>
          <w:rPr>
            <w:noProof/>
            <w:webHidden/>
          </w:rPr>
          <w:instrText xml:space="preserve"> PAGEREF _Toc212023322 \h </w:instrText>
        </w:r>
        <w:r>
          <w:rPr>
            <w:noProof/>
            <w:webHidden/>
          </w:rPr>
        </w:r>
        <w:r>
          <w:rPr>
            <w:noProof/>
            <w:webHidden/>
          </w:rPr>
          <w:fldChar w:fldCharType="separate"/>
        </w:r>
        <w:r>
          <w:rPr>
            <w:noProof/>
            <w:webHidden/>
          </w:rPr>
          <w:t>14</w:t>
        </w:r>
        <w:r>
          <w:rPr>
            <w:noProof/>
            <w:webHidden/>
          </w:rPr>
          <w:fldChar w:fldCharType="end"/>
        </w:r>
      </w:hyperlink>
    </w:p>
    <w:p w14:paraId="0879348A" w14:textId="4C907D52"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3" w:history="1">
        <w:r w:rsidRPr="003317C7">
          <w:rPr>
            <w:rStyle w:val="Hyperlien"/>
            <w:noProof/>
          </w:rPr>
          <w:t>P394/A3/5.3 : L'histoire des Gravel du Nebraska et ceux de St-Thomas</w:t>
        </w:r>
        <w:r>
          <w:rPr>
            <w:noProof/>
            <w:webHidden/>
          </w:rPr>
          <w:tab/>
        </w:r>
        <w:r>
          <w:rPr>
            <w:noProof/>
            <w:webHidden/>
          </w:rPr>
          <w:fldChar w:fldCharType="begin"/>
        </w:r>
        <w:r>
          <w:rPr>
            <w:noProof/>
            <w:webHidden/>
          </w:rPr>
          <w:instrText xml:space="preserve"> PAGEREF _Toc212023323 \h </w:instrText>
        </w:r>
        <w:r>
          <w:rPr>
            <w:noProof/>
            <w:webHidden/>
          </w:rPr>
        </w:r>
        <w:r>
          <w:rPr>
            <w:noProof/>
            <w:webHidden/>
          </w:rPr>
          <w:fldChar w:fldCharType="separate"/>
        </w:r>
        <w:r>
          <w:rPr>
            <w:noProof/>
            <w:webHidden/>
          </w:rPr>
          <w:t>15</w:t>
        </w:r>
        <w:r>
          <w:rPr>
            <w:noProof/>
            <w:webHidden/>
          </w:rPr>
          <w:fldChar w:fldCharType="end"/>
        </w:r>
      </w:hyperlink>
    </w:p>
    <w:p w14:paraId="2CE13760" w14:textId="3C28232B" w:rsidR="00E75922" w:rsidRDefault="00E75922">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2023324" w:history="1">
        <w:r w:rsidRPr="003317C7">
          <w:rPr>
            <w:rStyle w:val="Hyperlien"/>
            <w:noProof/>
          </w:rPr>
          <w:t>P394/A4 Lieux</w:t>
        </w:r>
        <w:r>
          <w:rPr>
            <w:noProof/>
            <w:webHidden/>
          </w:rPr>
          <w:tab/>
        </w:r>
        <w:r>
          <w:rPr>
            <w:noProof/>
            <w:webHidden/>
          </w:rPr>
          <w:fldChar w:fldCharType="begin"/>
        </w:r>
        <w:r>
          <w:rPr>
            <w:noProof/>
            <w:webHidden/>
          </w:rPr>
          <w:instrText xml:space="preserve"> PAGEREF _Toc212023324 \h </w:instrText>
        </w:r>
        <w:r>
          <w:rPr>
            <w:noProof/>
            <w:webHidden/>
          </w:rPr>
        </w:r>
        <w:r>
          <w:rPr>
            <w:noProof/>
            <w:webHidden/>
          </w:rPr>
          <w:fldChar w:fldCharType="separate"/>
        </w:r>
        <w:r>
          <w:rPr>
            <w:noProof/>
            <w:webHidden/>
          </w:rPr>
          <w:t>15</w:t>
        </w:r>
        <w:r>
          <w:rPr>
            <w:noProof/>
            <w:webHidden/>
          </w:rPr>
          <w:fldChar w:fldCharType="end"/>
        </w:r>
      </w:hyperlink>
    </w:p>
    <w:p w14:paraId="57161BEA" w14:textId="47CB63FB"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5" w:history="1">
        <w:r w:rsidRPr="003317C7">
          <w:rPr>
            <w:rStyle w:val="Hyperlien"/>
            <w:noProof/>
          </w:rPr>
          <w:t>P394/A4/1 : Bâtiments et maisons</w:t>
        </w:r>
        <w:r>
          <w:rPr>
            <w:noProof/>
            <w:webHidden/>
          </w:rPr>
          <w:tab/>
        </w:r>
        <w:r>
          <w:rPr>
            <w:noProof/>
            <w:webHidden/>
          </w:rPr>
          <w:fldChar w:fldCharType="begin"/>
        </w:r>
        <w:r>
          <w:rPr>
            <w:noProof/>
            <w:webHidden/>
          </w:rPr>
          <w:instrText xml:space="preserve"> PAGEREF _Toc212023325 \h </w:instrText>
        </w:r>
        <w:r>
          <w:rPr>
            <w:noProof/>
            <w:webHidden/>
          </w:rPr>
        </w:r>
        <w:r>
          <w:rPr>
            <w:noProof/>
            <w:webHidden/>
          </w:rPr>
          <w:fldChar w:fldCharType="separate"/>
        </w:r>
        <w:r>
          <w:rPr>
            <w:noProof/>
            <w:webHidden/>
          </w:rPr>
          <w:t>16</w:t>
        </w:r>
        <w:r>
          <w:rPr>
            <w:noProof/>
            <w:webHidden/>
          </w:rPr>
          <w:fldChar w:fldCharType="end"/>
        </w:r>
      </w:hyperlink>
    </w:p>
    <w:p w14:paraId="0639C923" w14:textId="5CDD78F9"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6" w:history="1">
        <w:r w:rsidRPr="003317C7">
          <w:rPr>
            <w:rStyle w:val="Hyperlien"/>
            <w:noProof/>
          </w:rPr>
          <w:t>P394/A4/2 : Paysages, nature</w:t>
        </w:r>
        <w:r>
          <w:rPr>
            <w:noProof/>
            <w:webHidden/>
          </w:rPr>
          <w:tab/>
        </w:r>
        <w:r>
          <w:rPr>
            <w:noProof/>
            <w:webHidden/>
          </w:rPr>
          <w:fldChar w:fldCharType="begin"/>
        </w:r>
        <w:r>
          <w:rPr>
            <w:noProof/>
            <w:webHidden/>
          </w:rPr>
          <w:instrText xml:space="preserve"> PAGEREF _Toc212023326 \h </w:instrText>
        </w:r>
        <w:r>
          <w:rPr>
            <w:noProof/>
            <w:webHidden/>
          </w:rPr>
        </w:r>
        <w:r>
          <w:rPr>
            <w:noProof/>
            <w:webHidden/>
          </w:rPr>
          <w:fldChar w:fldCharType="separate"/>
        </w:r>
        <w:r>
          <w:rPr>
            <w:noProof/>
            <w:webHidden/>
          </w:rPr>
          <w:t>16</w:t>
        </w:r>
        <w:r>
          <w:rPr>
            <w:noProof/>
            <w:webHidden/>
          </w:rPr>
          <w:fldChar w:fldCharType="end"/>
        </w:r>
      </w:hyperlink>
    </w:p>
    <w:p w14:paraId="71E5F11E" w14:textId="63562047" w:rsidR="00E75922" w:rsidRDefault="00E75922">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2023327" w:history="1">
        <w:r w:rsidRPr="003317C7">
          <w:rPr>
            <w:rStyle w:val="Hyperlien"/>
            <w:noProof/>
          </w:rPr>
          <w:t>P394/A5 Animaux</w:t>
        </w:r>
        <w:r>
          <w:rPr>
            <w:noProof/>
            <w:webHidden/>
          </w:rPr>
          <w:tab/>
        </w:r>
        <w:r>
          <w:rPr>
            <w:noProof/>
            <w:webHidden/>
          </w:rPr>
          <w:fldChar w:fldCharType="begin"/>
        </w:r>
        <w:r>
          <w:rPr>
            <w:noProof/>
            <w:webHidden/>
          </w:rPr>
          <w:instrText xml:space="preserve"> PAGEREF _Toc212023327 \h </w:instrText>
        </w:r>
        <w:r>
          <w:rPr>
            <w:noProof/>
            <w:webHidden/>
          </w:rPr>
        </w:r>
        <w:r>
          <w:rPr>
            <w:noProof/>
            <w:webHidden/>
          </w:rPr>
          <w:fldChar w:fldCharType="separate"/>
        </w:r>
        <w:r>
          <w:rPr>
            <w:noProof/>
            <w:webHidden/>
          </w:rPr>
          <w:t>16</w:t>
        </w:r>
        <w:r>
          <w:rPr>
            <w:noProof/>
            <w:webHidden/>
          </w:rPr>
          <w:fldChar w:fldCharType="end"/>
        </w:r>
      </w:hyperlink>
    </w:p>
    <w:p w14:paraId="1D600EF3" w14:textId="6682BE9A"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8" w:history="1">
        <w:r w:rsidRPr="003317C7">
          <w:rPr>
            <w:rStyle w:val="Hyperlien"/>
            <w:noProof/>
          </w:rPr>
          <w:t>P394/A5/1 : Animaux domestiques</w:t>
        </w:r>
        <w:r>
          <w:rPr>
            <w:noProof/>
            <w:webHidden/>
          </w:rPr>
          <w:tab/>
        </w:r>
        <w:r>
          <w:rPr>
            <w:noProof/>
            <w:webHidden/>
          </w:rPr>
          <w:fldChar w:fldCharType="begin"/>
        </w:r>
        <w:r>
          <w:rPr>
            <w:noProof/>
            <w:webHidden/>
          </w:rPr>
          <w:instrText xml:space="preserve"> PAGEREF _Toc212023328 \h </w:instrText>
        </w:r>
        <w:r>
          <w:rPr>
            <w:noProof/>
            <w:webHidden/>
          </w:rPr>
        </w:r>
        <w:r>
          <w:rPr>
            <w:noProof/>
            <w:webHidden/>
          </w:rPr>
          <w:fldChar w:fldCharType="separate"/>
        </w:r>
        <w:r>
          <w:rPr>
            <w:noProof/>
            <w:webHidden/>
          </w:rPr>
          <w:t>17</w:t>
        </w:r>
        <w:r>
          <w:rPr>
            <w:noProof/>
            <w:webHidden/>
          </w:rPr>
          <w:fldChar w:fldCharType="end"/>
        </w:r>
      </w:hyperlink>
    </w:p>
    <w:p w14:paraId="092A4E48" w14:textId="16FBF684" w:rsidR="00E75922" w:rsidRDefault="00E75922">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2023329" w:history="1">
        <w:r w:rsidRPr="003317C7">
          <w:rPr>
            <w:rStyle w:val="Hyperlien"/>
            <w:noProof/>
          </w:rPr>
          <w:t>P394/A5/2 : Animaux équestres</w:t>
        </w:r>
        <w:r>
          <w:rPr>
            <w:noProof/>
            <w:webHidden/>
          </w:rPr>
          <w:tab/>
        </w:r>
        <w:r>
          <w:rPr>
            <w:noProof/>
            <w:webHidden/>
          </w:rPr>
          <w:fldChar w:fldCharType="begin"/>
        </w:r>
        <w:r>
          <w:rPr>
            <w:noProof/>
            <w:webHidden/>
          </w:rPr>
          <w:instrText xml:space="preserve"> PAGEREF _Toc212023329 \h </w:instrText>
        </w:r>
        <w:r>
          <w:rPr>
            <w:noProof/>
            <w:webHidden/>
          </w:rPr>
        </w:r>
        <w:r>
          <w:rPr>
            <w:noProof/>
            <w:webHidden/>
          </w:rPr>
          <w:fldChar w:fldCharType="separate"/>
        </w:r>
        <w:r>
          <w:rPr>
            <w:noProof/>
            <w:webHidden/>
          </w:rPr>
          <w:t>17</w:t>
        </w:r>
        <w:r>
          <w:rPr>
            <w:noProof/>
            <w:webHidden/>
          </w:rPr>
          <w:fldChar w:fldCharType="end"/>
        </w:r>
      </w:hyperlink>
    </w:p>
    <w:p w14:paraId="5660490B" w14:textId="3709D701" w:rsidR="00BD4041" w:rsidRPr="00441802" w:rsidRDefault="00BD4041" w:rsidP="00923766">
      <w:pPr>
        <w:pStyle w:val="Corpsdetexte2"/>
      </w:pPr>
      <w:r w:rsidRPr="00441802">
        <w:fldChar w:fldCharType="end"/>
      </w:r>
      <w:r w:rsidRPr="00441802">
        <w:br w:type="page"/>
      </w:r>
    </w:p>
    <w:p w14:paraId="46DF1D1D" w14:textId="77777777" w:rsidR="00B46FC4" w:rsidRPr="00441802" w:rsidRDefault="00B46FC4" w:rsidP="00923766">
      <w:pPr>
        <w:pStyle w:val="Titre"/>
      </w:pPr>
      <w:bookmarkStart w:id="0" w:name="_Toc212023295"/>
      <w:r w:rsidRPr="00441802">
        <w:t>PRÉSENTATION DU FONDS</w:t>
      </w:r>
      <w:bookmarkEnd w:id="0"/>
    </w:p>
    <w:p w14:paraId="786CAD82" w14:textId="77777777" w:rsidR="00B46FC4" w:rsidRPr="00441802" w:rsidRDefault="00B46FC4" w:rsidP="00923766">
      <w:pPr>
        <w:pStyle w:val="Corpsdetexte2"/>
      </w:pPr>
    </w:p>
    <w:p w14:paraId="2854110A" w14:textId="45434991" w:rsidR="00EE0EC9" w:rsidRPr="00441802" w:rsidRDefault="007F33D1" w:rsidP="00EE0EC9">
      <w:pPr>
        <w:pStyle w:val="Standard"/>
      </w:pPr>
      <w:r w:rsidRPr="00441802">
        <w:t>P</w:t>
      </w:r>
      <w:r w:rsidR="00D230A5" w:rsidRPr="00441802">
        <w:t>394</w:t>
      </w:r>
      <w:r w:rsidRPr="00441802">
        <w:t xml:space="preserve"> Fonds </w:t>
      </w:r>
      <w:r w:rsidR="00D230A5" w:rsidRPr="00441802">
        <w:t>Louis-Georges Fortin et Irène Duchesne</w:t>
      </w:r>
      <w:r w:rsidR="00931389" w:rsidRPr="00441802">
        <w:t>.</w:t>
      </w:r>
      <w:r w:rsidR="00B46FC4" w:rsidRPr="00441802">
        <w:t xml:space="preserve"> </w:t>
      </w:r>
      <w:r w:rsidR="00EE0EC9" w:rsidRPr="00441802">
        <w:rPr>
          <w:lang w:eastAsia="en-US"/>
        </w:rPr>
        <w:t>– [</w:t>
      </w:r>
      <w:proofErr w:type="gramStart"/>
      <w:r w:rsidR="00EE0EC9" w:rsidRPr="00441802">
        <w:rPr>
          <w:lang w:eastAsia="en-US"/>
        </w:rPr>
        <w:t>ca</w:t>
      </w:r>
      <w:proofErr w:type="gramEnd"/>
      <w:r w:rsidR="00EE0EC9" w:rsidRPr="00441802">
        <w:rPr>
          <w:lang w:eastAsia="en-US"/>
        </w:rPr>
        <w:t xml:space="preserve"> </w:t>
      </w:r>
      <w:proofErr w:type="gramStart"/>
      <w:r w:rsidR="00EE0EC9" w:rsidRPr="00441802">
        <w:rPr>
          <w:lang w:eastAsia="en-US"/>
        </w:rPr>
        <w:t>1900]-</w:t>
      </w:r>
      <w:proofErr w:type="gramEnd"/>
      <w:r w:rsidR="00EE0EC9" w:rsidRPr="00441802">
        <w:rPr>
          <w:lang w:eastAsia="en-US"/>
        </w:rPr>
        <w:t>2016. – 1,</w:t>
      </w:r>
      <w:r w:rsidR="007E13C0">
        <w:rPr>
          <w:lang w:eastAsia="en-US"/>
        </w:rPr>
        <w:t>8</w:t>
      </w:r>
      <w:r w:rsidR="00EE0EC9" w:rsidRPr="00441802">
        <w:rPr>
          <w:lang w:eastAsia="en-US"/>
        </w:rPr>
        <w:t xml:space="preserve"> cm de documents textuels. – 1</w:t>
      </w:r>
      <w:r w:rsidR="007E13C0">
        <w:rPr>
          <w:lang w:eastAsia="en-US"/>
        </w:rPr>
        <w:t>922</w:t>
      </w:r>
      <w:r w:rsidR="00EE0EC9" w:rsidRPr="00441802">
        <w:rPr>
          <w:lang w:eastAsia="en-US"/>
        </w:rPr>
        <w:t xml:space="preserve"> photographies. – 1</w:t>
      </w:r>
      <w:r w:rsidR="007E13C0">
        <w:rPr>
          <w:lang w:eastAsia="en-US"/>
        </w:rPr>
        <w:t>13</w:t>
      </w:r>
      <w:r w:rsidR="00EE0EC9" w:rsidRPr="00441802">
        <w:rPr>
          <w:lang w:eastAsia="en-US"/>
        </w:rPr>
        <w:t xml:space="preserve"> négatifs. – 41 avis de décès.</w:t>
      </w:r>
    </w:p>
    <w:p w14:paraId="7C495B78" w14:textId="3CB935DC" w:rsidR="00931389" w:rsidRPr="00441802" w:rsidRDefault="00931389" w:rsidP="00923766"/>
    <w:p w14:paraId="2547058E" w14:textId="700B0E4A" w:rsidR="00931389" w:rsidRPr="00540E0C" w:rsidRDefault="00540E0C" w:rsidP="00923766">
      <w:pPr>
        <w:rPr>
          <w:i/>
          <w:iCs/>
        </w:rPr>
      </w:pPr>
      <w:r w:rsidRPr="00540E0C">
        <w:rPr>
          <w:i/>
          <w:iCs/>
          <w:highlight w:val="lightGray"/>
        </w:rPr>
        <w:t>Donation originale de Mario Fortin, juillet 2021 :</w:t>
      </w:r>
      <w:r w:rsidRPr="00540E0C">
        <w:rPr>
          <w:i/>
          <w:iCs/>
        </w:rPr>
        <w:t xml:space="preserve"> </w:t>
      </w:r>
    </w:p>
    <w:p w14:paraId="61F8314F" w14:textId="2121EEF1" w:rsidR="00540E0C" w:rsidRPr="00540E0C" w:rsidRDefault="00540E0C" w:rsidP="00923766">
      <w:r w:rsidRPr="00540E0C">
        <w:t>Sous-séries A1, A2, A3/1 à 4 et 5.1, A4 et A5 incluses.</w:t>
      </w:r>
      <w:r>
        <w:t xml:space="preserve"> </w:t>
      </w:r>
      <w:r w:rsidRPr="00441802">
        <w:rPr>
          <w:lang w:eastAsia="en-US"/>
        </w:rPr>
        <w:t>– [</w:t>
      </w:r>
      <w:proofErr w:type="gramStart"/>
      <w:r w:rsidRPr="00441802">
        <w:rPr>
          <w:lang w:eastAsia="en-US"/>
        </w:rPr>
        <w:t>ca</w:t>
      </w:r>
      <w:proofErr w:type="gramEnd"/>
      <w:r w:rsidRPr="00441802">
        <w:rPr>
          <w:lang w:eastAsia="en-US"/>
        </w:rPr>
        <w:t xml:space="preserve"> </w:t>
      </w:r>
      <w:proofErr w:type="gramStart"/>
      <w:r w:rsidRPr="00441802">
        <w:rPr>
          <w:lang w:eastAsia="en-US"/>
        </w:rPr>
        <w:t>1900]-</w:t>
      </w:r>
      <w:proofErr w:type="gramEnd"/>
      <w:r w:rsidRPr="00441802">
        <w:rPr>
          <w:lang w:eastAsia="en-US"/>
        </w:rPr>
        <w:t>2016. – 1,</w:t>
      </w:r>
      <w:r w:rsidR="007E13C0">
        <w:rPr>
          <w:lang w:eastAsia="en-US"/>
        </w:rPr>
        <w:t>7</w:t>
      </w:r>
      <w:r w:rsidRPr="00441802">
        <w:rPr>
          <w:lang w:eastAsia="en-US"/>
        </w:rPr>
        <w:t xml:space="preserve"> cm de documents textuels. – 1</w:t>
      </w:r>
      <w:r w:rsidR="007E13C0">
        <w:rPr>
          <w:lang w:eastAsia="en-US"/>
        </w:rPr>
        <w:t>518</w:t>
      </w:r>
      <w:r w:rsidRPr="00441802">
        <w:rPr>
          <w:lang w:eastAsia="en-US"/>
        </w:rPr>
        <w:t xml:space="preserve"> photographies. – 1</w:t>
      </w:r>
      <w:r w:rsidR="007E13C0">
        <w:rPr>
          <w:lang w:eastAsia="en-US"/>
        </w:rPr>
        <w:t>13</w:t>
      </w:r>
      <w:r w:rsidRPr="00441802">
        <w:rPr>
          <w:lang w:eastAsia="en-US"/>
        </w:rPr>
        <w:t xml:space="preserve"> négatifs. – 41 avis de décès.</w:t>
      </w:r>
    </w:p>
    <w:p w14:paraId="0145A882" w14:textId="77777777" w:rsidR="00540E0C" w:rsidRPr="00540E0C" w:rsidRDefault="00540E0C" w:rsidP="00923766"/>
    <w:p w14:paraId="02EF375A" w14:textId="5B1695F6" w:rsidR="00540E0C" w:rsidRPr="00540E0C" w:rsidRDefault="00540E0C" w:rsidP="00923766">
      <w:pPr>
        <w:rPr>
          <w:i/>
          <w:iCs/>
        </w:rPr>
      </w:pPr>
      <w:r w:rsidRPr="00540E0C">
        <w:rPr>
          <w:i/>
          <w:iCs/>
          <w:highlight w:val="lightGray"/>
        </w:rPr>
        <w:t>Ajout de Réjean Fortin, octobre 2025 :</w:t>
      </w:r>
    </w:p>
    <w:p w14:paraId="3BA7FCCB" w14:textId="61CD70BD" w:rsidR="00540E0C" w:rsidRDefault="00540E0C" w:rsidP="00923766">
      <w:r>
        <w:t xml:space="preserve">Sous-sous-séries </w:t>
      </w:r>
      <w:r w:rsidR="00C37FAC">
        <w:t>P394/</w:t>
      </w:r>
      <w:r>
        <w:t>A</w:t>
      </w:r>
      <w:r w:rsidR="00C37FAC">
        <w:t>1</w:t>
      </w:r>
      <w:r>
        <w:t>/</w:t>
      </w:r>
      <w:r w:rsidR="00C37FAC">
        <w:t>3.2 et 3.3</w:t>
      </w:r>
      <w:r>
        <w:t xml:space="preserve"> </w:t>
      </w:r>
      <w:r w:rsidR="00C37FAC">
        <w:t>ainsi que</w:t>
      </w:r>
      <w:r>
        <w:t xml:space="preserve"> </w:t>
      </w:r>
      <w:r w:rsidR="00C37FAC">
        <w:t>P394/A3/5.2 et 5.3</w:t>
      </w:r>
      <w:r>
        <w:t xml:space="preserve"> (4 albums</w:t>
      </w:r>
      <w:r w:rsidR="00C37FAC">
        <w:t xml:space="preserve"> au total</w:t>
      </w:r>
      <w:r>
        <w:t xml:space="preserve">). </w:t>
      </w:r>
      <w:r w:rsidRPr="00441802">
        <w:rPr>
          <w:lang w:eastAsia="en-US"/>
        </w:rPr>
        <w:t xml:space="preserve">– </w:t>
      </w:r>
      <w:r>
        <w:rPr>
          <w:lang w:eastAsia="en-US"/>
        </w:rPr>
        <w:t>1921-2002</w:t>
      </w:r>
      <w:r w:rsidRPr="00441802">
        <w:rPr>
          <w:lang w:eastAsia="en-US"/>
        </w:rPr>
        <w:t>. –</w:t>
      </w:r>
      <w:r>
        <w:rPr>
          <w:lang w:eastAsia="en-US"/>
        </w:rPr>
        <w:t xml:space="preserve"> 397</w:t>
      </w:r>
      <w:r w:rsidRPr="00441802">
        <w:rPr>
          <w:lang w:eastAsia="en-US"/>
        </w:rPr>
        <w:t xml:space="preserve"> photographies. </w:t>
      </w:r>
      <w:r w:rsidR="00C37FAC">
        <w:rPr>
          <w:lang w:eastAsia="en-US"/>
        </w:rPr>
        <w:t xml:space="preserve">– 0,1 cm de documents textuels. </w:t>
      </w:r>
    </w:p>
    <w:p w14:paraId="70012F74" w14:textId="77777777" w:rsidR="00540E0C" w:rsidRPr="00441802" w:rsidRDefault="00540E0C" w:rsidP="00923766"/>
    <w:p w14:paraId="30ACCEE9" w14:textId="77777777" w:rsidR="00931389" w:rsidRPr="00441802" w:rsidRDefault="00931389" w:rsidP="00923766">
      <w:pPr>
        <w:rPr>
          <w:b/>
        </w:rPr>
      </w:pPr>
      <w:r w:rsidRPr="00441802">
        <w:rPr>
          <w:b/>
        </w:rPr>
        <w:t>Notice biographique</w:t>
      </w:r>
      <w:r w:rsidR="00A674F8" w:rsidRPr="00441802">
        <w:rPr>
          <w:b/>
        </w:rPr>
        <w:t xml:space="preserve"> / Histoire administrative</w:t>
      </w:r>
      <w:r w:rsidRPr="00441802">
        <w:rPr>
          <w:b/>
        </w:rPr>
        <w:t> :</w:t>
      </w:r>
      <w:r w:rsidR="00DC3822" w:rsidRPr="00441802">
        <w:rPr>
          <w:b/>
        </w:rPr>
        <w:t xml:space="preserve"> </w:t>
      </w:r>
    </w:p>
    <w:p w14:paraId="708A8E91" w14:textId="77777777" w:rsidR="00561EAD" w:rsidRPr="00441802" w:rsidRDefault="00561EAD" w:rsidP="00923766"/>
    <w:p w14:paraId="0E8C4D49" w14:textId="3E2B6583" w:rsidR="007F33D1" w:rsidRPr="00441802" w:rsidRDefault="00A75249" w:rsidP="00923766">
      <w:r w:rsidRPr="00441802">
        <w:t xml:space="preserve">Louis-Georges Fortin a été agriculteur avant de devenir responsable des comptes pour l’Association coopérative de Normandin. Il est le fils de Charles Fortin et d’Angèle Dallaire. Il naît en juin 1923 et épouse Irène Duchesne, fille de Gérard Duchesne et Laurette Gravel, le 7 juillet 1947 à Normandin, comté Roberval. </w:t>
      </w:r>
      <w:r w:rsidR="007A207A" w:rsidRPr="00441802">
        <w:t xml:space="preserve">Irène élève 7 enfants à la maison. </w:t>
      </w:r>
    </w:p>
    <w:p w14:paraId="21E2271C" w14:textId="7C0332D0" w:rsidR="007A207A" w:rsidRPr="00441802" w:rsidRDefault="007A207A" w:rsidP="00923766"/>
    <w:p w14:paraId="5C3E4BB8" w14:textId="5CEBBEDD" w:rsidR="00A42DDF" w:rsidRDefault="007A207A" w:rsidP="00923766">
      <w:r w:rsidRPr="00441802">
        <w:t>Mario Fortin, fils du couple, est le donateur du fonds d’archives familial. Mario, actuellement maire de la municipalité de Normandin</w:t>
      </w:r>
      <w:r w:rsidR="00BE5BED" w:rsidRPr="00441802">
        <w:t xml:space="preserve"> (2021)</w:t>
      </w:r>
      <w:r w:rsidRPr="00441802">
        <w:t xml:space="preserve">, </w:t>
      </w:r>
      <w:r w:rsidR="003C1DC4" w:rsidRPr="00441802">
        <w:t xml:space="preserve">est </w:t>
      </w:r>
      <w:r w:rsidR="00901D10" w:rsidRPr="00441802">
        <w:t>en poste</w:t>
      </w:r>
      <w:r w:rsidR="003C1DC4" w:rsidRPr="00441802">
        <w:t xml:space="preserve"> à la mairie </w:t>
      </w:r>
      <w:r w:rsidR="00901D10" w:rsidRPr="00441802">
        <w:t>de</w:t>
      </w:r>
      <w:r w:rsidR="003C1DC4" w:rsidRPr="00441802">
        <w:t>puis</w:t>
      </w:r>
      <w:r w:rsidR="00901D10" w:rsidRPr="00441802">
        <w:t xml:space="preserve"> 201</w:t>
      </w:r>
      <w:r w:rsidR="003C1DC4" w:rsidRPr="00441802">
        <w:t>3</w:t>
      </w:r>
      <w:r w:rsidR="00901D10" w:rsidRPr="00441802">
        <w:t xml:space="preserve">. </w:t>
      </w:r>
      <w:r w:rsidR="00A42DDF" w:rsidRPr="00441802">
        <w:t xml:space="preserve">Il a auparavant travaillé pour Agriculture et Agroalimentaire Canada de 1977 à 2012. Il est né à Normandin et a épousé Johanne Gilbert le 13 septembre 1980 (décédée en 2011). Il a aujourd’hui Mme Ghislaine Imbeault pour conjointe (2021). </w:t>
      </w:r>
    </w:p>
    <w:p w14:paraId="50840526" w14:textId="77777777" w:rsidR="00540E0C" w:rsidRDefault="00540E0C" w:rsidP="00923766"/>
    <w:p w14:paraId="1D4A0731" w14:textId="2973D5C7" w:rsidR="00540E0C" w:rsidRPr="00441802" w:rsidRDefault="00540E0C" w:rsidP="00923766">
      <w:r>
        <w:t xml:space="preserve">Réjean Fortin, second donateur (en 2025), est le frère de Mario Fortin, aussi le fils de Louis-Georges Fortin et Irène Duchesne de Normandin. Il a été agriculteur à Normandin de 1970 à aujourd’hui, toutefois sur une ferme à Saint-Edmond-les-Plaines de nos jours (2025). Il se marie avec Sylvie Boivin en 1975. Du plus loin qu’il se souvient, il a toujours travaillé dans l’industrie laitière, en agriculture. Il a également été impliqué avec la </w:t>
      </w:r>
      <w:r w:rsidRPr="00540E0C">
        <w:t>Coop des Deux-Rives de Normandin,</w:t>
      </w:r>
      <w:r>
        <w:t xml:space="preserve"> où il s’est impliqué de 1991 à 2015. Pour une biographie plus détaillée de Réjean Fortin, voir le </w:t>
      </w:r>
      <w:hyperlink r:id="rId8" w:history="1">
        <w:r w:rsidRPr="00EF0966">
          <w:rPr>
            <w:rStyle w:val="Hyperlien"/>
          </w:rPr>
          <w:t>P440 Fonds Livret des Bâtisseurs</w:t>
        </w:r>
      </w:hyperlink>
      <w:r>
        <w:t xml:space="preserve"> de la Société d’histoire et de généalogie Maria-Chapdelaine.</w:t>
      </w:r>
    </w:p>
    <w:p w14:paraId="377D9FB2" w14:textId="77777777" w:rsidR="00AB6798" w:rsidRPr="00441802" w:rsidRDefault="00AB6798" w:rsidP="00923766"/>
    <w:p w14:paraId="69642FA7" w14:textId="77777777" w:rsidR="00931389" w:rsidRPr="00441802" w:rsidRDefault="00931389" w:rsidP="00923766">
      <w:pPr>
        <w:rPr>
          <w:b/>
        </w:rPr>
      </w:pPr>
      <w:r w:rsidRPr="00441802">
        <w:rPr>
          <w:b/>
        </w:rPr>
        <w:t xml:space="preserve">Historique de la conservation : </w:t>
      </w:r>
    </w:p>
    <w:p w14:paraId="4384F827" w14:textId="77777777" w:rsidR="00931389" w:rsidRPr="00441802" w:rsidRDefault="00931389" w:rsidP="00923766"/>
    <w:p w14:paraId="5F30CBE1" w14:textId="73932122" w:rsidR="00561EAD" w:rsidRDefault="00A42DDF" w:rsidP="00923766">
      <w:r w:rsidRPr="00441802">
        <w:t xml:space="preserve">Les albums dont proviennent les photographies appartenaient au couple Louis-Georges Fortin et Irène Duchesne. Ceux-ci ont été cédés à la Société d’histoire et de généalogie Maria-Chapdelaine en juillet 2021 après un ménage des affaires familiales, en consensus avec les autres membres de la famille. </w:t>
      </w:r>
    </w:p>
    <w:p w14:paraId="229D65DE" w14:textId="77777777" w:rsidR="00EE7177" w:rsidRDefault="00EE7177" w:rsidP="00923766"/>
    <w:p w14:paraId="6E8D5A7B" w14:textId="351B1A8E" w:rsidR="00EE7177" w:rsidRPr="00441802" w:rsidRDefault="00EE7177" w:rsidP="00923766">
      <w:r w:rsidRPr="00EE7177">
        <w:t>Réjean Fortin, frère de Mario Fortin (donateur), fait la donation de documents de sa mère Irène Duchesne, relativement au côté Gravel de la famille (mère d'Irène, Laurette Gravel) et de parents du Nebraska, aux États-Unis, le 20 octobre 2025.</w:t>
      </w:r>
    </w:p>
    <w:p w14:paraId="6E0A5D2A" w14:textId="77777777" w:rsidR="00D30256" w:rsidRPr="00441802" w:rsidRDefault="00D30256" w:rsidP="00923766">
      <w:pPr>
        <w:rPr>
          <w:b/>
        </w:rPr>
      </w:pPr>
    </w:p>
    <w:p w14:paraId="1EA4F9B7" w14:textId="77777777" w:rsidR="00B46FC4" w:rsidRPr="00441802" w:rsidRDefault="00B46FC4" w:rsidP="00923766">
      <w:pPr>
        <w:rPr>
          <w:b/>
        </w:rPr>
      </w:pPr>
      <w:r w:rsidRPr="00441802">
        <w:rPr>
          <w:b/>
        </w:rPr>
        <w:t xml:space="preserve">Portée et contenu : </w:t>
      </w:r>
    </w:p>
    <w:p w14:paraId="3A0C92DC" w14:textId="77777777" w:rsidR="00050170" w:rsidRPr="00441802" w:rsidRDefault="00050170" w:rsidP="00923766"/>
    <w:p w14:paraId="16D5A1BE" w14:textId="4537433D" w:rsidR="00A42DDF" w:rsidRDefault="001153BB" w:rsidP="00923766">
      <w:r w:rsidRPr="00441802">
        <w:t xml:space="preserve">Ce fonds est constitué </w:t>
      </w:r>
      <w:r w:rsidR="00561EAD" w:rsidRPr="00441802">
        <w:t xml:space="preserve">de </w:t>
      </w:r>
      <w:r w:rsidR="00A42DDF" w:rsidRPr="00441802">
        <w:t xml:space="preserve">photographies d’anniversaires, de mariages, de baptêmes, de célébrations diverses et de portraits de la famille Fortin-Duchesne, d’ancêtres familiaux ainsi que de souvenirs du centenaire de Normandin. </w:t>
      </w:r>
    </w:p>
    <w:p w14:paraId="09C581C8" w14:textId="77777777" w:rsidR="00EE7177" w:rsidRDefault="00EE7177" w:rsidP="00923766"/>
    <w:p w14:paraId="0D9FCA0A" w14:textId="0A270A05" w:rsidR="00EE7177" w:rsidRPr="00441802" w:rsidRDefault="00EE7177" w:rsidP="00923766">
      <w:r w:rsidRPr="00EE7177">
        <w:t>L'ajout concerne la rencontre de cousines Gravel éloignées. Raymonde Duchesne (fille de Laurette Gravel et sœur d'Irène) et sa famille vont à la découverte de la branche familiale des Gravel Kellogg au Nebraska, aux États-Unis, lors d'un voyage en 1975. La famille d'</w:t>
      </w:r>
      <w:proofErr w:type="spellStart"/>
      <w:r w:rsidRPr="00EE7177">
        <w:t>Orléatha</w:t>
      </w:r>
      <w:proofErr w:type="spellEnd"/>
      <w:r w:rsidRPr="00EE7177">
        <w:t xml:space="preserve"> Gravel Kellogg prend également la route du Lac-Saint-Jean, la terre natale de ses ancêtres Jérôme Gravel et </w:t>
      </w:r>
      <w:proofErr w:type="spellStart"/>
      <w:r w:rsidRPr="00EE7177">
        <w:t>Dorilda</w:t>
      </w:r>
      <w:proofErr w:type="spellEnd"/>
      <w:r w:rsidRPr="00EE7177">
        <w:t xml:space="preserve"> Coutu, à Saint-Thomas-Didyme et à Normandin, au Québec (Canada). Les deux correspondantes se sont partagées des photos de leur famille proche et de leurs ancêtres qui figurent dans les albums cédés lors de la présente donation.</w:t>
      </w:r>
    </w:p>
    <w:p w14:paraId="0FC5CD4D" w14:textId="77777777" w:rsidR="00AB6798" w:rsidRPr="00441802" w:rsidRDefault="00AB6798" w:rsidP="00923766"/>
    <w:p w14:paraId="3261C6B6" w14:textId="77777777" w:rsidR="00B46FC4" w:rsidRPr="00441802" w:rsidRDefault="00B46FC4" w:rsidP="00923766">
      <w:pPr>
        <w:rPr>
          <w:b/>
        </w:rPr>
      </w:pPr>
      <w:r w:rsidRPr="00441802">
        <w:rPr>
          <w:b/>
        </w:rPr>
        <w:t>Instrument de recherche :</w:t>
      </w:r>
    </w:p>
    <w:p w14:paraId="6C10EF62" w14:textId="77777777" w:rsidR="00B46FC4" w:rsidRPr="00441802" w:rsidRDefault="00B46FC4" w:rsidP="00923766"/>
    <w:p w14:paraId="1FD0E8A2" w14:textId="77777777" w:rsidR="00EE7177" w:rsidRDefault="00EE7177" w:rsidP="00EE7177">
      <w:r>
        <w:t>Instrument de recherche créé et rédigé par Frédérique Fradet, archiviste</w:t>
      </w:r>
    </w:p>
    <w:p w14:paraId="2C794686" w14:textId="77777777" w:rsidR="00EE7177" w:rsidRDefault="00EE7177" w:rsidP="00EE7177">
      <w:r>
        <w:t>Du 9 au 18 août 2021</w:t>
      </w:r>
    </w:p>
    <w:p w14:paraId="00B25DF2" w14:textId="35C8E6DE" w:rsidR="00EE7177" w:rsidRDefault="00EE7177" w:rsidP="00EE7177">
      <w:r>
        <w:t xml:space="preserve">Traitement : documents produits par Frédérique Fradet, archiviste, retranscription des informations par Hélène Delaunière, bénévole, le tout d’août 2021 à 2022. </w:t>
      </w:r>
    </w:p>
    <w:p w14:paraId="5BBCCB19" w14:textId="77777777" w:rsidR="00EE7177" w:rsidRDefault="00EE7177" w:rsidP="00EE7177"/>
    <w:p w14:paraId="75F3D637" w14:textId="69FF0DB9" w:rsidR="00EE7177" w:rsidRDefault="001153BB" w:rsidP="00E01ADB">
      <w:pPr>
        <w:tabs>
          <w:tab w:val="left" w:pos="13368"/>
        </w:tabs>
      </w:pPr>
      <w:r w:rsidRPr="00441802">
        <w:t xml:space="preserve">Ce fonds </w:t>
      </w:r>
      <w:r w:rsidR="00A42DDF" w:rsidRPr="00441802">
        <w:t>est traité au dossier. Les documents seront numérisés, puis décrits par le donateur et sa famille par la suite dans un tableau.</w:t>
      </w:r>
      <w:r w:rsidR="00E01ADB">
        <w:t xml:space="preserve"> </w:t>
      </w:r>
      <w:r w:rsidR="00E01ADB" w:rsidRPr="00E01ADB">
        <w:t>Les inscriptions au verso des photos et autres détails ont été transposés dans un tableau Excel servant au traitement du fonds. Le tout sera ensuite détaillé davantage ou rectifié par le donateur et sa famille dans ce même tableau</w:t>
      </w:r>
      <w:r w:rsidR="00E01ADB">
        <w:tab/>
      </w:r>
    </w:p>
    <w:p w14:paraId="1B28434E" w14:textId="77777777" w:rsidR="00EE7177" w:rsidRDefault="00EE7177" w:rsidP="00EE7177">
      <w:r>
        <w:t>Traitement au dossier des ajouts par Frédérique Fradet, archiviste, 21 au 23 octobre 2025</w:t>
      </w:r>
    </w:p>
    <w:p w14:paraId="72AAC094" w14:textId="77777777" w:rsidR="00EE7177" w:rsidRDefault="00EE7177" w:rsidP="00EE7177">
      <w:r>
        <w:t xml:space="preserve">Identification par cotes à la pièce et description au tableau </w:t>
      </w:r>
      <w:r w:rsidRPr="00EE7177">
        <w:rPr>
          <w:highlight w:val="yellow"/>
        </w:rPr>
        <w:t>: à venir</w:t>
      </w:r>
    </w:p>
    <w:p w14:paraId="6173CB38" w14:textId="1BAAE547" w:rsidR="00EE7177" w:rsidRDefault="00EE7177" w:rsidP="00EE7177">
      <w:r>
        <w:t xml:space="preserve">Numérisation des ajouts </w:t>
      </w:r>
      <w:r w:rsidRPr="00EE7177">
        <w:rPr>
          <w:highlight w:val="yellow"/>
        </w:rPr>
        <w:t>: à venir</w:t>
      </w:r>
    </w:p>
    <w:p w14:paraId="07B5656E" w14:textId="77777777" w:rsidR="00F5483C" w:rsidRDefault="00F5483C" w:rsidP="00F5483C"/>
    <w:p w14:paraId="0FFF2EA4" w14:textId="58BC2ABB" w:rsidR="00F5483C" w:rsidRDefault="00F5483C" w:rsidP="00F5483C">
      <w:hyperlink r:id="rId9" w:anchor="!displayDocument/00000242813" w:history="1">
        <w:r w:rsidRPr="00F5483C">
          <w:rPr>
            <w:rStyle w:val="Hyperlien"/>
          </w:rPr>
          <w:t>Lien aux archivistes</w:t>
        </w:r>
      </w:hyperlink>
      <w:r>
        <w:t xml:space="preserve"> (à l'interne, vers </w:t>
      </w:r>
      <w:proofErr w:type="spellStart"/>
      <w:r>
        <w:t>Constellio</w:t>
      </w:r>
      <w:proofErr w:type="spellEnd"/>
      <w:r>
        <w:t>)</w:t>
      </w:r>
    </w:p>
    <w:p w14:paraId="3708CCFD" w14:textId="3AF02481" w:rsidR="000E4DD6" w:rsidRPr="00441802" w:rsidRDefault="000E4DD6" w:rsidP="00F5483C">
      <w:hyperlink r:id="rId10" w:history="1">
        <w:r w:rsidRPr="000E4DD6">
          <w:rPr>
            <w:rStyle w:val="Hyperlien"/>
          </w:rPr>
          <w:t>Tableau de description à la pièce</w:t>
        </w:r>
      </w:hyperlink>
      <w:r>
        <w:t xml:space="preserve"> (lien aux chercheurs) (</w:t>
      </w:r>
      <w:hyperlink r:id="rId11" w:anchor="!displayDocument/00000243890" w:history="1">
        <w:r w:rsidRPr="000E4DD6">
          <w:rPr>
            <w:rStyle w:val="Hyperlien"/>
          </w:rPr>
          <w:t xml:space="preserve">lien à l’interne, vers </w:t>
        </w:r>
        <w:proofErr w:type="spellStart"/>
        <w:r w:rsidRPr="000E4DD6">
          <w:rPr>
            <w:rStyle w:val="Hyperlien"/>
          </w:rPr>
          <w:t>Constellio</w:t>
        </w:r>
        <w:proofErr w:type="spellEnd"/>
      </w:hyperlink>
      <w:r>
        <w:t>)</w:t>
      </w:r>
    </w:p>
    <w:p w14:paraId="39189FFF" w14:textId="77777777" w:rsidR="00E06067" w:rsidRPr="00441802" w:rsidRDefault="00E06067" w:rsidP="00923766"/>
    <w:p w14:paraId="00BED667" w14:textId="77777777" w:rsidR="00E06067" w:rsidRPr="00441802" w:rsidRDefault="00E06067" w:rsidP="00923766">
      <w:pPr>
        <w:rPr>
          <w:b/>
        </w:rPr>
      </w:pPr>
      <w:r w:rsidRPr="00441802">
        <w:rPr>
          <w:b/>
        </w:rPr>
        <w:t>Restrictions régissant la consultation, la reproduction et la publication :</w:t>
      </w:r>
    </w:p>
    <w:p w14:paraId="3433DBF3" w14:textId="77777777" w:rsidR="00E06067" w:rsidRPr="00441802" w:rsidRDefault="00E06067" w:rsidP="00923766"/>
    <w:p w14:paraId="4489CB66" w14:textId="13A75ED2" w:rsidR="00C70C4E" w:rsidRDefault="00D30256" w:rsidP="00923766">
      <w:r w:rsidRPr="00441802">
        <w:t>Aucune.</w:t>
      </w:r>
    </w:p>
    <w:p w14:paraId="6482F4BE" w14:textId="77777777" w:rsidR="00E01ADB" w:rsidRDefault="00E01ADB" w:rsidP="00923766"/>
    <w:p w14:paraId="6B1A4C02" w14:textId="77777777" w:rsidR="00CD4C6C" w:rsidRPr="00441802" w:rsidRDefault="00CD4C6C" w:rsidP="00CD4C6C">
      <w:pPr>
        <w:rPr>
          <w:b/>
        </w:rPr>
      </w:pPr>
    </w:p>
    <w:p w14:paraId="0C8B6914" w14:textId="2ED58386" w:rsidR="00CD4C6C" w:rsidRPr="00441802" w:rsidRDefault="00CD4C6C" w:rsidP="00CD4C6C">
      <w:pPr>
        <w:rPr>
          <w:b/>
        </w:rPr>
      </w:pPr>
      <w:r w:rsidRPr="00441802">
        <w:rPr>
          <w:b/>
        </w:rPr>
        <w:t>Numérisation :</w:t>
      </w:r>
    </w:p>
    <w:p w14:paraId="5B4ACF0C" w14:textId="77777777" w:rsidR="00CD4C6C" w:rsidRPr="00441802" w:rsidRDefault="00CD4C6C" w:rsidP="00CD4C6C"/>
    <w:p w14:paraId="415C49E3" w14:textId="77FCB322" w:rsidR="00CD4C6C" w:rsidRDefault="00CD4C6C" w:rsidP="00CD4C6C">
      <w:r w:rsidRPr="00441802">
        <w:t xml:space="preserve">Les documents iconographiques du fonds ont été numérisés pour les besoins de la famille donatrice seulement. Ils ont donc été numérisés en qualité « standard » pour faciliter la description des documents par la famille : en JPEG, 600 dpi. La numérisation a été réalisée par Guillaume Trottier, préposé à la numérisation, dans les semaines du 23 et du 30 août 2021, sur une période de plusieurs jours. </w:t>
      </w:r>
    </w:p>
    <w:p w14:paraId="3E8CBEAC" w14:textId="77777777" w:rsidR="004435B1" w:rsidRDefault="004435B1" w:rsidP="00CD4C6C"/>
    <w:p w14:paraId="78F3A37B" w14:textId="411798FE" w:rsidR="004435B1" w:rsidRDefault="004435B1" w:rsidP="00CD4C6C">
      <w:r>
        <w:t>Les images de l’ajout 2025 ne sont pas numérisées à ce jour.</w:t>
      </w:r>
    </w:p>
    <w:p w14:paraId="634C093F" w14:textId="18C94EAF" w:rsidR="00F5483C" w:rsidRDefault="00F5483C" w:rsidP="00CD4C6C"/>
    <w:p w14:paraId="08C83B96" w14:textId="42F437CA" w:rsidR="00F5483C" w:rsidRDefault="00F5483C" w:rsidP="00CD4C6C">
      <w:hyperlink r:id="rId12" w:history="1">
        <w:r w:rsidRPr="00F5483C">
          <w:rPr>
            <w:rStyle w:val="Hyperlien"/>
          </w:rPr>
          <w:t xml:space="preserve">Lien vers la numérisation sur le serveur </w:t>
        </w:r>
        <w:proofErr w:type="spellStart"/>
        <w:proofErr w:type="gramStart"/>
        <w:r w:rsidRPr="00F5483C">
          <w:rPr>
            <w:rStyle w:val="Hyperlien"/>
          </w:rPr>
          <w:t>Voute:K</w:t>
        </w:r>
        <w:proofErr w:type="spellEnd"/>
        <w:proofErr w:type="gramEnd"/>
      </w:hyperlink>
      <w:r>
        <w:t xml:space="preserve"> (accessible aux archivistes à l’interne uniquement)</w:t>
      </w:r>
    </w:p>
    <w:p w14:paraId="09877C36" w14:textId="77777777" w:rsidR="00F5483C" w:rsidRDefault="00F5483C" w:rsidP="00CD4C6C"/>
    <w:p w14:paraId="48F89FC4" w14:textId="033ADF95" w:rsidR="00F5483C" w:rsidRDefault="00F5483C" w:rsidP="00CD4C6C">
      <w:r>
        <w:t xml:space="preserve">Pour avoir accès aux images, prenez un rendez-vous pour la consultation du fonds en communiquant avec la Société d’histoire au </w:t>
      </w:r>
      <w:hyperlink r:id="rId13" w:history="1">
        <w:r w:rsidRPr="002E47A9">
          <w:rPr>
            <w:rStyle w:val="Hyperlien"/>
          </w:rPr>
          <w:t>admin@shgmc.ca</w:t>
        </w:r>
      </w:hyperlink>
      <w:r>
        <w:t xml:space="preserve"> ou 418-276-4989. Merci !</w:t>
      </w:r>
    </w:p>
    <w:p w14:paraId="7853D971" w14:textId="77777777" w:rsidR="00540E0C" w:rsidRDefault="00540E0C" w:rsidP="00CD4C6C"/>
    <w:p w14:paraId="58481448" w14:textId="77777777" w:rsidR="00540E0C" w:rsidRPr="00540E0C" w:rsidRDefault="00540E0C" w:rsidP="00540E0C">
      <w:pPr>
        <w:spacing w:after="240"/>
        <w:rPr>
          <w:b/>
          <w:bCs/>
        </w:rPr>
      </w:pPr>
      <w:r w:rsidRPr="00540E0C">
        <w:rPr>
          <w:b/>
          <w:bCs/>
        </w:rPr>
        <w:t xml:space="preserve">Fonds liés : </w:t>
      </w:r>
    </w:p>
    <w:p w14:paraId="2D7AEEF2" w14:textId="4E471D92" w:rsidR="00540E0C" w:rsidRDefault="00540E0C" w:rsidP="00540E0C">
      <w:pPr>
        <w:spacing w:after="240"/>
      </w:pPr>
      <w:hyperlink r:id="rId14" w:history="1">
        <w:r w:rsidRPr="00EF0966">
          <w:rPr>
            <w:rStyle w:val="Hyperlien"/>
          </w:rPr>
          <w:t>P440 Fonds Livret des Bâtisseurs</w:t>
        </w:r>
      </w:hyperlink>
      <w:r>
        <w:t xml:space="preserve"> (donateur et collaborateur Réjean Fortin)</w:t>
      </w:r>
    </w:p>
    <w:p w14:paraId="0901C3FF" w14:textId="77777777" w:rsidR="00E01ADB" w:rsidRDefault="00E01ADB" w:rsidP="00EE7177"/>
    <w:p w14:paraId="438F20E8" w14:textId="41965ECC" w:rsidR="00EE7177" w:rsidRDefault="00EE7177" w:rsidP="00EE7177">
      <w:pPr>
        <w:spacing w:after="240"/>
      </w:pPr>
      <w:r w:rsidRPr="00EE7177">
        <w:rPr>
          <w:b/>
          <w:bCs/>
        </w:rPr>
        <w:t>Langue des documents :</w:t>
      </w:r>
      <w:r>
        <w:t xml:space="preserve"> </w:t>
      </w:r>
    </w:p>
    <w:p w14:paraId="52587E59" w14:textId="77777777" w:rsidR="00E01ADB" w:rsidRDefault="00EE7177" w:rsidP="00E01ADB">
      <w:pPr>
        <w:rPr>
          <w:b/>
          <w:bCs/>
        </w:rPr>
      </w:pPr>
      <w:r>
        <w:t>Anglais et français</w:t>
      </w:r>
      <w:r w:rsidR="00E01ADB" w:rsidRPr="00E01ADB">
        <w:rPr>
          <w:b/>
          <w:bCs/>
        </w:rPr>
        <w:t xml:space="preserve"> </w:t>
      </w:r>
    </w:p>
    <w:p w14:paraId="542C73AF" w14:textId="77777777" w:rsidR="00E01ADB" w:rsidRDefault="00E01ADB" w:rsidP="00E01ADB">
      <w:pPr>
        <w:rPr>
          <w:b/>
          <w:bCs/>
        </w:rPr>
      </w:pPr>
    </w:p>
    <w:p w14:paraId="77A4517E" w14:textId="27F3EF34" w:rsidR="00E01ADB" w:rsidRPr="00EE7177" w:rsidRDefault="00E01ADB" w:rsidP="00E01ADB">
      <w:pPr>
        <w:rPr>
          <w:b/>
          <w:bCs/>
        </w:rPr>
      </w:pPr>
      <w:r w:rsidRPr="00EE7177">
        <w:rPr>
          <w:b/>
          <w:bCs/>
        </w:rPr>
        <w:t xml:space="preserve">Classement : </w:t>
      </w:r>
    </w:p>
    <w:p w14:paraId="75D74C6D" w14:textId="77777777" w:rsidR="00E01ADB" w:rsidRPr="00EE7177" w:rsidRDefault="00E01ADB" w:rsidP="00E01ADB">
      <w:r w:rsidRPr="00EE7177">
        <w:br/>
        <w:t>Les documents ont été conservés selon leur ordre primitif, entièrement ou partiellement.</w:t>
      </w:r>
    </w:p>
    <w:p w14:paraId="21E42580" w14:textId="77777777" w:rsidR="00E01ADB" w:rsidRDefault="00E01ADB" w:rsidP="00E01ADB">
      <w:pPr>
        <w:spacing w:after="240"/>
        <w:rPr>
          <w:b/>
          <w:bCs/>
        </w:rPr>
      </w:pPr>
      <w:r w:rsidRPr="00EE7177">
        <w:t>Un plan de classification a été établi par l'archiviste</w:t>
      </w:r>
      <w:r w:rsidRPr="00E01ADB">
        <w:rPr>
          <w:b/>
          <w:bCs/>
        </w:rPr>
        <w:t xml:space="preserve"> </w:t>
      </w:r>
    </w:p>
    <w:p w14:paraId="69131421" w14:textId="0B7BA7E1" w:rsidR="00E01ADB" w:rsidRPr="00C37FAC" w:rsidRDefault="00E01ADB" w:rsidP="00E01ADB">
      <w:pPr>
        <w:spacing w:after="240"/>
        <w:rPr>
          <w:b/>
          <w:bCs/>
        </w:rPr>
      </w:pPr>
      <w:r w:rsidRPr="00C37FAC">
        <w:rPr>
          <w:b/>
          <w:bCs/>
        </w:rPr>
        <w:t xml:space="preserve">Emplacements : </w:t>
      </w:r>
    </w:p>
    <w:p w14:paraId="1BF81D77" w14:textId="77777777" w:rsidR="00E01ADB" w:rsidRDefault="00E01ADB" w:rsidP="00E01ADB">
      <w:r w:rsidRPr="00C37FAC">
        <w:rPr>
          <w:highlight w:val="lightGray"/>
        </w:rPr>
        <w:t>R07-E02-T01</w:t>
      </w:r>
    </w:p>
    <w:p w14:paraId="188F3227" w14:textId="77777777" w:rsidR="00E01ADB" w:rsidRDefault="00E01ADB" w:rsidP="00E01ADB">
      <w:r>
        <w:t>2 boîtes</w:t>
      </w:r>
    </w:p>
    <w:p w14:paraId="4883C66D" w14:textId="77777777" w:rsidR="00E01ADB" w:rsidRDefault="00E01ADB" w:rsidP="00E01ADB"/>
    <w:p w14:paraId="02602FA6" w14:textId="77777777" w:rsidR="00E01ADB" w:rsidRDefault="00E01ADB" w:rsidP="00E01ADB">
      <w:r>
        <w:t xml:space="preserve">Numérisation dans </w:t>
      </w:r>
      <w:hyperlink r:id="rId15" w:history="1">
        <w:r w:rsidRPr="00C37FAC">
          <w:rPr>
            <w:rStyle w:val="Hyperlien"/>
          </w:rPr>
          <w:t xml:space="preserve">serveur </w:t>
        </w:r>
        <w:proofErr w:type="spellStart"/>
        <w:proofErr w:type="gramStart"/>
        <w:r w:rsidRPr="00C37FAC">
          <w:rPr>
            <w:rStyle w:val="Hyperlien"/>
          </w:rPr>
          <w:t>Voute:K</w:t>
        </w:r>
        <w:proofErr w:type="spellEnd"/>
        <w:proofErr w:type="gramEnd"/>
      </w:hyperlink>
      <w:r>
        <w:t xml:space="preserve"> </w:t>
      </w:r>
    </w:p>
    <w:p w14:paraId="3F10A3EF" w14:textId="77777777" w:rsidR="00E01ADB" w:rsidRDefault="00E01ADB" w:rsidP="00E01ADB"/>
    <w:p w14:paraId="7C6DDD3E" w14:textId="77777777" w:rsidR="00E01ADB" w:rsidRPr="00E01ADB" w:rsidRDefault="00E01ADB" w:rsidP="00E01ADB">
      <w:pPr>
        <w:rPr>
          <w:b/>
          <w:bCs/>
        </w:rPr>
      </w:pPr>
      <w:r w:rsidRPr="00E01ADB">
        <w:rPr>
          <w:b/>
          <w:bCs/>
        </w:rPr>
        <w:t>Séries :</w:t>
      </w:r>
    </w:p>
    <w:p w14:paraId="1DCD8711" w14:textId="77777777" w:rsidR="00E01ADB" w:rsidRDefault="00E01ADB" w:rsidP="00E01ADB"/>
    <w:p w14:paraId="70C34E3F" w14:textId="77777777" w:rsidR="00E01ADB" w:rsidRDefault="00E01ADB" w:rsidP="00E01ADB">
      <w:r>
        <w:t>P394/A Famille</w:t>
      </w:r>
    </w:p>
    <w:p w14:paraId="0F9DB423" w14:textId="77777777" w:rsidR="00E01ADB" w:rsidRDefault="00E01ADB" w:rsidP="00E01ADB"/>
    <w:p w14:paraId="30144FE6" w14:textId="77777777" w:rsidR="00E01ADB" w:rsidRDefault="00E01ADB" w:rsidP="00E01ADB">
      <w:r>
        <w:t>P394/A1 Portraits de famille</w:t>
      </w:r>
    </w:p>
    <w:p w14:paraId="1649F257" w14:textId="77777777" w:rsidR="00E01ADB" w:rsidRDefault="00E01ADB" w:rsidP="00E01ADB">
      <w:r>
        <w:t>P394/A1/1 : Famille Louis-Georges Fortin</w:t>
      </w:r>
    </w:p>
    <w:p w14:paraId="2DE2A788" w14:textId="77777777" w:rsidR="00E01ADB" w:rsidRDefault="00E01ADB" w:rsidP="00E01ADB">
      <w:r>
        <w:t>P394/A1/2 : Famille Duchesne</w:t>
      </w:r>
    </w:p>
    <w:p w14:paraId="6B41E186" w14:textId="77777777" w:rsidR="00E01ADB" w:rsidRDefault="00E01ADB" w:rsidP="00E01ADB">
      <w:r>
        <w:t>P394/A1/3 : Famille Gravel</w:t>
      </w:r>
    </w:p>
    <w:p w14:paraId="5975B8B4" w14:textId="77777777" w:rsidR="00E01ADB" w:rsidRDefault="00E01ADB" w:rsidP="00E01ADB">
      <w:r>
        <w:t>P394/A1/3.1 : Famille de Laurette Gravel</w:t>
      </w:r>
    </w:p>
    <w:p w14:paraId="143BC84E" w14:textId="77777777" w:rsidR="00E01ADB" w:rsidRDefault="00E01ADB" w:rsidP="00E01ADB">
      <w:r>
        <w:t>P394/A1/3.2 : Famille Gravel au Nebraska, États-Unis</w:t>
      </w:r>
    </w:p>
    <w:p w14:paraId="548015ED" w14:textId="77777777" w:rsidR="00E01ADB" w:rsidRDefault="00E01ADB" w:rsidP="00E01ADB">
      <w:r>
        <w:t>P394/A1/3.3 : Souvenirs de famille par Orléatha Gravel Kellogg</w:t>
      </w:r>
    </w:p>
    <w:p w14:paraId="50D60AC6" w14:textId="77777777" w:rsidR="00E01ADB" w:rsidRDefault="00E01ADB" w:rsidP="00E01ADB">
      <w:r>
        <w:t>P394/A1/4 : Enfants</w:t>
      </w:r>
    </w:p>
    <w:p w14:paraId="3E683A6D" w14:textId="77777777" w:rsidR="00E01ADB" w:rsidRDefault="00E01ADB" w:rsidP="00E01ADB"/>
    <w:p w14:paraId="3F964209" w14:textId="77777777" w:rsidR="00E01ADB" w:rsidRDefault="00E01ADB" w:rsidP="00E01ADB">
      <w:r>
        <w:t>P394/A2 Événements</w:t>
      </w:r>
    </w:p>
    <w:p w14:paraId="02703654" w14:textId="77777777" w:rsidR="00E01ADB" w:rsidRDefault="00E01ADB" w:rsidP="00E01ADB">
      <w:r>
        <w:t>P394/A2/1 : Mariages</w:t>
      </w:r>
    </w:p>
    <w:p w14:paraId="25E0ECF0" w14:textId="77777777" w:rsidR="00E01ADB" w:rsidRDefault="00E01ADB" w:rsidP="00E01ADB">
      <w:r>
        <w:t>P394/A2/2 : Anniversaires de naissances</w:t>
      </w:r>
    </w:p>
    <w:p w14:paraId="40EE846A" w14:textId="77777777" w:rsidR="00E01ADB" w:rsidRDefault="00E01ADB" w:rsidP="00E01ADB">
      <w:r>
        <w:t>P394/A2/3 : Anniversaires de mariages</w:t>
      </w:r>
    </w:p>
    <w:p w14:paraId="195A9D18" w14:textId="77777777" w:rsidR="00E01ADB" w:rsidRDefault="00E01ADB" w:rsidP="00E01ADB">
      <w:r>
        <w:t>P394/A2/4 : Célébrations religieuses</w:t>
      </w:r>
    </w:p>
    <w:p w14:paraId="4449593E" w14:textId="77777777" w:rsidR="00E01ADB" w:rsidRDefault="00E01ADB" w:rsidP="00E01ADB">
      <w:r>
        <w:t>P394/A2/5 : Fêtes de famille</w:t>
      </w:r>
    </w:p>
    <w:p w14:paraId="4CF169DA" w14:textId="77777777" w:rsidR="00E01ADB" w:rsidRDefault="00E01ADB" w:rsidP="00E01ADB">
      <w:r>
        <w:t>P394/A2/6 : Sorties et visites de la famille Fortin</w:t>
      </w:r>
    </w:p>
    <w:p w14:paraId="6476B13A" w14:textId="77777777" w:rsidR="00E01ADB" w:rsidRDefault="00E01ADB" w:rsidP="00E01ADB">
      <w:r>
        <w:t>P394/A2/7 : Centenaire de Normandin</w:t>
      </w:r>
    </w:p>
    <w:p w14:paraId="3879E087" w14:textId="77777777" w:rsidR="00E01ADB" w:rsidRDefault="00E01ADB" w:rsidP="00E01ADB">
      <w:r>
        <w:t xml:space="preserve">P394/A2/8 : Festival du Miel </w:t>
      </w:r>
    </w:p>
    <w:p w14:paraId="36A76872" w14:textId="77777777" w:rsidR="00E01ADB" w:rsidRDefault="00E01ADB" w:rsidP="00E01ADB">
      <w:r>
        <w:t>P394/A2/9 : Incendie église de Normandin</w:t>
      </w:r>
    </w:p>
    <w:p w14:paraId="4F5EA93E" w14:textId="77777777" w:rsidR="00E01ADB" w:rsidRDefault="00E01ADB" w:rsidP="00E01ADB"/>
    <w:p w14:paraId="7D8F8277" w14:textId="77777777" w:rsidR="00E01ADB" w:rsidRDefault="00E01ADB" w:rsidP="00E01ADB">
      <w:r>
        <w:t>P394/A3 Activités</w:t>
      </w:r>
    </w:p>
    <w:p w14:paraId="058D125C" w14:textId="77777777" w:rsidR="00E01ADB" w:rsidRDefault="00E01ADB" w:rsidP="00E01ADB">
      <w:r>
        <w:t>P394/A3/1 : Agriculture</w:t>
      </w:r>
    </w:p>
    <w:p w14:paraId="1006021B" w14:textId="77777777" w:rsidR="00E01ADB" w:rsidRDefault="00E01ADB" w:rsidP="00E01ADB">
      <w:r>
        <w:t>P394/A3/2 : Transport</w:t>
      </w:r>
    </w:p>
    <w:p w14:paraId="518B7F81" w14:textId="77777777" w:rsidR="00E01ADB" w:rsidRDefault="00E01ADB" w:rsidP="00E01ADB">
      <w:r>
        <w:t>P394/A3/3 : Sports</w:t>
      </w:r>
    </w:p>
    <w:p w14:paraId="6FA74C74" w14:textId="77777777" w:rsidR="00E01ADB" w:rsidRDefault="00E01ADB" w:rsidP="00E01ADB">
      <w:r>
        <w:t>P394/A3/4 : Organismes</w:t>
      </w:r>
    </w:p>
    <w:p w14:paraId="002D011F" w14:textId="77777777" w:rsidR="00E01ADB" w:rsidRDefault="00E01ADB" w:rsidP="00E01ADB">
      <w:r>
        <w:t>P394/A3/5 : Voyages</w:t>
      </w:r>
    </w:p>
    <w:p w14:paraId="5990A2DB" w14:textId="77777777" w:rsidR="00E01ADB" w:rsidRDefault="00E01ADB" w:rsidP="00E01ADB">
      <w:r>
        <w:t>P394/A3/5.1 : Voyages Famille Fortin</w:t>
      </w:r>
    </w:p>
    <w:p w14:paraId="1CC485ED" w14:textId="77777777" w:rsidR="00E01ADB" w:rsidRDefault="00E01ADB" w:rsidP="00E01ADB">
      <w:r>
        <w:t>P394/A3/5.2 : Voyage Nebraska, États-Unis</w:t>
      </w:r>
    </w:p>
    <w:p w14:paraId="3A529935" w14:textId="77777777" w:rsidR="00E01ADB" w:rsidRDefault="00E01ADB" w:rsidP="00E01ADB">
      <w:r>
        <w:t>P394/A3/5.3 : L'histoire des Gravel du Nebraska et ceux de St-Thomas</w:t>
      </w:r>
    </w:p>
    <w:p w14:paraId="0DCC645E" w14:textId="77777777" w:rsidR="00E01ADB" w:rsidRDefault="00E01ADB" w:rsidP="00E01ADB"/>
    <w:p w14:paraId="75332304" w14:textId="77777777" w:rsidR="00E01ADB" w:rsidRDefault="00E01ADB" w:rsidP="00E01ADB">
      <w:r>
        <w:t>P394/A4 Lieux</w:t>
      </w:r>
    </w:p>
    <w:p w14:paraId="45D34B7C" w14:textId="77777777" w:rsidR="00E01ADB" w:rsidRDefault="00E01ADB" w:rsidP="00E01ADB">
      <w:r>
        <w:t>P394/A4/1 : Bâtiments et maisons</w:t>
      </w:r>
    </w:p>
    <w:p w14:paraId="5603B7C7" w14:textId="77777777" w:rsidR="00E01ADB" w:rsidRDefault="00E01ADB" w:rsidP="00E01ADB">
      <w:r>
        <w:t>P394/A4/2 : Paysages, nature</w:t>
      </w:r>
    </w:p>
    <w:p w14:paraId="67AE1E10" w14:textId="77777777" w:rsidR="00E01ADB" w:rsidRDefault="00E01ADB" w:rsidP="00E01ADB"/>
    <w:p w14:paraId="1DC444AD" w14:textId="77777777" w:rsidR="00E01ADB" w:rsidRDefault="00E01ADB" w:rsidP="00E01ADB">
      <w:r>
        <w:t>P394/A5 Animaux</w:t>
      </w:r>
    </w:p>
    <w:p w14:paraId="0D8B53CD" w14:textId="77777777" w:rsidR="00E01ADB" w:rsidRDefault="00E01ADB" w:rsidP="00E01ADB">
      <w:r>
        <w:t>P394/A5/1 : Animaux domestiques</w:t>
      </w:r>
    </w:p>
    <w:p w14:paraId="351AA6BB" w14:textId="77777777" w:rsidR="00E01ADB" w:rsidRDefault="00E01ADB" w:rsidP="00E01ADB">
      <w:r>
        <w:t>P394/A5/2 : Animaux équestres</w:t>
      </w:r>
    </w:p>
    <w:p w14:paraId="4FC5AD8C" w14:textId="5A7B23CE" w:rsidR="00E01ADB" w:rsidRPr="00441802" w:rsidRDefault="00E01ADB" w:rsidP="00E01ADB">
      <w:pPr>
        <w:spacing w:after="240"/>
      </w:pPr>
    </w:p>
    <w:p w14:paraId="123F20FF" w14:textId="7D5A0A53" w:rsidR="00B25321" w:rsidRPr="00441802" w:rsidRDefault="00F83E44" w:rsidP="00923766">
      <w:pPr>
        <w:pStyle w:val="Titre"/>
      </w:pPr>
      <w:bookmarkStart w:id="1" w:name="_Toc212023296"/>
      <w:r w:rsidRPr="00441802">
        <w:t>P394</w:t>
      </w:r>
      <w:r w:rsidR="00B25321" w:rsidRPr="00441802">
        <w:t xml:space="preserve">/A </w:t>
      </w:r>
      <w:r w:rsidRPr="00441802">
        <w:t>Famille</w:t>
      </w:r>
      <w:bookmarkEnd w:id="1"/>
      <w:r w:rsidRPr="00441802">
        <w:t xml:space="preserve"> </w:t>
      </w:r>
    </w:p>
    <w:p w14:paraId="10DD6FEE" w14:textId="3C7AFDE1" w:rsidR="00742A4C" w:rsidRPr="00441802" w:rsidRDefault="00742A4C" w:rsidP="00742A4C">
      <w:pPr>
        <w:pStyle w:val="Standard"/>
      </w:pPr>
      <w:bookmarkStart w:id="2" w:name="_Hlk80090345"/>
      <w:r w:rsidRPr="00441802">
        <w:rPr>
          <w:lang w:eastAsia="en-US"/>
        </w:rPr>
        <w:t>– [</w:t>
      </w:r>
      <w:proofErr w:type="gramStart"/>
      <w:r w:rsidRPr="00441802">
        <w:rPr>
          <w:lang w:eastAsia="en-US"/>
        </w:rPr>
        <w:t>ca</w:t>
      </w:r>
      <w:proofErr w:type="gramEnd"/>
      <w:r w:rsidRPr="00441802">
        <w:rPr>
          <w:lang w:eastAsia="en-US"/>
        </w:rPr>
        <w:t xml:space="preserve"> </w:t>
      </w:r>
      <w:proofErr w:type="gramStart"/>
      <w:r w:rsidRPr="00441802">
        <w:rPr>
          <w:lang w:eastAsia="en-US"/>
        </w:rPr>
        <w:t>1900]-</w:t>
      </w:r>
      <w:proofErr w:type="gramEnd"/>
      <w:r w:rsidRPr="00441802">
        <w:rPr>
          <w:lang w:eastAsia="en-US"/>
        </w:rPr>
        <w:t xml:space="preserve">2016. – </w:t>
      </w:r>
      <w:r w:rsidR="008045DD" w:rsidRPr="00441802">
        <w:rPr>
          <w:lang w:eastAsia="en-US"/>
        </w:rPr>
        <w:t>1,</w:t>
      </w:r>
      <w:r w:rsidR="0025180F">
        <w:rPr>
          <w:lang w:eastAsia="en-US"/>
        </w:rPr>
        <w:t>3</w:t>
      </w:r>
      <w:r w:rsidRPr="00441802">
        <w:rPr>
          <w:lang w:eastAsia="en-US"/>
        </w:rPr>
        <w:t xml:space="preserve"> cm de documents textuels. – </w:t>
      </w:r>
      <w:r w:rsidR="008045DD" w:rsidRPr="00441802">
        <w:rPr>
          <w:lang w:eastAsia="en-US"/>
        </w:rPr>
        <w:t>1</w:t>
      </w:r>
      <w:r w:rsidR="0025180F">
        <w:rPr>
          <w:lang w:eastAsia="en-US"/>
        </w:rPr>
        <w:t>924</w:t>
      </w:r>
      <w:r w:rsidRPr="00441802">
        <w:rPr>
          <w:lang w:eastAsia="en-US"/>
        </w:rPr>
        <w:t xml:space="preserve"> photographies. – 1</w:t>
      </w:r>
      <w:r w:rsidR="00B0594D" w:rsidRPr="00441802">
        <w:rPr>
          <w:lang w:eastAsia="en-US"/>
        </w:rPr>
        <w:t>13</w:t>
      </w:r>
      <w:r w:rsidRPr="00441802">
        <w:rPr>
          <w:lang w:eastAsia="en-US"/>
        </w:rPr>
        <w:t xml:space="preserve"> négatifs.</w:t>
      </w:r>
      <w:r w:rsidR="008045DD" w:rsidRPr="00441802">
        <w:rPr>
          <w:lang w:eastAsia="en-US"/>
        </w:rPr>
        <w:t xml:space="preserve"> – 41 avis de décès.</w:t>
      </w:r>
    </w:p>
    <w:bookmarkEnd w:id="2"/>
    <w:p w14:paraId="1AE1A371" w14:textId="77777777" w:rsidR="00C70C4E" w:rsidRPr="00441802" w:rsidRDefault="00C70C4E" w:rsidP="00923766"/>
    <w:p w14:paraId="5D47E07E" w14:textId="77777777" w:rsidR="0028732E" w:rsidRPr="00441802" w:rsidRDefault="0028732E" w:rsidP="0028732E">
      <w:pPr>
        <w:rPr>
          <w:i/>
        </w:rPr>
      </w:pPr>
      <w:r w:rsidRPr="00441802">
        <w:rPr>
          <w:i/>
        </w:rPr>
        <w:t xml:space="preserve">Portée et contenu : </w:t>
      </w:r>
    </w:p>
    <w:p w14:paraId="297C35B0" w14:textId="4B6027C1" w:rsidR="0028732E" w:rsidRPr="00441802" w:rsidRDefault="0028732E" w:rsidP="0028732E">
      <w:pPr>
        <w:rPr>
          <w:i/>
        </w:rPr>
      </w:pPr>
      <w:r w:rsidRPr="00441802">
        <w:t xml:space="preserve">Cette série comprend </w:t>
      </w:r>
      <w:r w:rsidR="00441802" w:rsidRPr="00441802">
        <w:t xml:space="preserve">les documents textuels et iconographiques rappelant l’histoire et la généalogie de la famille Fortin de Normandin. Elle se déploie en 5 sous-séries : </w:t>
      </w:r>
      <w:r w:rsidR="00441802" w:rsidRPr="00441802">
        <w:rPr>
          <w:i/>
        </w:rPr>
        <w:t xml:space="preserve">Portraits de famille, Événements, Activités, Lieux </w:t>
      </w:r>
      <w:r w:rsidR="00441802" w:rsidRPr="00441802">
        <w:t xml:space="preserve">et </w:t>
      </w:r>
      <w:r w:rsidR="00441802" w:rsidRPr="00441802">
        <w:rPr>
          <w:i/>
        </w:rPr>
        <w:t xml:space="preserve">Animaux. </w:t>
      </w:r>
    </w:p>
    <w:p w14:paraId="1D247AB4" w14:textId="77777777" w:rsidR="0028732E" w:rsidRPr="00441802" w:rsidRDefault="0028732E" w:rsidP="0028732E"/>
    <w:p w14:paraId="1B841619" w14:textId="77777777" w:rsidR="0028732E" w:rsidRPr="00441802" w:rsidRDefault="0028732E" w:rsidP="0028732E">
      <w:pPr>
        <w:rPr>
          <w:i/>
        </w:rPr>
      </w:pPr>
      <w:r w:rsidRPr="00441802">
        <w:rPr>
          <w:i/>
        </w:rPr>
        <w:t xml:space="preserve">Notes : </w:t>
      </w:r>
    </w:p>
    <w:p w14:paraId="4B23B583" w14:textId="20516EC4" w:rsidR="00894F88" w:rsidRPr="00441802" w:rsidRDefault="00894F88" w:rsidP="0028732E">
      <w:pPr>
        <w:rPr>
          <w:lang w:eastAsia="en-US"/>
        </w:rPr>
      </w:pPr>
      <w:r w:rsidRPr="00441802">
        <w:rPr>
          <w:lang w:eastAsia="en-US"/>
        </w:rPr>
        <w:t xml:space="preserve">Les photographies, négatifs et documents textuels étaient, à l’origine, conservés dans des albums. Les documents ont donc été divisés en dossiers qui conservent, le plus possible, l’ordre d’arrivée de ceux-ci, dans un souci de faciliter la consultation. </w:t>
      </w:r>
    </w:p>
    <w:p w14:paraId="3550743B" w14:textId="0C7B9BF3" w:rsidR="0028732E" w:rsidRPr="00441802" w:rsidRDefault="00894F88" w:rsidP="0028732E">
      <w:r w:rsidRPr="00441802">
        <w:rPr>
          <w:lang w:eastAsia="en-US"/>
        </w:rPr>
        <w:t xml:space="preserve">La description des photographies, qui sera effectuée par le donateur et ses frères et sœurs, pourrait apporter des informations supplémentaires sur le contenu du fonds. </w:t>
      </w:r>
      <w:r w:rsidR="005059ED" w:rsidRPr="00441802">
        <w:rPr>
          <w:lang w:eastAsia="en-US"/>
        </w:rPr>
        <w:t>Voir le fichier Excel construit à cet effet.</w:t>
      </w:r>
    </w:p>
    <w:p w14:paraId="6A87C948" w14:textId="77777777" w:rsidR="0028732E" w:rsidRPr="00441802" w:rsidRDefault="0028732E" w:rsidP="00923766"/>
    <w:p w14:paraId="7641C4CA" w14:textId="77777777" w:rsidR="00C70C4E" w:rsidRPr="00441802" w:rsidRDefault="00C70C4E" w:rsidP="00923766"/>
    <w:p w14:paraId="54278054" w14:textId="5B87C400" w:rsidR="001E5A46" w:rsidRPr="00441802" w:rsidRDefault="00F83E44" w:rsidP="00923766">
      <w:pPr>
        <w:pStyle w:val="Titre2"/>
      </w:pPr>
      <w:bookmarkStart w:id="3" w:name="_Toc212023297"/>
      <w:r w:rsidRPr="00441802">
        <w:t>P394</w:t>
      </w:r>
      <w:r w:rsidR="00B25321" w:rsidRPr="00441802">
        <w:t xml:space="preserve">/A1 </w:t>
      </w:r>
      <w:r w:rsidRPr="00441802">
        <w:t>Portraits de famille</w:t>
      </w:r>
      <w:bookmarkEnd w:id="3"/>
    </w:p>
    <w:p w14:paraId="1A5E14B0" w14:textId="14920E91" w:rsidR="00894F88" w:rsidRPr="00441802" w:rsidRDefault="00894F88" w:rsidP="00894F88">
      <w:pPr>
        <w:pStyle w:val="Standard"/>
      </w:pPr>
      <w:r w:rsidRPr="00441802">
        <w:rPr>
          <w:lang w:eastAsia="en-US"/>
        </w:rPr>
        <w:t>– [</w:t>
      </w:r>
      <w:proofErr w:type="gramStart"/>
      <w:r w:rsidR="00C872E2" w:rsidRPr="00441802">
        <w:rPr>
          <w:lang w:eastAsia="en-US"/>
        </w:rPr>
        <w:t>ca</w:t>
      </w:r>
      <w:proofErr w:type="gramEnd"/>
      <w:r w:rsidR="00C872E2" w:rsidRPr="00441802">
        <w:rPr>
          <w:lang w:eastAsia="en-US"/>
        </w:rPr>
        <w:t xml:space="preserve"> 1900]</w:t>
      </w:r>
      <w:r w:rsidR="00E75922">
        <w:rPr>
          <w:lang w:eastAsia="en-US"/>
        </w:rPr>
        <w:t>, 1921</w:t>
      </w:r>
      <w:r w:rsidR="00C872E2" w:rsidRPr="00441802">
        <w:rPr>
          <w:lang w:eastAsia="en-US"/>
        </w:rPr>
        <w:t>-2016</w:t>
      </w:r>
      <w:r w:rsidRPr="00441802">
        <w:rPr>
          <w:lang w:eastAsia="en-US"/>
        </w:rPr>
        <w:t xml:space="preserve">. </w:t>
      </w:r>
      <w:r w:rsidR="00C872E2" w:rsidRPr="00441802">
        <w:rPr>
          <w:lang w:eastAsia="en-US"/>
        </w:rPr>
        <w:t>– 0,</w:t>
      </w:r>
      <w:r w:rsidR="00E75922">
        <w:rPr>
          <w:lang w:eastAsia="en-US"/>
        </w:rPr>
        <w:t>2</w:t>
      </w:r>
      <w:r w:rsidR="00C872E2" w:rsidRPr="00441802">
        <w:rPr>
          <w:lang w:eastAsia="en-US"/>
        </w:rPr>
        <w:t xml:space="preserve"> cm de documents textuels. </w:t>
      </w:r>
      <w:r w:rsidRPr="00441802">
        <w:rPr>
          <w:lang w:eastAsia="en-US"/>
        </w:rPr>
        <w:t xml:space="preserve">– </w:t>
      </w:r>
      <w:r w:rsidR="00E75922">
        <w:rPr>
          <w:lang w:eastAsia="en-US"/>
        </w:rPr>
        <w:t>978</w:t>
      </w:r>
      <w:r w:rsidRPr="00441802">
        <w:rPr>
          <w:lang w:eastAsia="en-US"/>
        </w:rPr>
        <w:t xml:space="preserve"> photographies</w:t>
      </w:r>
      <w:r w:rsidR="00C872E2" w:rsidRPr="00441802">
        <w:rPr>
          <w:lang w:eastAsia="en-US"/>
        </w:rPr>
        <w:t>. – 1</w:t>
      </w:r>
      <w:r w:rsidR="00B432A4" w:rsidRPr="00441802">
        <w:rPr>
          <w:lang w:eastAsia="en-US"/>
        </w:rPr>
        <w:t>13</w:t>
      </w:r>
      <w:r w:rsidR="00E75922">
        <w:rPr>
          <w:lang w:eastAsia="en-US"/>
        </w:rPr>
        <w:t> </w:t>
      </w:r>
      <w:r w:rsidR="00C872E2" w:rsidRPr="00441802">
        <w:rPr>
          <w:lang w:eastAsia="en-US"/>
        </w:rPr>
        <w:t>négatifs.</w:t>
      </w:r>
    </w:p>
    <w:p w14:paraId="0A72F59A" w14:textId="77777777" w:rsidR="00B25321" w:rsidRPr="00441802" w:rsidRDefault="00B25321" w:rsidP="00923766"/>
    <w:p w14:paraId="7744DBAD" w14:textId="77777777" w:rsidR="00AB6798" w:rsidRPr="00441802" w:rsidRDefault="00AB6798" w:rsidP="00923766">
      <w:pPr>
        <w:rPr>
          <w:i/>
        </w:rPr>
      </w:pPr>
      <w:r w:rsidRPr="00441802">
        <w:rPr>
          <w:i/>
        </w:rPr>
        <w:t xml:space="preserve">Portée et contenu : </w:t>
      </w:r>
    </w:p>
    <w:p w14:paraId="27AC67AC" w14:textId="1B934D7A" w:rsidR="00AB6798" w:rsidRPr="00441802" w:rsidRDefault="00AB6798" w:rsidP="00923766">
      <w:r w:rsidRPr="00441802">
        <w:t xml:space="preserve">Cette sous-série comprend </w:t>
      </w:r>
      <w:r w:rsidR="00C872E2" w:rsidRPr="00441802">
        <w:t xml:space="preserve">des portraits des familles élargies de Louis-Georges Fortin et Irène Duchesne, les parents du donateur, soit M. Mario Fortin, maire de Normandin (au moment de la donation en 2021). Elle se déploie en 5 dossiers : </w:t>
      </w:r>
      <w:r w:rsidR="00C872E2" w:rsidRPr="00441802">
        <w:rPr>
          <w:i/>
        </w:rPr>
        <w:t xml:space="preserve">Famille Louis-Georges Fortin, Famille Charles Fortin, Famille Duchesne, Famille Gravel </w:t>
      </w:r>
      <w:r w:rsidR="00C872E2" w:rsidRPr="00441802">
        <w:t xml:space="preserve">et </w:t>
      </w:r>
      <w:r w:rsidR="00C872E2" w:rsidRPr="00441802">
        <w:rPr>
          <w:i/>
        </w:rPr>
        <w:t>Enfants (divers).</w:t>
      </w:r>
      <w:r w:rsidR="00C872E2" w:rsidRPr="00441802">
        <w:t xml:space="preserve"> </w:t>
      </w:r>
    </w:p>
    <w:p w14:paraId="6A925BDC" w14:textId="77777777" w:rsidR="00F83E44" w:rsidRPr="00441802" w:rsidRDefault="00F83E44" w:rsidP="00923766"/>
    <w:p w14:paraId="1C11F3A6" w14:textId="0BFDC90B" w:rsidR="00B25321" w:rsidRPr="00441802" w:rsidRDefault="002828D4" w:rsidP="00923766">
      <w:pPr>
        <w:rPr>
          <w:i/>
        </w:rPr>
      </w:pPr>
      <w:r w:rsidRPr="00441802">
        <w:rPr>
          <w:i/>
        </w:rPr>
        <w:t xml:space="preserve">Notes : </w:t>
      </w:r>
    </w:p>
    <w:p w14:paraId="18CA3D06" w14:textId="77777777" w:rsidR="003B61AC" w:rsidRPr="00441802" w:rsidRDefault="003B61AC" w:rsidP="003B61AC">
      <w:pPr>
        <w:pStyle w:val="Standard"/>
      </w:pPr>
      <w:r w:rsidRPr="00441802">
        <w:t>L’ordre d’origine a été conservé lorsque possible.</w:t>
      </w:r>
    </w:p>
    <w:p w14:paraId="2193E127" w14:textId="77777777" w:rsidR="003B61AC" w:rsidRPr="00441802" w:rsidRDefault="003B61AC" w:rsidP="003B61AC">
      <w:pPr>
        <w:pStyle w:val="Standard"/>
      </w:pPr>
      <w:r w:rsidRPr="00441802">
        <w:t xml:space="preserve">Certaines photographies comportent des informations au verso. </w:t>
      </w:r>
    </w:p>
    <w:p w14:paraId="22165FF9" w14:textId="1FEC4DFE" w:rsidR="002828D4" w:rsidRPr="00441802" w:rsidRDefault="002828D4" w:rsidP="00923766">
      <w:r w:rsidRPr="00441802">
        <w:t>Les documents suivants sont conservés dans la boîte 1 du présent fonds, à l’emplacement rangée 08, étagère 01, tablette 03 et position 02 de la voûte de la Société d’histoire et de généalogie Maria-Chapdelaine.</w:t>
      </w:r>
    </w:p>
    <w:p w14:paraId="4778C272" w14:textId="77777777" w:rsidR="002828D4" w:rsidRPr="00441802" w:rsidRDefault="002828D4" w:rsidP="00923766"/>
    <w:p w14:paraId="60C095F7" w14:textId="77777777" w:rsidR="002828D4" w:rsidRDefault="002828D4" w:rsidP="00923766"/>
    <w:p w14:paraId="10A8B1CF" w14:textId="77777777" w:rsidR="00484007" w:rsidRPr="00441802" w:rsidRDefault="00484007" w:rsidP="00484007">
      <w:pPr>
        <w:pStyle w:val="Niveau3"/>
      </w:pPr>
      <w:bookmarkStart w:id="4" w:name="_Toc212023298"/>
      <w:r w:rsidRPr="00441802">
        <w:t>P394/A1/1 : Famille Louis-Georges Fortin</w:t>
      </w:r>
      <w:bookmarkEnd w:id="4"/>
    </w:p>
    <w:p w14:paraId="32BA0514" w14:textId="77777777" w:rsidR="00484007" w:rsidRPr="00441802" w:rsidRDefault="00484007" w:rsidP="00484007">
      <w:pPr>
        <w:pStyle w:val="Standard"/>
      </w:pPr>
      <w:r w:rsidRPr="00441802">
        <w:rPr>
          <w:lang w:eastAsia="en-US"/>
        </w:rPr>
        <w:t>– [</w:t>
      </w:r>
      <w:proofErr w:type="gramStart"/>
      <w:r w:rsidRPr="00441802">
        <w:rPr>
          <w:lang w:eastAsia="en-US"/>
        </w:rPr>
        <w:t>ca</w:t>
      </w:r>
      <w:proofErr w:type="gramEnd"/>
      <w:r w:rsidRPr="00441802">
        <w:rPr>
          <w:lang w:eastAsia="en-US"/>
        </w:rPr>
        <w:t xml:space="preserve"> </w:t>
      </w:r>
      <w:proofErr w:type="gramStart"/>
      <w:r w:rsidRPr="00441802">
        <w:rPr>
          <w:lang w:eastAsia="en-US"/>
        </w:rPr>
        <w:t>1900]-</w:t>
      </w:r>
      <w:proofErr w:type="gramEnd"/>
      <w:r w:rsidRPr="00441802">
        <w:rPr>
          <w:lang w:eastAsia="en-US"/>
        </w:rPr>
        <w:t xml:space="preserve">2015. – 483 photographies; sur papier photo, papier plastifié ou carton photo, n&amp;b et </w:t>
      </w:r>
      <w:proofErr w:type="spellStart"/>
      <w:r w:rsidRPr="00441802">
        <w:rPr>
          <w:lang w:eastAsia="en-US"/>
        </w:rPr>
        <w:t>coul</w:t>
      </w:r>
      <w:proofErr w:type="spellEnd"/>
      <w:r w:rsidRPr="00441802">
        <w:rPr>
          <w:lang w:eastAsia="en-US"/>
        </w:rPr>
        <w:t xml:space="preserve">., 27,8 x 21,5 cm ou plus petit. – 113 négatifs; polyester, n&amp;b et </w:t>
      </w:r>
      <w:proofErr w:type="spellStart"/>
      <w:r w:rsidRPr="00441802">
        <w:rPr>
          <w:lang w:eastAsia="en-US"/>
        </w:rPr>
        <w:t>coul</w:t>
      </w:r>
      <w:proofErr w:type="spellEnd"/>
      <w:r w:rsidRPr="00441802">
        <w:rPr>
          <w:lang w:eastAsia="en-US"/>
        </w:rPr>
        <w:t>., 2,8 x 2,9 cm et 2,4 x 3,6 cm ou plus petit (9 chemises).</w:t>
      </w:r>
    </w:p>
    <w:p w14:paraId="5C38F8AB" w14:textId="77777777" w:rsidR="00484007" w:rsidRPr="00441802" w:rsidRDefault="00484007"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441802" w14:paraId="2E97B2D2" w14:textId="77777777" w:rsidTr="00C11F5D">
        <w:trPr>
          <w:trHeight w:val="873"/>
        </w:trPr>
        <w:tc>
          <w:tcPr>
            <w:tcW w:w="1555" w:type="dxa"/>
            <w:shd w:val="clear" w:color="auto" w:fill="D9D9D9" w:themeFill="background1" w:themeFillShade="D9"/>
            <w:hideMark/>
          </w:tcPr>
          <w:p w14:paraId="1567B8C8" w14:textId="22A4D57B" w:rsidR="00E57F6F" w:rsidRPr="00441802" w:rsidRDefault="00776CEC" w:rsidP="00923766">
            <w:pPr>
              <w:rPr>
                <w:lang w:eastAsia="en-US"/>
              </w:rPr>
            </w:pPr>
            <w:r>
              <w:rPr>
                <w:lang w:eastAsia="en-US"/>
              </w:rPr>
              <w:t>R07</w:t>
            </w:r>
            <w:r w:rsidR="00E57F6F" w:rsidRPr="00441802">
              <w:rPr>
                <w:lang w:eastAsia="en-US"/>
              </w:rPr>
              <w:t>-</w:t>
            </w:r>
            <w:r>
              <w:rPr>
                <w:lang w:eastAsia="en-US"/>
              </w:rPr>
              <w:t>E02</w:t>
            </w:r>
            <w:r w:rsidR="00E57F6F" w:rsidRPr="00441802">
              <w:rPr>
                <w:lang w:eastAsia="en-US"/>
              </w:rPr>
              <w:t>-</w:t>
            </w:r>
            <w:r>
              <w:rPr>
                <w:lang w:eastAsia="en-US"/>
              </w:rPr>
              <w:t>T01</w:t>
            </w:r>
          </w:p>
          <w:p w14:paraId="7BD73630" w14:textId="77777777" w:rsidR="00047913" w:rsidRPr="00441802" w:rsidRDefault="00047913" w:rsidP="00923766">
            <w:pPr>
              <w:rPr>
                <w:lang w:eastAsia="en-US"/>
              </w:rPr>
            </w:pPr>
          </w:p>
          <w:p w14:paraId="77BCE9B0" w14:textId="04050A31" w:rsidR="00047913" w:rsidRPr="00441802" w:rsidRDefault="00047913" w:rsidP="00923766">
            <w:pPr>
              <w:rPr>
                <w:lang w:eastAsia="en-US"/>
              </w:rPr>
            </w:pPr>
            <w:r w:rsidRPr="00441802">
              <w:rPr>
                <w:lang w:eastAsia="en-US"/>
              </w:rPr>
              <w:t>Boîte 1</w:t>
            </w:r>
          </w:p>
        </w:tc>
        <w:tc>
          <w:tcPr>
            <w:tcW w:w="7801" w:type="dxa"/>
            <w:hideMark/>
          </w:tcPr>
          <w:p w14:paraId="70F57F01" w14:textId="77777777" w:rsidR="00486650" w:rsidRPr="00441802" w:rsidRDefault="00486650" w:rsidP="00486650">
            <w:pPr>
              <w:pStyle w:val="Standard"/>
              <w:rPr>
                <w:i/>
                <w:iCs/>
                <w:lang w:eastAsia="en-US"/>
              </w:rPr>
            </w:pPr>
            <w:r w:rsidRPr="00441802">
              <w:rPr>
                <w:i/>
                <w:iCs/>
                <w:lang w:eastAsia="en-US"/>
              </w:rPr>
              <w:t>Portée et contenu :</w:t>
            </w:r>
          </w:p>
          <w:p w14:paraId="15163231" w14:textId="175D640C" w:rsidR="00486650" w:rsidRPr="00441802" w:rsidRDefault="00486650" w:rsidP="00486650">
            <w:pPr>
              <w:pStyle w:val="Standard"/>
            </w:pPr>
            <w:r w:rsidRPr="00441802">
              <w:rPr>
                <w:lang w:eastAsia="en-US"/>
              </w:rPr>
              <w:t>Le dossier « Famille Louis-Georges Fortin » est constitué de documents iconographiques montrant les ancêtres ainsi que la famille de Louis-Georges Fortin</w:t>
            </w:r>
            <w:r w:rsidR="00047913" w:rsidRPr="00441802">
              <w:rPr>
                <w:lang w:eastAsia="en-US"/>
              </w:rPr>
              <w:t xml:space="preserve">, fils de Charles Fortin et d’Angèle Dallaire. </w:t>
            </w:r>
          </w:p>
          <w:p w14:paraId="00DD9E10" w14:textId="77777777" w:rsidR="00486650" w:rsidRPr="00441802" w:rsidRDefault="00486650" w:rsidP="00486650">
            <w:pPr>
              <w:pStyle w:val="Standard"/>
              <w:rPr>
                <w:lang w:eastAsia="en-US"/>
              </w:rPr>
            </w:pPr>
          </w:p>
          <w:p w14:paraId="51058A27" w14:textId="77777777" w:rsidR="00486650" w:rsidRPr="00441802" w:rsidRDefault="00486650" w:rsidP="00486650">
            <w:pPr>
              <w:pStyle w:val="Standard"/>
            </w:pPr>
            <w:r w:rsidRPr="00441802">
              <w:rPr>
                <w:i/>
                <w:iCs/>
                <w:lang w:eastAsia="en-US"/>
              </w:rPr>
              <w:t>Notes :</w:t>
            </w:r>
          </w:p>
          <w:p w14:paraId="2F120CF1" w14:textId="03CE6BED" w:rsidR="001E5801" w:rsidRPr="00441802" w:rsidRDefault="001E5801" w:rsidP="00486650">
            <w:pPr>
              <w:pStyle w:val="Standard"/>
            </w:pPr>
            <w:r w:rsidRPr="00441802">
              <w:t>Voir aussi le dossier « Célébrations religieuses » pour les avis de décès de la famille Fortin</w:t>
            </w:r>
            <w:r w:rsidR="00894F88" w:rsidRPr="00441802">
              <w:t xml:space="preserve"> à la cote P394/A2/4 du présent fonds.</w:t>
            </w:r>
          </w:p>
          <w:p w14:paraId="210F033E" w14:textId="79B208B6" w:rsidR="00451BD0" w:rsidRPr="00441802" w:rsidRDefault="00451BD0" w:rsidP="00486650">
            <w:pPr>
              <w:pStyle w:val="Standard"/>
            </w:pPr>
            <w:r w:rsidRPr="00441802">
              <w:t>Voir le dossier « Enfants (divers) » pour les enfants et bébés de la famille Fortin à la cote P394/A1/4 du présent fonds.</w:t>
            </w:r>
          </w:p>
          <w:p w14:paraId="2598FA7A" w14:textId="4CF4EB6F" w:rsidR="00047913" w:rsidRPr="00441802" w:rsidRDefault="00D87E86" w:rsidP="00486650">
            <w:pPr>
              <w:pStyle w:val="Standard"/>
            </w:pPr>
            <w:r w:rsidRPr="00441802">
              <w:t>Originales.</w:t>
            </w:r>
            <w:r w:rsidR="00047913" w:rsidRPr="00441802">
              <w:t xml:space="preserve"> </w:t>
            </w:r>
          </w:p>
          <w:p w14:paraId="4B6726DB" w14:textId="77777777" w:rsidR="00E57F6F" w:rsidRPr="00441802" w:rsidRDefault="00E57F6F" w:rsidP="00923766">
            <w:pPr>
              <w:rPr>
                <w:lang w:eastAsia="en-US"/>
              </w:rPr>
            </w:pPr>
          </w:p>
          <w:p w14:paraId="6FD7384C" w14:textId="7D915497" w:rsidR="00047913" w:rsidRPr="00441802" w:rsidRDefault="00047913" w:rsidP="00923766">
            <w:pPr>
              <w:rPr>
                <w:lang w:eastAsia="en-US"/>
              </w:rPr>
            </w:pPr>
          </w:p>
        </w:tc>
      </w:tr>
    </w:tbl>
    <w:p w14:paraId="7063A583" w14:textId="77777777" w:rsidR="00484007" w:rsidRDefault="00484007"/>
    <w:p w14:paraId="3EF6EFEC" w14:textId="77777777" w:rsidR="00484007" w:rsidRPr="00441802" w:rsidRDefault="00484007" w:rsidP="00484007">
      <w:pPr>
        <w:pStyle w:val="Niveau3"/>
      </w:pPr>
      <w:bookmarkStart w:id="5" w:name="_Toc212023299"/>
      <w:r w:rsidRPr="00441802">
        <w:t>P394/A1/2 : Famille Duchesne</w:t>
      </w:r>
      <w:bookmarkEnd w:id="5"/>
    </w:p>
    <w:p w14:paraId="225EFA77" w14:textId="77777777" w:rsidR="00484007" w:rsidRPr="00441802" w:rsidRDefault="00484007" w:rsidP="00484007">
      <w:pPr>
        <w:pStyle w:val="Standard"/>
      </w:pPr>
      <w:r w:rsidRPr="00441802">
        <w:rPr>
          <w:lang w:eastAsia="en-US"/>
        </w:rPr>
        <w:t xml:space="preserve">– 1975-2016. – 0, 1 cm de documents textuels. – 126 photographies; sur carton ou papier photo, n&amp;b et </w:t>
      </w:r>
      <w:proofErr w:type="spellStart"/>
      <w:r w:rsidRPr="00441802">
        <w:rPr>
          <w:lang w:eastAsia="en-US"/>
        </w:rPr>
        <w:t>coul</w:t>
      </w:r>
      <w:proofErr w:type="spellEnd"/>
      <w:r w:rsidRPr="00441802">
        <w:rPr>
          <w:lang w:eastAsia="en-US"/>
        </w:rPr>
        <w:t xml:space="preserve">., 24,9 x 20,2 cm (3 chemises). </w:t>
      </w:r>
    </w:p>
    <w:p w14:paraId="1C2E8026"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615212" w:rsidRPr="00441802" w14:paraId="1A05F5F3" w14:textId="77777777" w:rsidTr="00C11F5D">
        <w:trPr>
          <w:trHeight w:val="1333"/>
        </w:trPr>
        <w:tc>
          <w:tcPr>
            <w:tcW w:w="1555" w:type="dxa"/>
            <w:shd w:val="clear" w:color="auto" w:fill="D9D9D9" w:themeFill="background1" w:themeFillShade="D9"/>
          </w:tcPr>
          <w:p w14:paraId="599E24D6" w14:textId="671A0B09" w:rsidR="00615212" w:rsidRPr="00441802" w:rsidRDefault="00776CEC" w:rsidP="00615212">
            <w:pPr>
              <w:rPr>
                <w:lang w:eastAsia="en-US"/>
              </w:rPr>
            </w:pPr>
            <w:r>
              <w:rPr>
                <w:lang w:eastAsia="en-US"/>
              </w:rPr>
              <w:t>R07</w:t>
            </w:r>
            <w:r w:rsidR="00615212" w:rsidRPr="00441802">
              <w:rPr>
                <w:lang w:eastAsia="en-US"/>
              </w:rPr>
              <w:t>-</w:t>
            </w:r>
            <w:r>
              <w:rPr>
                <w:lang w:eastAsia="en-US"/>
              </w:rPr>
              <w:t>E02</w:t>
            </w:r>
            <w:r w:rsidR="00615212" w:rsidRPr="00441802">
              <w:rPr>
                <w:lang w:eastAsia="en-US"/>
              </w:rPr>
              <w:t>-</w:t>
            </w:r>
            <w:r>
              <w:rPr>
                <w:lang w:eastAsia="en-US"/>
              </w:rPr>
              <w:t>T01</w:t>
            </w:r>
          </w:p>
          <w:p w14:paraId="22F804C1" w14:textId="77777777" w:rsidR="00615212" w:rsidRPr="00441802" w:rsidRDefault="00615212" w:rsidP="00615212">
            <w:pPr>
              <w:rPr>
                <w:lang w:eastAsia="en-US"/>
              </w:rPr>
            </w:pPr>
          </w:p>
          <w:p w14:paraId="065FD2AC" w14:textId="1FDB1FE1" w:rsidR="00615212" w:rsidRPr="00441802" w:rsidRDefault="00615212" w:rsidP="00615212">
            <w:pPr>
              <w:rPr>
                <w:lang w:eastAsia="en-US"/>
              </w:rPr>
            </w:pPr>
            <w:r w:rsidRPr="00441802">
              <w:rPr>
                <w:lang w:eastAsia="en-US"/>
              </w:rPr>
              <w:t>Boîte 1</w:t>
            </w:r>
          </w:p>
        </w:tc>
        <w:tc>
          <w:tcPr>
            <w:tcW w:w="7801" w:type="dxa"/>
          </w:tcPr>
          <w:p w14:paraId="68B05E4C" w14:textId="77777777" w:rsidR="00615212" w:rsidRPr="00441802" w:rsidRDefault="00615212" w:rsidP="00615212">
            <w:pPr>
              <w:pStyle w:val="Standard"/>
              <w:rPr>
                <w:i/>
                <w:iCs/>
                <w:lang w:eastAsia="en-US"/>
              </w:rPr>
            </w:pPr>
            <w:r w:rsidRPr="00441802">
              <w:rPr>
                <w:i/>
                <w:iCs/>
                <w:lang w:eastAsia="en-US"/>
              </w:rPr>
              <w:t>Portée et contenu :</w:t>
            </w:r>
          </w:p>
          <w:p w14:paraId="16F4C0DE" w14:textId="77777777" w:rsidR="00B35B72" w:rsidRPr="00441802" w:rsidRDefault="00615212" w:rsidP="00615212">
            <w:pPr>
              <w:pStyle w:val="Standard"/>
              <w:rPr>
                <w:lang w:eastAsia="en-US"/>
              </w:rPr>
            </w:pPr>
            <w:r w:rsidRPr="00441802">
              <w:rPr>
                <w:lang w:eastAsia="en-US"/>
              </w:rPr>
              <w:t>Le dossier « Famille Duchesne » réfère à la famille de Mme Irène Duchesne, épouse de Louis-Georges Fortin et mère du donateur</w:t>
            </w:r>
            <w:r w:rsidR="00B35B72" w:rsidRPr="00441802">
              <w:rPr>
                <w:lang w:eastAsia="en-US"/>
              </w:rPr>
              <w:t xml:space="preserve">, </w:t>
            </w:r>
            <w:r w:rsidRPr="00441802">
              <w:rPr>
                <w:lang w:eastAsia="en-US"/>
              </w:rPr>
              <w:t xml:space="preserve">M. Mario Fortin, maire de Normandin. Mme Duchesne est la fille de Gérard Duchesne et de Laurette Gravel. On retrouve, dans ce dossier, la famille Duchesne-Gravel étendue, de 1975 à 2016. </w:t>
            </w:r>
          </w:p>
          <w:p w14:paraId="4953A932" w14:textId="77777777" w:rsidR="00B35B72" w:rsidRPr="00441802" w:rsidRDefault="00B35B72" w:rsidP="00615212">
            <w:pPr>
              <w:pStyle w:val="Standard"/>
              <w:rPr>
                <w:lang w:eastAsia="en-US"/>
              </w:rPr>
            </w:pPr>
          </w:p>
          <w:p w14:paraId="511E8611" w14:textId="4697D1AD" w:rsidR="00615212" w:rsidRPr="00441802" w:rsidRDefault="00B35B72" w:rsidP="00615212">
            <w:pPr>
              <w:pStyle w:val="Standard"/>
            </w:pPr>
            <w:r w:rsidRPr="00441802">
              <w:rPr>
                <w:lang w:eastAsia="en-US"/>
              </w:rPr>
              <w:t xml:space="preserve">Certaines photographies sont identifiées au nom de Jeannine Duchesne et d’autres semblent représenter la famille Nadeau, possiblement liée à la famille Duchesne. </w:t>
            </w:r>
          </w:p>
          <w:p w14:paraId="78F8C285" w14:textId="77777777" w:rsidR="00615212" w:rsidRPr="00441802" w:rsidRDefault="00615212" w:rsidP="00615212">
            <w:pPr>
              <w:pStyle w:val="Standard"/>
              <w:rPr>
                <w:lang w:eastAsia="en-US"/>
              </w:rPr>
            </w:pPr>
          </w:p>
          <w:p w14:paraId="7A4B7135" w14:textId="77777777" w:rsidR="00615212" w:rsidRPr="00441802" w:rsidRDefault="00615212" w:rsidP="00615212">
            <w:pPr>
              <w:pStyle w:val="Standard"/>
            </w:pPr>
            <w:r w:rsidRPr="00441802">
              <w:rPr>
                <w:i/>
                <w:iCs/>
                <w:lang w:eastAsia="en-US"/>
              </w:rPr>
              <w:t>Notes :</w:t>
            </w:r>
          </w:p>
          <w:p w14:paraId="286DDB45" w14:textId="4358E186" w:rsidR="00615212" w:rsidRPr="00441802" w:rsidRDefault="00615212" w:rsidP="00615212">
            <w:pPr>
              <w:pStyle w:val="Standard"/>
            </w:pPr>
            <w:r w:rsidRPr="00441802">
              <w:t>Voir aussi le dossier « Célébrations religieuses » pour les avis de décès de la famille Duchesne à la cote P394/A2/4 du présent fonds.</w:t>
            </w:r>
          </w:p>
          <w:p w14:paraId="43D0B170" w14:textId="753EC311" w:rsidR="00451BD0" w:rsidRDefault="00451BD0" w:rsidP="00615212">
            <w:pPr>
              <w:pStyle w:val="Standard"/>
            </w:pPr>
            <w:r w:rsidRPr="00441802">
              <w:t>Voir le dossier « Enfants (divers) » pour les enfants et bébés de la famille Duchesne à la cote P394/A1/4 du présent fonds.</w:t>
            </w:r>
          </w:p>
          <w:p w14:paraId="3D493A93" w14:textId="1B3292FB" w:rsidR="009214E6" w:rsidRPr="00441802" w:rsidRDefault="009214E6" w:rsidP="00615212">
            <w:pPr>
              <w:pStyle w:val="Standard"/>
            </w:pPr>
            <w:r>
              <w:t xml:space="preserve">Voir le dossier « </w:t>
            </w:r>
            <w:hyperlink w:anchor="P394A352VoyagesNebraskaUSA" w:history="1">
              <w:r w:rsidRPr="009214E6">
                <w:rPr>
                  <w:rStyle w:val="Hyperlien"/>
                </w:rPr>
                <w:t>Voyages Nebraska, États-Unis</w:t>
              </w:r>
            </w:hyperlink>
            <w:r>
              <w:t xml:space="preserve"> » pour un voyage de découverte familiale entre Raymonde Duchesne et la branche d’</w:t>
            </w:r>
            <w:proofErr w:type="spellStart"/>
            <w:r>
              <w:t>Orléatha</w:t>
            </w:r>
            <w:proofErr w:type="spellEnd"/>
            <w:r>
              <w:t xml:space="preserve"> Kellogg Gravel à l’été 1975 à la cote </w:t>
            </w:r>
            <w:hyperlink w:anchor="P394A352VoyagesNebraskaUSA" w:history="1">
              <w:r w:rsidRPr="009214E6">
                <w:rPr>
                  <w:rStyle w:val="Hyperlien"/>
                </w:rPr>
                <w:t>P394/A3/5.2</w:t>
              </w:r>
            </w:hyperlink>
            <w:r>
              <w:t xml:space="preserve"> du présent fonds. </w:t>
            </w:r>
          </w:p>
          <w:p w14:paraId="1981A037" w14:textId="6994D990" w:rsidR="00615212" w:rsidRPr="00441802" w:rsidRDefault="00D87E86" w:rsidP="00615212">
            <w:pPr>
              <w:pStyle w:val="Standard"/>
            </w:pPr>
            <w:r w:rsidRPr="00441802">
              <w:t>Originales.</w:t>
            </w:r>
            <w:r w:rsidR="00615212" w:rsidRPr="00441802">
              <w:t xml:space="preserve"> </w:t>
            </w:r>
          </w:p>
          <w:p w14:paraId="2521BABF" w14:textId="4A59FB76" w:rsidR="00615212" w:rsidRPr="00441802" w:rsidRDefault="00615212" w:rsidP="00615212"/>
        </w:tc>
      </w:tr>
    </w:tbl>
    <w:p w14:paraId="3660CC09" w14:textId="77777777" w:rsidR="00484007" w:rsidRDefault="00484007"/>
    <w:p w14:paraId="26AC7614" w14:textId="77777777" w:rsidR="00484007" w:rsidRPr="00441802" w:rsidRDefault="00484007" w:rsidP="00484007">
      <w:pPr>
        <w:pStyle w:val="Niveau3"/>
      </w:pPr>
      <w:bookmarkStart w:id="6" w:name="_Toc212023300"/>
      <w:bookmarkStart w:id="7" w:name="_Hlk211938566"/>
      <w:r w:rsidRPr="00441802">
        <w:t>P394/A1/3 : Famille Gravel</w:t>
      </w:r>
      <w:bookmarkEnd w:id="6"/>
    </w:p>
    <w:bookmarkEnd w:id="7"/>
    <w:p w14:paraId="1601309C" w14:textId="6482F55F" w:rsidR="00D35E14" w:rsidRDefault="00625AE0" w:rsidP="00484007">
      <w:pPr>
        <w:pStyle w:val="Standard"/>
        <w:rPr>
          <w:lang w:eastAsia="en-US"/>
        </w:rPr>
      </w:pPr>
      <w:r w:rsidRPr="00625AE0">
        <w:rPr>
          <w:lang w:eastAsia="en-US"/>
        </w:rPr>
        <w:t>– [</w:t>
      </w:r>
      <w:proofErr w:type="gramStart"/>
      <w:r w:rsidRPr="00625AE0">
        <w:rPr>
          <w:lang w:eastAsia="en-US"/>
        </w:rPr>
        <w:t>ca</w:t>
      </w:r>
      <w:proofErr w:type="gramEnd"/>
      <w:r w:rsidRPr="00625AE0">
        <w:rPr>
          <w:lang w:eastAsia="en-US"/>
        </w:rPr>
        <w:t xml:space="preserve"> </w:t>
      </w:r>
      <w:proofErr w:type="gramStart"/>
      <w:r w:rsidRPr="00625AE0">
        <w:rPr>
          <w:lang w:eastAsia="en-US"/>
        </w:rPr>
        <w:t>1900]-</w:t>
      </w:r>
      <w:proofErr w:type="gramEnd"/>
      <w:r w:rsidRPr="00625AE0">
        <w:rPr>
          <w:lang w:eastAsia="en-US"/>
        </w:rPr>
        <w:t xml:space="preserve">2002. – </w:t>
      </w:r>
      <w:r w:rsidR="00C37FAC">
        <w:rPr>
          <w:lang w:eastAsia="en-US"/>
        </w:rPr>
        <w:t>249</w:t>
      </w:r>
      <w:r w:rsidRPr="00625AE0">
        <w:rPr>
          <w:lang w:eastAsia="en-US"/>
        </w:rPr>
        <w:t xml:space="preserve"> photographies.</w:t>
      </w:r>
      <w:r w:rsidR="0025180F">
        <w:rPr>
          <w:lang w:eastAsia="en-US"/>
        </w:rPr>
        <w:t xml:space="preserve"> – 1 dépliant (0,1 cm de documents textuels).</w:t>
      </w:r>
    </w:p>
    <w:p w14:paraId="2F296AC5" w14:textId="77777777" w:rsidR="00625AE0" w:rsidRDefault="00625AE0" w:rsidP="00484007">
      <w:pPr>
        <w:pStyle w:val="Standard"/>
        <w:rPr>
          <w:lang w:eastAsia="en-US"/>
        </w:rPr>
      </w:pPr>
    </w:p>
    <w:p w14:paraId="4B5BE244" w14:textId="6AE8F9C8" w:rsidR="00D35E14" w:rsidRPr="00D35E14" w:rsidRDefault="00D35E14" w:rsidP="00484007">
      <w:pPr>
        <w:pStyle w:val="Standard"/>
        <w:rPr>
          <w:i/>
          <w:iCs/>
          <w:lang w:eastAsia="en-US"/>
        </w:rPr>
      </w:pPr>
      <w:r w:rsidRPr="00D35E14">
        <w:rPr>
          <w:i/>
          <w:iCs/>
          <w:lang w:eastAsia="en-US"/>
        </w:rPr>
        <w:t>Portée et contenu :</w:t>
      </w:r>
    </w:p>
    <w:p w14:paraId="129C7FC6" w14:textId="579CF809" w:rsidR="00D35E14" w:rsidRPr="00441802" w:rsidRDefault="00D35E14" w:rsidP="00484007">
      <w:pPr>
        <w:pStyle w:val="Standard"/>
      </w:pPr>
      <w:r>
        <w:rPr>
          <w:lang w:eastAsia="en-US"/>
        </w:rPr>
        <w:t xml:space="preserve">La sous-série </w:t>
      </w:r>
      <w:r w:rsidRPr="00C23661">
        <w:rPr>
          <w:i/>
          <w:iCs/>
          <w:lang w:eastAsia="en-US"/>
        </w:rPr>
        <w:t>Famille Gravel</w:t>
      </w:r>
      <w:r>
        <w:rPr>
          <w:lang w:eastAsia="en-US"/>
        </w:rPr>
        <w:t xml:space="preserve"> regroupe la famille de Jérôme Gravel et </w:t>
      </w:r>
      <w:proofErr w:type="spellStart"/>
      <w:r>
        <w:rPr>
          <w:lang w:eastAsia="en-US"/>
        </w:rPr>
        <w:t>Dorilda</w:t>
      </w:r>
      <w:proofErr w:type="spellEnd"/>
      <w:r>
        <w:rPr>
          <w:lang w:eastAsia="en-US"/>
        </w:rPr>
        <w:t xml:space="preserve"> Coutu ainsi que leurs descendants, dans les dossiers</w:t>
      </w:r>
      <w:r w:rsidR="00C23661">
        <w:rPr>
          <w:lang w:eastAsia="en-US"/>
        </w:rPr>
        <w:t xml:space="preserve"> : </w:t>
      </w:r>
      <w:hyperlink w:anchor="P394A131FamilleLauretteGravel" w:history="1">
        <w:r w:rsidRPr="00A413CA">
          <w:rPr>
            <w:rStyle w:val="Hyperlien"/>
            <w:i/>
            <w:iCs/>
            <w:lang w:eastAsia="en-US"/>
          </w:rPr>
          <w:t>Famille de Laurette Gravel</w:t>
        </w:r>
      </w:hyperlink>
      <w:r>
        <w:rPr>
          <w:lang w:eastAsia="en-US"/>
        </w:rPr>
        <w:t xml:space="preserve"> (mère d’Irène Duchesne et grand-mère des donateurs du fonds</w:t>
      </w:r>
      <w:r w:rsidR="00A413CA">
        <w:rPr>
          <w:lang w:eastAsia="en-US"/>
        </w:rPr>
        <w:t>, du Lac-Saint-Jean</w:t>
      </w:r>
      <w:r>
        <w:rPr>
          <w:lang w:eastAsia="en-US"/>
        </w:rPr>
        <w:t xml:space="preserve">), </w:t>
      </w:r>
      <w:hyperlink w:anchor="P394A132FamilleGravelNebraskaUSA" w:history="1">
        <w:r w:rsidRPr="00A413CA">
          <w:rPr>
            <w:rStyle w:val="Hyperlien"/>
            <w:i/>
            <w:iCs/>
            <w:lang w:eastAsia="en-US"/>
          </w:rPr>
          <w:t>Les Gravel au Nebraska, États-Unis</w:t>
        </w:r>
      </w:hyperlink>
      <w:r>
        <w:rPr>
          <w:lang w:eastAsia="en-US"/>
        </w:rPr>
        <w:t xml:space="preserve"> pour la branche familiale lointaine, notamment d’</w:t>
      </w:r>
      <w:proofErr w:type="spellStart"/>
      <w:r>
        <w:rPr>
          <w:lang w:eastAsia="en-US"/>
        </w:rPr>
        <w:t>Orléatha</w:t>
      </w:r>
      <w:proofErr w:type="spellEnd"/>
      <w:r>
        <w:rPr>
          <w:lang w:eastAsia="en-US"/>
        </w:rPr>
        <w:t xml:space="preserve"> Kellogg Gravel, </w:t>
      </w:r>
      <w:r w:rsidR="00A413CA">
        <w:rPr>
          <w:lang w:eastAsia="en-US"/>
        </w:rPr>
        <w:t xml:space="preserve">et </w:t>
      </w:r>
      <w:hyperlink w:anchor="P394A133SouvenirsFamilleOrléathaGravelKe" w:history="1">
        <w:r w:rsidR="00A413CA" w:rsidRPr="00A413CA">
          <w:rPr>
            <w:rStyle w:val="Hyperlien"/>
            <w:i/>
            <w:iCs/>
            <w:lang w:eastAsia="en-US"/>
          </w:rPr>
          <w:t>Souvenirs de famille par Orléatha Gravel Kellogg</w:t>
        </w:r>
      </w:hyperlink>
      <w:r w:rsidR="00A413CA">
        <w:rPr>
          <w:lang w:eastAsia="en-US"/>
        </w:rPr>
        <w:t>.</w:t>
      </w:r>
    </w:p>
    <w:p w14:paraId="4469B75E"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F83E44" w:rsidRPr="00441802" w14:paraId="38CE08F5" w14:textId="77777777" w:rsidTr="00C11F5D">
        <w:trPr>
          <w:trHeight w:val="1333"/>
        </w:trPr>
        <w:tc>
          <w:tcPr>
            <w:tcW w:w="1555" w:type="dxa"/>
            <w:shd w:val="clear" w:color="auto" w:fill="D9D9D9" w:themeFill="background1" w:themeFillShade="D9"/>
          </w:tcPr>
          <w:p w14:paraId="46B4D887" w14:textId="6F207989" w:rsidR="00615212" w:rsidRPr="00441802" w:rsidRDefault="00776CEC" w:rsidP="00615212">
            <w:pPr>
              <w:rPr>
                <w:lang w:eastAsia="en-US"/>
              </w:rPr>
            </w:pPr>
            <w:r>
              <w:rPr>
                <w:lang w:eastAsia="en-US"/>
              </w:rPr>
              <w:t>R07</w:t>
            </w:r>
            <w:r w:rsidR="00615212" w:rsidRPr="00441802">
              <w:rPr>
                <w:lang w:eastAsia="en-US"/>
              </w:rPr>
              <w:t>-</w:t>
            </w:r>
            <w:r>
              <w:rPr>
                <w:lang w:eastAsia="en-US"/>
              </w:rPr>
              <w:t>E02</w:t>
            </w:r>
            <w:r w:rsidR="00615212" w:rsidRPr="00441802">
              <w:rPr>
                <w:lang w:eastAsia="en-US"/>
              </w:rPr>
              <w:t>-</w:t>
            </w:r>
            <w:r>
              <w:rPr>
                <w:lang w:eastAsia="en-US"/>
              </w:rPr>
              <w:t>T01</w:t>
            </w:r>
          </w:p>
          <w:p w14:paraId="22E39B45" w14:textId="77777777" w:rsidR="00615212" w:rsidRPr="00441802" w:rsidRDefault="00615212" w:rsidP="00615212">
            <w:pPr>
              <w:rPr>
                <w:lang w:eastAsia="en-US"/>
              </w:rPr>
            </w:pPr>
          </w:p>
          <w:p w14:paraId="400D4B67" w14:textId="10C872F2" w:rsidR="00F83E44" w:rsidRPr="00441802" w:rsidRDefault="00615212" w:rsidP="00615212">
            <w:pPr>
              <w:rPr>
                <w:lang w:eastAsia="en-US"/>
              </w:rPr>
            </w:pPr>
            <w:r w:rsidRPr="00441802">
              <w:rPr>
                <w:lang w:eastAsia="en-US"/>
              </w:rPr>
              <w:t>Boîte 1</w:t>
            </w:r>
          </w:p>
        </w:tc>
        <w:tc>
          <w:tcPr>
            <w:tcW w:w="7801" w:type="dxa"/>
          </w:tcPr>
          <w:p w14:paraId="6DDCCC62" w14:textId="2D67E1FF" w:rsidR="009214E6" w:rsidRPr="00441802" w:rsidRDefault="009214E6" w:rsidP="00D35E14">
            <w:pPr>
              <w:pStyle w:val="Niveau4"/>
            </w:pPr>
            <w:bookmarkStart w:id="8" w:name="_Toc212023301"/>
            <w:bookmarkStart w:id="9" w:name="_Hlk211938572"/>
            <w:r w:rsidRPr="00441802">
              <w:t>P394/A1/3</w:t>
            </w:r>
            <w:r>
              <w:t>.1</w:t>
            </w:r>
            <w:r w:rsidRPr="00441802">
              <w:t xml:space="preserve"> : </w:t>
            </w:r>
            <w:r w:rsidR="007229CA">
              <w:t>Famille</w:t>
            </w:r>
            <w:r>
              <w:t xml:space="preserve"> de </w:t>
            </w:r>
            <w:r w:rsidR="007229CA">
              <w:t>Laur</w:t>
            </w:r>
            <w:bookmarkStart w:id="10" w:name="P394A131FamilleLauretteGravel"/>
            <w:bookmarkEnd w:id="10"/>
            <w:r w:rsidR="007229CA">
              <w:t>ette Gravel</w:t>
            </w:r>
            <w:bookmarkEnd w:id="8"/>
          </w:p>
          <w:bookmarkEnd w:id="9"/>
          <w:p w14:paraId="4A99B21A" w14:textId="77777777" w:rsidR="009214E6" w:rsidRPr="00441802" w:rsidRDefault="009214E6" w:rsidP="009214E6">
            <w:pPr>
              <w:pStyle w:val="Standard"/>
            </w:pPr>
            <w:r w:rsidRPr="00441802">
              <w:rPr>
                <w:lang w:eastAsia="en-US"/>
              </w:rPr>
              <w:t>– [</w:t>
            </w:r>
            <w:proofErr w:type="gramStart"/>
            <w:r w:rsidRPr="00441802">
              <w:rPr>
                <w:lang w:eastAsia="en-US"/>
              </w:rPr>
              <w:t>ca</w:t>
            </w:r>
            <w:proofErr w:type="gramEnd"/>
            <w:r w:rsidRPr="00441802">
              <w:rPr>
                <w:lang w:eastAsia="en-US"/>
              </w:rPr>
              <w:t xml:space="preserve"> </w:t>
            </w:r>
            <w:proofErr w:type="gramStart"/>
            <w:r w:rsidRPr="00441802">
              <w:rPr>
                <w:lang w:eastAsia="en-US"/>
              </w:rPr>
              <w:t>1900]-</w:t>
            </w:r>
            <w:proofErr w:type="gramEnd"/>
            <w:r w:rsidRPr="00441802">
              <w:rPr>
                <w:lang w:eastAsia="en-US"/>
              </w:rPr>
              <w:t xml:space="preserve">2000. – 3 photographies; sur papier photo, n&amp;b et </w:t>
            </w:r>
            <w:proofErr w:type="spellStart"/>
            <w:r w:rsidRPr="00441802">
              <w:rPr>
                <w:lang w:eastAsia="en-US"/>
              </w:rPr>
              <w:t>coul</w:t>
            </w:r>
            <w:proofErr w:type="spellEnd"/>
            <w:r w:rsidRPr="00441802">
              <w:rPr>
                <w:lang w:eastAsia="en-US"/>
              </w:rPr>
              <w:t xml:space="preserve">., 24,6 x 20,1 cm, 8,6 x 6,1 cm et 6,1 x 8,8 cm (1 chemise). </w:t>
            </w:r>
          </w:p>
          <w:p w14:paraId="669D2C0D" w14:textId="77777777" w:rsidR="009214E6" w:rsidRDefault="009214E6" w:rsidP="00047913">
            <w:pPr>
              <w:pStyle w:val="Standard"/>
              <w:rPr>
                <w:i/>
                <w:iCs/>
                <w:lang w:eastAsia="en-US"/>
              </w:rPr>
            </w:pPr>
          </w:p>
          <w:p w14:paraId="3C6D95E6" w14:textId="2C73840A" w:rsidR="00047913" w:rsidRPr="00441802" w:rsidRDefault="00047913" w:rsidP="00047913">
            <w:pPr>
              <w:pStyle w:val="Standard"/>
              <w:rPr>
                <w:i/>
                <w:iCs/>
                <w:lang w:eastAsia="en-US"/>
              </w:rPr>
            </w:pPr>
            <w:r w:rsidRPr="00441802">
              <w:rPr>
                <w:i/>
                <w:iCs/>
                <w:lang w:eastAsia="en-US"/>
              </w:rPr>
              <w:t>Portée et contenu :</w:t>
            </w:r>
          </w:p>
          <w:p w14:paraId="531C6701" w14:textId="09435136" w:rsidR="00047913" w:rsidRPr="00441802" w:rsidRDefault="00047913" w:rsidP="00047913">
            <w:pPr>
              <w:pStyle w:val="Standard"/>
            </w:pPr>
            <w:r w:rsidRPr="00441802">
              <w:rPr>
                <w:lang w:eastAsia="en-US"/>
              </w:rPr>
              <w:t>Le dossier « </w:t>
            </w:r>
            <w:r w:rsidR="007229CA">
              <w:t xml:space="preserve">Famille </w:t>
            </w:r>
            <w:r w:rsidR="009214E6">
              <w:t>de</w:t>
            </w:r>
            <w:r w:rsidR="007229CA">
              <w:t xml:space="preserve"> Laurette</w:t>
            </w:r>
            <w:r w:rsidR="009214E6">
              <w:t xml:space="preserve"> Gravel</w:t>
            </w:r>
            <w:r w:rsidR="007229CA">
              <w:t xml:space="preserve"> »</w:t>
            </w:r>
            <w:r w:rsidR="009214E6">
              <w:t xml:space="preserve"> </w:t>
            </w:r>
            <w:r w:rsidR="007229CA">
              <w:t>(m</w:t>
            </w:r>
            <w:r w:rsidR="009214E6">
              <w:t>ère d’Irène Duchesne</w:t>
            </w:r>
            <w:r w:rsidR="007229CA">
              <w:t>)</w:t>
            </w:r>
            <w:r w:rsidRPr="00441802">
              <w:rPr>
                <w:lang w:eastAsia="en-US"/>
              </w:rPr>
              <w:t xml:space="preserve"> </w:t>
            </w:r>
            <w:r w:rsidR="009214E6">
              <w:rPr>
                <w:lang w:eastAsia="en-US"/>
              </w:rPr>
              <w:t>de la sous-série « Famille Gravel » e</w:t>
            </w:r>
            <w:r w:rsidRPr="00441802">
              <w:rPr>
                <w:lang w:eastAsia="en-US"/>
              </w:rPr>
              <w:t>st constitué de</w:t>
            </w:r>
            <w:r w:rsidR="00DB6FD8" w:rsidRPr="00441802">
              <w:rPr>
                <w:lang w:eastAsia="en-US"/>
              </w:rPr>
              <w:t xml:space="preserve"> portraits de la famille Gravel, liée à la famille maternelle de Mme Irène Duchesne</w:t>
            </w:r>
            <w:r w:rsidR="00A413CA">
              <w:rPr>
                <w:lang w:eastAsia="en-US"/>
              </w:rPr>
              <w:t>, à Saint-Thomas-Didyme/Normandin, au Lac-Saint-Jean (Québec, Canada)</w:t>
            </w:r>
            <w:r w:rsidR="00DB6FD8" w:rsidRPr="00441802">
              <w:rPr>
                <w:lang w:eastAsia="en-US"/>
              </w:rPr>
              <w:t xml:space="preserve">. </w:t>
            </w:r>
            <w:r w:rsidR="00894F88" w:rsidRPr="00441802">
              <w:rPr>
                <w:lang w:eastAsia="en-US"/>
              </w:rPr>
              <w:t xml:space="preserve">On y retrouve notamment ses grands-parents maternels, Jérôme Gravel et </w:t>
            </w:r>
            <w:proofErr w:type="spellStart"/>
            <w:r w:rsidR="00894F88" w:rsidRPr="00441802">
              <w:rPr>
                <w:lang w:eastAsia="en-US"/>
              </w:rPr>
              <w:t>Dorilda</w:t>
            </w:r>
            <w:proofErr w:type="spellEnd"/>
            <w:r w:rsidR="00894F88" w:rsidRPr="00441802">
              <w:rPr>
                <w:lang w:eastAsia="en-US"/>
              </w:rPr>
              <w:t xml:space="preserve"> Coutu. </w:t>
            </w:r>
          </w:p>
          <w:p w14:paraId="3F09C0C1" w14:textId="77777777" w:rsidR="00047913" w:rsidRPr="00441802" w:rsidRDefault="00047913" w:rsidP="00047913">
            <w:pPr>
              <w:pStyle w:val="Standard"/>
              <w:rPr>
                <w:lang w:eastAsia="en-US"/>
              </w:rPr>
            </w:pPr>
          </w:p>
          <w:p w14:paraId="74347611" w14:textId="77777777" w:rsidR="00047913" w:rsidRPr="00441802" w:rsidRDefault="00047913" w:rsidP="00047913">
            <w:pPr>
              <w:pStyle w:val="Standard"/>
            </w:pPr>
            <w:r w:rsidRPr="00441802">
              <w:rPr>
                <w:i/>
                <w:iCs/>
                <w:lang w:eastAsia="en-US"/>
              </w:rPr>
              <w:t>Notes :</w:t>
            </w:r>
          </w:p>
          <w:p w14:paraId="07BC2FB9" w14:textId="378F2566" w:rsidR="003B61AC" w:rsidRPr="00441802" w:rsidRDefault="003B61AC" w:rsidP="00894F88">
            <w:pPr>
              <w:pStyle w:val="Standard"/>
            </w:pPr>
            <w:r w:rsidRPr="00441802">
              <w:t xml:space="preserve">Une photographie est collée sur une feuille blanche. </w:t>
            </w:r>
          </w:p>
          <w:p w14:paraId="1B5C2A2B" w14:textId="5B59BD9F" w:rsidR="00894F88" w:rsidRPr="00441802" w:rsidRDefault="00894F88" w:rsidP="00894F88">
            <w:pPr>
              <w:pStyle w:val="Standard"/>
            </w:pPr>
            <w:r w:rsidRPr="00441802">
              <w:t>Voir aussi le dossier « Célébrations religieuses » pour les avis de décès de la famille Gravel à la cote P394/A2/4 du présent fonds.</w:t>
            </w:r>
          </w:p>
          <w:p w14:paraId="1CCC5687" w14:textId="7329A250" w:rsidR="002C4AB2" w:rsidRPr="00441802" w:rsidRDefault="002C4AB2" w:rsidP="00894F88">
            <w:pPr>
              <w:pStyle w:val="Standard"/>
            </w:pPr>
            <w:r w:rsidRPr="00441802">
              <w:t>Voir le dossier « Enfants (divers) » pour les enfants et bébés de la famille Gravel</w:t>
            </w:r>
            <w:r w:rsidR="00451BD0" w:rsidRPr="00441802">
              <w:t xml:space="preserve"> à la cote P394/A1/4 du présent fonds.</w:t>
            </w:r>
          </w:p>
          <w:p w14:paraId="39CA6DD7" w14:textId="1BAF8507" w:rsidR="00894F88" w:rsidRPr="00441802" w:rsidRDefault="00894F88" w:rsidP="00894F88">
            <w:pPr>
              <w:pStyle w:val="Standard"/>
            </w:pPr>
            <w:r w:rsidRPr="00441802">
              <w:t xml:space="preserve">Originaux et </w:t>
            </w:r>
            <w:r w:rsidR="003B61AC" w:rsidRPr="00441802">
              <w:t>reproductions.</w:t>
            </w:r>
          </w:p>
          <w:p w14:paraId="5912943F" w14:textId="0C86772E" w:rsidR="00047913" w:rsidRPr="00441802" w:rsidRDefault="00047913" w:rsidP="00047913"/>
        </w:tc>
      </w:tr>
      <w:tr w:rsidR="00D35E14" w:rsidRPr="00441802" w14:paraId="0310196C" w14:textId="77777777" w:rsidTr="00C11F5D">
        <w:trPr>
          <w:trHeight w:val="1333"/>
        </w:trPr>
        <w:tc>
          <w:tcPr>
            <w:tcW w:w="1555" w:type="dxa"/>
            <w:shd w:val="clear" w:color="auto" w:fill="D9D9D9" w:themeFill="background1" w:themeFillShade="D9"/>
          </w:tcPr>
          <w:p w14:paraId="096566FE" w14:textId="71F625ED" w:rsidR="00D35E14" w:rsidRPr="00441802" w:rsidRDefault="00776CEC" w:rsidP="00D35E14">
            <w:pPr>
              <w:rPr>
                <w:lang w:eastAsia="en-US"/>
              </w:rPr>
            </w:pPr>
            <w:r>
              <w:rPr>
                <w:lang w:eastAsia="en-US"/>
              </w:rPr>
              <w:t>R07</w:t>
            </w:r>
            <w:r w:rsidR="00D35E14" w:rsidRPr="00441802">
              <w:rPr>
                <w:lang w:eastAsia="en-US"/>
              </w:rPr>
              <w:t>-</w:t>
            </w:r>
            <w:r>
              <w:rPr>
                <w:lang w:eastAsia="en-US"/>
              </w:rPr>
              <w:t>E02</w:t>
            </w:r>
            <w:r w:rsidR="00D35E14" w:rsidRPr="00441802">
              <w:rPr>
                <w:lang w:eastAsia="en-US"/>
              </w:rPr>
              <w:t>-</w:t>
            </w:r>
            <w:r>
              <w:rPr>
                <w:lang w:eastAsia="en-US"/>
              </w:rPr>
              <w:t>T01</w:t>
            </w:r>
          </w:p>
          <w:p w14:paraId="122CD580" w14:textId="77777777" w:rsidR="00D35E14" w:rsidRPr="00441802" w:rsidRDefault="00D35E14" w:rsidP="00D35E14">
            <w:pPr>
              <w:rPr>
                <w:lang w:eastAsia="en-US"/>
              </w:rPr>
            </w:pPr>
          </w:p>
          <w:p w14:paraId="5CC562B1" w14:textId="5D073DF4" w:rsidR="00D35E14" w:rsidRPr="00441802" w:rsidRDefault="00D35E14" w:rsidP="00D35E14">
            <w:pPr>
              <w:rPr>
                <w:lang w:eastAsia="en-US"/>
              </w:rPr>
            </w:pPr>
            <w:r w:rsidRPr="00441802">
              <w:rPr>
                <w:lang w:eastAsia="en-US"/>
              </w:rPr>
              <w:t>Boîte 1</w:t>
            </w:r>
          </w:p>
        </w:tc>
        <w:tc>
          <w:tcPr>
            <w:tcW w:w="7801" w:type="dxa"/>
          </w:tcPr>
          <w:p w14:paraId="79E0AB27" w14:textId="335F545C" w:rsidR="00D35E14" w:rsidRPr="00441802" w:rsidRDefault="00D35E14" w:rsidP="00D35E14">
            <w:pPr>
              <w:pStyle w:val="Niveau4"/>
            </w:pPr>
            <w:bookmarkStart w:id="11" w:name="_Toc212023302"/>
            <w:bookmarkStart w:id="12" w:name="P394A132FamilleGravelNebraskaUSA"/>
            <w:r w:rsidRPr="00441802">
              <w:t>P394/A1/3</w:t>
            </w:r>
            <w:r>
              <w:t>.2</w:t>
            </w:r>
            <w:r w:rsidRPr="00441802">
              <w:t xml:space="preserve"> : </w:t>
            </w:r>
            <w:r>
              <w:t>Famille Gravel au Nebraska, États-Unis</w:t>
            </w:r>
            <w:bookmarkEnd w:id="11"/>
          </w:p>
          <w:bookmarkEnd w:id="12"/>
          <w:p w14:paraId="62B9DD0C" w14:textId="6BE27F1F" w:rsidR="00D35E14" w:rsidRDefault="00D35E14" w:rsidP="00D35E14">
            <w:pPr>
              <w:pStyle w:val="Standard"/>
              <w:rPr>
                <w:lang w:eastAsia="en-US"/>
              </w:rPr>
            </w:pPr>
            <w:r w:rsidRPr="00441802">
              <w:rPr>
                <w:lang w:eastAsia="en-US"/>
              </w:rPr>
              <w:t xml:space="preserve">– </w:t>
            </w:r>
            <w:r>
              <w:rPr>
                <w:lang w:eastAsia="en-US"/>
              </w:rPr>
              <w:t>1975-2002</w:t>
            </w:r>
            <w:r w:rsidRPr="00441802">
              <w:rPr>
                <w:lang w:eastAsia="en-US"/>
              </w:rPr>
              <w:t xml:space="preserve">. – </w:t>
            </w:r>
            <w:r>
              <w:rPr>
                <w:lang w:eastAsia="en-US"/>
              </w:rPr>
              <w:t>70</w:t>
            </w:r>
            <w:r w:rsidRPr="00441802">
              <w:rPr>
                <w:lang w:eastAsia="en-US"/>
              </w:rPr>
              <w:t xml:space="preserve"> photographies; sur papier photo, n&amp;b et </w:t>
            </w:r>
            <w:proofErr w:type="spellStart"/>
            <w:r w:rsidRPr="00441802">
              <w:rPr>
                <w:lang w:eastAsia="en-US"/>
              </w:rPr>
              <w:t>coul</w:t>
            </w:r>
            <w:proofErr w:type="spellEnd"/>
            <w:r w:rsidRPr="00441802">
              <w:rPr>
                <w:lang w:eastAsia="en-US"/>
              </w:rPr>
              <w:t xml:space="preserve">., </w:t>
            </w:r>
            <w:r w:rsidRPr="00D35E14">
              <w:rPr>
                <w:lang w:eastAsia="en-US"/>
              </w:rPr>
              <w:t>10,2 x 15,1 cm, 8,6 x 12,6 cm et plus petit</w:t>
            </w:r>
            <w:r>
              <w:rPr>
                <w:lang w:eastAsia="en-US"/>
              </w:rPr>
              <w:t xml:space="preserve"> (1 album – 1 chemise). </w:t>
            </w:r>
          </w:p>
          <w:p w14:paraId="3C539257" w14:textId="77777777" w:rsidR="00D35E14" w:rsidRDefault="00D35E14" w:rsidP="00D35E14">
            <w:pPr>
              <w:pStyle w:val="Standard"/>
              <w:rPr>
                <w:i/>
                <w:iCs/>
                <w:lang w:eastAsia="en-US"/>
              </w:rPr>
            </w:pPr>
          </w:p>
          <w:p w14:paraId="0F61F4D2" w14:textId="77777777" w:rsidR="00D35E14" w:rsidRPr="00441802" w:rsidRDefault="00D35E14" w:rsidP="00D35E14">
            <w:pPr>
              <w:pStyle w:val="Standard"/>
              <w:rPr>
                <w:i/>
                <w:iCs/>
                <w:lang w:eastAsia="en-US"/>
              </w:rPr>
            </w:pPr>
            <w:r w:rsidRPr="00441802">
              <w:rPr>
                <w:i/>
                <w:iCs/>
                <w:lang w:eastAsia="en-US"/>
              </w:rPr>
              <w:t>Portée et contenu :</w:t>
            </w:r>
          </w:p>
          <w:p w14:paraId="7C0008B7" w14:textId="61B8897D" w:rsidR="00D35E14" w:rsidRDefault="00D35E14" w:rsidP="00D35E14">
            <w:pPr>
              <w:pStyle w:val="Standard"/>
              <w:rPr>
                <w:lang w:eastAsia="en-US"/>
              </w:rPr>
            </w:pPr>
            <w:r w:rsidRPr="00D35E14">
              <w:rPr>
                <w:lang w:eastAsia="en-US"/>
              </w:rPr>
              <w:t>L’album « Les cousins du Nebraska, États-Unis » s’inscrit dans la continuité d</w:t>
            </w:r>
            <w:r w:rsidR="00C23661">
              <w:rPr>
                <w:lang w:eastAsia="en-US"/>
              </w:rPr>
              <w:t xml:space="preserve">es </w:t>
            </w:r>
            <w:r w:rsidRPr="00D35E14">
              <w:rPr>
                <w:lang w:eastAsia="en-US"/>
              </w:rPr>
              <w:t>correspondances des descendants dans l’arbre familial Gravel : les parents de Raymonde Duchesne, de Saint-Thomas-Didyme et Normandin, au Québec, Canada, vont visiter la famille cousine d’</w:t>
            </w:r>
            <w:proofErr w:type="spellStart"/>
            <w:r w:rsidRPr="00D35E14">
              <w:rPr>
                <w:lang w:eastAsia="en-US"/>
              </w:rPr>
              <w:t>Orléatha</w:t>
            </w:r>
            <w:proofErr w:type="spellEnd"/>
            <w:r w:rsidRPr="00D35E14">
              <w:rPr>
                <w:lang w:eastAsia="en-US"/>
              </w:rPr>
              <w:t xml:space="preserve"> Gravel au Nebraska, États-Unis. Cet album comprend aussi une énorme réunion du clan Gravel </w:t>
            </w:r>
            <w:r w:rsidR="00C23661">
              <w:rPr>
                <w:lang w:eastAsia="en-US"/>
              </w:rPr>
              <w:t>de plus de</w:t>
            </w:r>
            <w:r w:rsidRPr="00D35E14">
              <w:rPr>
                <w:lang w:eastAsia="en-US"/>
              </w:rPr>
              <w:t xml:space="preserve"> 500 personnes à St-Thomas-Didyme, en 1978. </w:t>
            </w:r>
          </w:p>
          <w:p w14:paraId="4D5F19C5" w14:textId="77777777" w:rsidR="00D35E14" w:rsidRPr="00441802" w:rsidRDefault="00D35E14" w:rsidP="00D35E14">
            <w:pPr>
              <w:pStyle w:val="Standard"/>
              <w:rPr>
                <w:lang w:eastAsia="en-US"/>
              </w:rPr>
            </w:pPr>
          </w:p>
          <w:p w14:paraId="285B3ECE" w14:textId="77777777" w:rsidR="00D35E14" w:rsidRPr="00441802" w:rsidRDefault="00D35E14" w:rsidP="00D35E14">
            <w:pPr>
              <w:pStyle w:val="Standard"/>
            </w:pPr>
            <w:r w:rsidRPr="00441802">
              <w:rPr>
                <w:i/>
                <w:iCs/>
                <w:lang w:eastAsia="en-US"/>
              </w:rPr>
              <w:t>Notes :</w:t>
            </w:r>
          </w:p>
          <w:p w14:paraId="021E2578" w14:textId="6079AAED" w:rsidR="001D1CFB" w:rsidRDefault="001D1CFB" w:rsidP="00D35E14">
            <w:pPr>
              <w:pStyle w:val="Standard"/>
            </w:pPr>
            <w:r>
              <w:t>Des résidus de ruban adhésif (de l’album d’origine) peuvent avoir été laissés sur les coins de certaines images pour éviter d’arracher l’image en les retirant. Ils devraient décoller avec le temps et ils seront ainsi retirés en temps et lieu.</w:t>
            </w:r>
          </w:p>
          <w:p w14:paraId="0A0C83E0" w14:textId="77777777" w:rsidR="006C1C2C" w:rsidRPr="00441802" w:rsidRDefault="006C1C2C" w:rsidP="006C1C2C">
            <w:pPr>
              <w:pStyle w:val="Standard"/>
            </w:pPr>
            <w:r>
              <w:t xml:space="preserve">Pour en voir davantage sur la famille Gravel au Nebraska, États-Unis, se référer également au </w:t>
            </w:r>
            <w:hyperlink w:anchor="P394A133SouvenirsFamilleOrléathaGravelKe" w:history="1">
              <w:r>
                <w:rPr>
                  <w:rStyle w:val="Hyperlien"/>
                </w:rPr>
                <w:t>P394/A1/3.3 « Souvenirs de famille par Orléatha Gravel Kellogg »</w:t>
              </w:r>
            </w:hyperlink>
            <w:r>
              <w:t>, juste au-dessous du présent dossier.</w:t>
            </w:r>
          </w:p>
          <w:p w14:paraId="496B426A" w14:textId="7A870360" w:rsidR="00D35E14" w:rsidRDefault="00D35E14" w:rsidP="00D35E14">
            <w:pPr>
              <w:pStyle w:val="Standard"/>
            </w:pPr>
            <w:r>
              <w:t xml:space="preserve">Voir le dossier </w:t>
            </w:r>
            <w:hyperlink w:anchor="P394A352VoyagesNebraskaUSA" w:history="1">
              <w:r w:rsidR="006C1C2C">
                <w:rPr>
                  <w:rStyle w:val="Hyperlien"/>
                </w:rPr>
                <w:t>P394/A3/5.2 « Voyages Nebraska, États-Unis »</w:t>
              </w:r>
            </w:hyperlink>
            <w:r>
              <w:t xml:space="preserve"> pour un voyage de découverte familiale entre Raymonde Duchesne et la branche d’</w:t>
            </w:r>
            <w:proofErr w:type="spellStart"/>
            <w:r>
              <w:t>Orléatha</w:t>
            </w:r>
            <w:proofErr w:type="spellEnd"/>
            <w:r>
              <w:t xml:space="preserve"> Kellogg Gravel à l’été 1975 </w:t>
            </w:r>
            <w:r w:rsidR="006C1C2C">
              <w:t>dans le</w:t>
            </w:r>
            <w:r>
              <w:t xml:space="preserve"> présent fonds</w:t>
            </w:r>
            <w:r w:rsidR="006C1C2C">
              <w:t xml:space="preserve"> et la suite en </w:t>
            </w:r>
            <w:hyperlink w:anchor="P394A353HistoireGravelUSAStThomas" w:history="1">
              <w:r w:rsidR="006C1C2C">
                <w:rPr>
                  <w:rStyle w:val="Hyperlien"/>
                </w:rPr>
                <w:t>P394/A3/5.3 « L'histoire des Gravel du Nebraska et ceux de St-Thomas »</w:t>
              </w:r>
            </w:hyperlink>
            <w:r w:rsidR="006C1C2C" w:rsidRPr="006C1C2C">
              <w:t>.</w:t>
            </w:r>
          </w:p>
          <w:p w14:paraId="1B2D8307" w14:textId="77777777" w:rsidR="00D35E14" w:rsidRPr="00441802" w:rsidRDefault="00D35E14" w:rsidP="00D35E14">
            <w:pPr>
              <w:pStyle w:val="Standard"/>
            </w:pPr>
            <w:r w:rsidRPr="00441802">
              <w:t>Originaux et reproductions.</w:t>
            </w:r>
          </w:p>
          <w:p w14:paraId="1B681591" w14:textId="77777777" w:rsidR="00D35E14" w:rsidRPr="00441802" w:rsidRDefault="00D35E14" w:rsidP="00D35E14">
            <w:pPr>
              <w:pStyle w:val="Niveau3"/>
            </w:pPr>
          </w:p>
        </w:tc>
      </w:tr>
      <w:tr w:rsidR="00C23661" w:rsidRPr="00441802" w14:paraId="557412BE" w14:textId="77777777" w:rsidTr="00C11F5D">
        <w:trPr>
          <w:trHeight w:val="1333"/>
        </w:trPr>
        <w:tc>
          <w:tcPr>
            <w:tcW w:w="1555" w:type="dxa"/>
            <w:shd w:val="clear" w:color="auto" w:fill="D9D9D9" w:themeFill="background1" w:themeFillShade="D9"/>
          </w:tcPr>
          <w:p w14:paraId="1B4F4F9E" w14:textId="159F90B9" w:rsidR="00C23661" w:rsidRPr="00441802" w:rsidRDefault="00776CEC" w:rsidP="00C23661">
            <w:pPr>
              <w:rPr>
                <w:lang w:eastAsia="en-US"/>
              </w:rPr>
            </w:pPr>
            <w:r>
              <w:rPr>
                <w:lang w:eastAsia="en-US"/>
              </w:rPr>
              <w:t>R07</w:t>
            </w:r>
            <w:r w:rsidR="00C23661" w:rsidRPr="00441802">
              <w:rPr>
                <w:lang w:eastAsia="en-US"/>
              </w:rPr>
              <w:t>-</w:t>
            </w:r>
            <w:r>
              <w:rPr>
                <w:lang w:eastAsia="en-US"/>
              </w:rPr>
              <w:t>E02</w:t>
            </w:r>
            <w:r w:rsidR="00C23661" w:rsidRPr="00441802">
              <w:rPr>
                <w:lang w:eastAsia="en-US"/>
              </w:rPr>
              <w:t>-</w:t>
            </w:r>
            <w:r>
              <w:rPr>
                <w:lang w:eastAsia="en-US"/>
              </w:rPr>
              <w:t>T01</w:t>
            </w:r>
          </w:p>
          <w:p w14:paraId="4CAE1D64" w14:textId="77777777" w:rsidR="00C23661" w:rsidRPr="00441802" w:rsidRDefault="00C23661" w:rsidP="00C23661">
            <w:pPr>
              <w:rPr>
                <w:lang w:eastAsia="en-US"/>
              </w:rPr>
            </w:pPr>
          </w:p>
          <w:p w14:paraId="1F854433" w14:textId="4EAA599F" w:rsidR="00C23661" w:rsidRPr="00441802" w:rsidRDefault="00C23661" w:rsidP="00C23661">
            <w:pPr>
              <w:rPr>
                <w:lang w:eastAsia="en-US"/>
              </w:rPr>
            </w:pPr>
            <w:r w:rsidRPr="00441802">
              <w:rPr>
                <w:lang w:eastAsia="en-US"/>
              </w:rPr>
              <w:t>Boîte 1</w:t>
            </w:r>
          </w:p>
        </w:tc>
        <w:tc>
          <w:tcPr>
            <w:tcW w:w="7801" w:type="dxa"/>
          </w:tcPr>
          <w:p w14:paraId="783D0FDC" w14:textId="73B1CA3D" w:rsidR="00C23661" w:rsidRPr="00441802" w:rsidRDefault="00C23661" w:rsidP="00C23661">
            <w:pPr>
              <w:pStyle w:val="Niveau4"/>
            </w:pPr>
            <w:bookmarkStart w:id="13" w:name="_Toc212023303"/>
            <w:r w:rsidRPr="00441802">
              <w:t>P394/A1/3</w:t>
            </w:r>
            <w:r>
              <w:t>.3</w:t>
            </w:r>
            <w:r w:rsidRPr="00441802">
              <w:t xml:space="preserve"> : </w:t>
            </w:r>
            <w:r w:rsidRPr="00C23661">
              <w:t>Souvenirs de famille par Orl</w:t>
            </w:r>
            <w:r w:rsidR="005D6B20">
              <w:t>é</w:t>
            </w:r>
            <w:r w:rsidRPr="00C23661">
              <w:t>atha Grave</w:t>
            </w:r>
            <w:bookmarkStart w:id="14" w:name="P394A133SouvenirsFamilleOrléathaGravelKe"/>
            <w:bookmarkEnd w:id="14"/>
            <w:r w:rsidRPr="00C23661">
              <w:t>l Kellogg</w:t>
            </w:r>
            <w:bookmarkEnd w:id="13"/>
          </w:p>
          <w:p w14:paraId="599668BA" w14:textId="00927AA2" w:rsidR="00C23661" w:rsidRDefault="00C23661" w:rsidP="00C23661">
            <w:pPr>
              <w:pStyle w:val="Standard"/>
              <w:rPr>
                <w:lang w:eastAsia="en-US"/>
              </w:rPr>
            </w:pPr>
            <w:r w:rsidRPr="00C23661">
              <w:rPr>
                <w:lang w:eastAsia="en-US"/>
              </w:rPr>
              <w:t>– 1921-1975, 1991. – 176 photographies</w:t>
            </w:r>
            <w:r w:rsidRPr="00441802">
              <w:rPr>
                <w:lang w:eastAsia="en-US"/>
              </w:rPr>
              <w:t xml:space="preserve">; sur papier photo, n&amp;b et </w:t>
            </w:r>
            <w:proofErr w:type="spellStart"/>
            <w:r w:rsidRPr="00441802">
              <w:rPr>
                <w:lang w:eastAsia="en-US"/>
              </w:rPr>
              <w:t>coul</w:t>
            </w:r>
            <w:proofErr w:type="spellEnd"/>
            <w:r w:rsidRPr="00441802">
              <w:rPr>
                <w:lang w:eastAsia="en-US"/>
              </w:rPr>
              <w:t xml:space="preserve">., </w:t>
            </w:r>
            <w:r w:rsidR="005D6B20">
              <w:rPr>
                <w:lang w:eastAsia="en-US"/>
              </w:rPr>
              <w:t xml:space="preserve">16,5 x 21,4 cm, </w:t>
            </w:r>
            <w:r w:rsidRPr="00D35E14">
              <w:rPr>
                <w:lang w:eastAsia="en-US"/>
              </w:rPr>
              <w:t>8,6 x 12,6 cm et plus petit</w:t>
            </w:r>
            <w:r>
              <w:rPr>
                <w:lang w:eastAsia="en-US"/>
              </w:rPr>
              <w:t xml:space="preserve"> (1 album – 1 chemise). </w:t>
            </w:r>
            <w:r w:rsidR="005D6B20">
              <w:rPr>
                <w:lang w:eastAsia="en-US"/>
              </w:rPr>
              <w:t xml:space="preserve">– 1 dépliant (0,1 cm de documents textuels); imprimé, sur papier glacé, </w:t>
            </w:r>
            <w:proofErr w:type="spellStart"/>
            <w:r w:rsidR="005D6B20">
              <w:rPr>
                <w:lang w:eastAsia="en-US"/>
              </w:rPr>
              <w:t>coul</w:t>
            </w:r>
            <w:proofErr w:type="spellEnd"/>
            <w:r w:rsidR="005D6B20">
              <w:rPr>
                <w:lang w:eastAsia="en-US"/>
              </w:rPr>
              <w:t>.</w:t>
            </w:r>
          </w:p>
          <w:p w14:paraId="7A3C8082" w14:textId="77777777" w:rsidR="00C23661" w:rsidRDefault="00C23661" w:rsidP="00C23661">
            <w:pPr>
              <w:pStyle w:val="Standard"/>
              <w:rPr>
                <w:i/>
                <w:iCs/>
                <w:lang w:eastAsia="en-US"/>
              </w:rPr>
            </w:pPr>
          </w:p>
          <w:p w14:paraId="7E1AEC5D" w14:textId="77777777" w:rsidR="00C23661" w:rsidRPr="00441802" w:rsidRDefault="00C23661" w:rsidP="00C23661">
            <w:pPr>
              <w:pStyle w:val="Standard"/>
              <w:rPr>
                <w:i/>
                <w:iCs/>
                <w:lang w:eastAsia="en-US"/>
              </w:rPr>
            </w:pPr>
            <w:r w:rsidRPr="00441802">
              <w:rPr>
                <w:i/>
                <w:iCs/>
                <w:lang w:eastAsia="en-US"/>
              </w:rPr>
              <w:t>Portée et contenu :</w:t>
            </w:r>
          </w:p>
          <w:p w14:paraId="6C72C808" w14:textId="5F3237ED" w:rsidR="00C23661" w:rsidRDefault="00C23661" w:rsidP="00C23661">
            <w:pPr>
              <w:pStyle w:val="Standard"/>
              <w:rPr>
                <w:lang w:eastAsia="en-US"/>
              </w:rPr>
            </w:pPr>
            <w:r w:rsidRPr="00D35E14">
              <w:rPr>
                <w:lang w:eastAsia="en-US"/>
              </w:rPr>
              <w:t>L’album «</w:t>
            </w:r>
            <w:r w:rsidR="005D6B20">
              <w:rPr>
                <w:lang w:eastAsia="en-US"/>
              </w:rPr>
              <w:t xml:space="preserve"> </w:t>
            </w:r>
            <w:r w:rsidR="005D6B20" w:rsidRPr="005D6B20">
              <w:rPr>
                <w:lang w:eastAsia="en-US"/>
              </w:rPr>
              <w:t>Souvenirs de famille par Orleatha Gravel Kellogg</w:t>
            </w:r>
            <w:r w:rsidR="005D6B20">
              <w:rPr>
                <w:lang w:eastAsia="en-US"/>
              </w:rPr>
              <w:t xml:space="preserve"> </w:t>
            </w:r>
            <w:r w:rsidRPr="00D35E14">
              <w:rPr>
                <w:lang w:eastAsia="en-US"/>
              </w:rPr>
              <w:t xml:space="preserve">» </w:t>
            </w:r>
            <w:r w:rsidR="005D6B20" w:rsidRPr="005D6B20">
              <w:rPr>
                <w:lang w:eastAsia="en-US"/>
              </w:rPr>
              <w:t>représente la vie d’</w:t>
            </w:r>
            <w:proofErr w:type="spellStart"/>
            <w:r w:rsidR="005D6B20" w:rsidRPr="005D6B20">
              <w:rPr>
                <w:lang w:eastAsia="en-US"/>
              </w:rPr>
              <w:t>Orl</w:t>
            </w:r>
            <w:r w:rsidR="005D6B20">
              <w:rPr>
                <w:lang w:eastAsia="en-US"/>
              </w:rPr>
              <w:t>é</w:t>
            </w:r>
            <w:r w:rsidR="005D6B20" w:rsidRPr="005D6B20">
              <w:rPr>
                <w:lang w:eastAsia="en-US"/>
              </w:rPr>
              <w:t>atha</w:t>
            </w:r>
            <w:proofErr w:type="spellEnd"/>
            <w:r w:rsidR="005D6B20" w:rsidRPr="005D6B20">
              <w:rPr>
                <w:lang w:eastAsia="en-US"/>
              </w:rPr>
              <w:t xml:space="preserve"> Gravel Kellogg </w:t>
            </w:r>
            <w:r w:rsidR="005D6B20">
              <w:rPr>
                <w:lang w:eastAsia="en-US"/>
              </w:rPr>
              <w:t xml:space="preserve">du Nebraska, aux États-Unis, </w:t>
            </w:r>
            <w:r w:rsidR="005D6B20" w:rsidRPr="005D6B20">
              <w:rPr>
                <w:lang w:eastAsia="en-US"/>
              </w:rPr>
              <w:t>ainsi que de son entourage dans son quotidien</w:t>
            </w:r>
            <w:r w:rsidR="00685F6A">
              <w:rPr>
                <w:lang w:eastAsia="en-US"/>
              </w:rPr>
              <w:t>, en plus d’un voyage à la ville de Québec</w:t>
            </w:r>
            <w:r w:rsidR="005D6B20" w:rsidRPr="005D6B20">
              <w:rPr>
                <w:lang w:eastAsia="en-US"/>
              </w:rPr>
              <w:t>. Il semblerait que cet album ait été créé pour donner à un des membres de la famille vivant au Canada qui est relié aux mêmes Gravel, via les correspondances menées par Raymonde Duchesne. Cet album semble avoir été achevé avant le voyage de Raymonde Duchesne aux États-Unis.</w:t>
            </w:r>
            <w:r w:rsidR="005D6B20">
              <w:rPr>
                <w:lang w:eastAsia="en-US"/>
              </w:rPr>
              <w:t xml:space="preserve"> Un dépliant informatif en anglais portant le nom de « Fremont, Nebraska » complète ce dossier.</w:t>
            </w:r>
          </w:p>
          <w:p w14:paraId="069413C5" w14:textId="77777777" w:rsidR="005D6B20" w:rsidRPr="00441802" w:rsidRDefault="005D6B20" w:rsidP="00C23661">
            <w:pPr>
              <w:pStyle w:val="Standard"/>
              <w:rPr>
                <w:lang w:eastAsia="en-US"/>
              </w:rPr>
            </w:pPr>
          </w:p>
          <w:p w14:paraId="0A70CFA6" w14:textId="77777777" w:rsidR="00C23661" w:rsidRPr="00441802" w:rsidRDefault="00C23661" w:rsidP="00C23661">
            <w:pPr>
              <w:pStyle w:val="Standard"/>
            </w:pPr>
            <w:r w:rsidRPr="00441802">
              <w:rPr>
                <w:i/>
                <w:iCs/>
                <w:lang w:eastAsia="en-US"/>
              </w:rPr>
              <w:t>Notes :</w:t>
            </w:r>
          </w:p>
          <w:p w14:paraId="4E4903A9" w14:textId="77777777" w:rsidR="00C23661" w:rsidRDefault="00C23661" w:rsidP="00C23661">
            <w:pPr>
              <w:pStyle w:val="Standard"/>
              <w:rPr>
                <w:lang w:eastAsia="en-US"/>
              </w:rPr>
            </w:pPr>
            <w:r>
              <w:rPr>
                <w:lang w:eastAsia="en-US"/>
              </w:rPr>
              <w:t>Album de type scrapbooking.</w:t>
            </w:r>
          </w:p>
          <w:p w14:paraId="621E41C2" w14:textId="77777777" w:rsidR="00C23661" w:rsidRDefault="00C23661" w:rsidP="00C23661">
            <w:pPr>
              <w:pStyle w:val="Standard"/>
              <w:rPr>
                <w:lang w:eastAsia="en-US"/>
              </w:rPr>
            </w:pPr>
            <w:r>
              <w:rPr>
                <w:lang w:eastAsia="en-US"/>
              </w:rPr>
              <w:t xml:space="preserve">Les images sont collées dans l’album, qui n’est pas adapté à la bonne conservation archivistique, mais pour le moment, les retirer pourrait les déchirer. </w:t>
            </w:r>
          </w:p>
          <w:p w14:paraId="3DCDA7BD" w14:textId="77777777" w:rsidR="00C23661" w:rsidRDefault="00C23661" w:rsidP="00C23661">
            <w:pPr>
              <w:pStyle w:val="Standard"/>
              <w:rPr>
                <w:lang w:eastAsia="en-US"/>
              </w:rPr>
            </w:pPr>
            <w:r>
              <w:rPr>
                <w:lang w:eastAsia="en-US"/>
              </w:rPr>
              <w:t xml:space="preserve">Plusieurs descriptions manuscrites sur papier (au stylo) accompagnent chaque photo. Un remaniement en album exigera que les descriptions suivent. </w:t>
            </w:r>
          </w:p>
          <w:p w14:paraId="15A8C598" w14:textId="77777777" w:rsidR="00C23661" w:rsidRDefault="00C23661" w:rsidP="00C23661">
            <w:pPr>
              <w:pStyle w:val="Standard"/>
              <w:rPr>
                <w:lang w:eastAsia="en-US"/>
              </w:rPr>
            </w:pPr>
            <w:r>
              <w:rPr>
                <w:lang w:eastAsia="en-US"/>
              </w:rPr>
              <w:t>L’album est jauni, détérioré, collant, probablement acide et la protection plastique décolle.</w:t>
            </w:r>
          </w:p>
          <w:p w14:paraId="306BC662" w14:textId="7D5C615B" w:rsidR="005D6B20" w:rsidRDefault="005D6B20" w:rsidP="00C23661">
            <w:pPr>
              <w:pStyle w:val="Standard"/>
              <w:rPr>
                <w:lang w:eastAsia="en-US"/>
              </w:rPr>
            </w:pPr>
            <w:r>
              <w:rPr>
                <w:lang w:eastAsia="en-US"/>
              </w:rPr>
              <w:t>Le dépliant est en anglais et plié.</w:t>
            </w:r>
          </w:p>
          <w:p w14:paraId="3D982CD4" w14:textId="77777777" w:rsidR="006C1C2C" w:rsidRPr="00441802" w:rsidRDefault="006C1C2C" w:rsidP="006C1C2C">
            <w:pPr>
              <w:pStyle w:val="Standard"/>
            </w:pPr>
            <w:r>
              <w:t xml:space="preserve">Cet album fait suite au dossier précédent, </w:t>
            </w:r>
            <w:hyperlink w:anchor="P394A132FamilleGravelNebraskaUSA" w:history="1">
              <w:r w:rsidRPr="00C23661">
                <w:rPr>
                  <w:rStyle w:val="Hyperlien"/>
                </w:rPr>
                <w:t>P394/A3/3.2 « Famille Gravel au Nebraska, États-Unis »</w:t>
              </w:r>
            </w:hyperlink>
            <w:r>
              <w:t xml:space="preserve"> du présent fonds/de la présente sous-série « Famille Gravel ».</w:t>
            </w:r>
          </w:p>
          <w:p w14:paraId="01A00AD4" w14:textId="77777777" w:rsidR="006C1C2C" w:rsidRDefault="006C1C2C" w:rsidP="006C1C2C">
            <w:pPr>
              <w:pStyle w:val="Standard"/>
            </w:pPr>
            <w:r>
              <w:t xml:space="preserve">Voir le dossier </w:t>
            </w:r>
            <w:hyperlink w:anchor="P394A352VoyagesNebraskaUSA" w:history="1">
              <w:r>
                <w:rPr>
                  <w:rStyle w:val="Hyperlien"/>
                </w:rPr>
                <w:t>P394/A3/5.2 « Voyages Nebraska, États-Unis »</w:t>
              </w:r>
            </w:hyperlink>
            <w:r>
              <w:t xml:space="preserve"> pour un voyage de découverte familiale entre Raymonde Duchesne et la branche d’</w:t>
            </w:r>
            <w:proofErr w:type="spellStart"/>
            <w:r>
              <w:t>Orléatha</w:t>
            </w:r>
            <w:proofErr w:type="spellEnd"/>
            <w:r>
              <w:t xml:space="preserve"> Kellogg Gravel à l’été 1975 dans le présent fonds et la suite en </w:t>
            </w:r>
            <w:hyperlink w:anchor="P394A353HistoireGravelUSAStThomas" w:history="1">
              <w:r>
                <w:rPr>
                  <w:rStyle w:val="Hyperlien"/>
                </w:rPr>
                <w:t>P394/A3/5.3 « L'histoire des Gravel du Nebraska et ceux de St-Thomas »</w:t>
              </w:r>
            </w:hyperlink>
            <w:r w:rsidRPr="006C1C2C">
              <w:t>.</w:t>
            </w:r>
          </w:p>
          <w:p w14:paraId="019447E9" w14:textId="64E9E09F" w:rsidR="00C23661" w:rsidRPr="00441802" w:rsidRDefault="00C23661" w:rsidP="00C23661">
            <w:pPr>
              <w:pStyle w:val="Standard"/>
            </w:pPr>
            <w:r w:rsidRPr="00441802">
              <w:t xml:space="preserve">Originaux et </w:t>
            </w:r>
            <w:r w:rsidR="005D6B20">
              <w:t xml:space="preserve">une </w:t>
            </w:r>
            <w:r w:rsidRPr="00441802">
              <w:t>reproduction.</w:t>
            </w:r>
          </w:p>
          <w:p w14:paraId="56960CC0" w14:textId="77777777" w:rsidR="00C23661" w:rsidRPr="00441802" w:rsidRDefault="00C23661" w:rsidP="00C23661">
            <w:pPr>
              <w:pStyle w:val="Niveau4"/>
            </w:pPr>
          </w:p>
        </w:tc>
      </w:tr>
    </w:tbl>
    <w:p w14:paraId="22D367CB" w14:textId="77777777" w:rsidR="00484007" w:rsidRDefault="00484007"/>
    <w:p w14:paraId="3471A076" w14:textId="77777777" w:rsidR="00484007" w:rsidRPr="00441802" w:rsidRDefault="00484007" w:rsidP="00484007">
      <w:pPr>
        <w:pStyle w:val="Niveau3"/>
      </w:pPr>
      <w:bookmarkStart w:id="15" w:name="_Toc212023304"/>
      <w:r w:rsidRPr="00441802">
        <w:t>P394/A1/4 : Enfants (divers)</w:t>
      </w:r>
      <w:bookmarkEnd w:id="15"/>
    </w:p>
    <w:p w14:paraId="06259993" w14:textId="77777777" w:rsidR="00484007" w:rsidRPr="00441802" w:rsidRDefault="00484007" w:rsidP="00484007">
      <w:pPr>
        <w:pStyle w:val="Standard"/>
      </w:pPr>
      <w:r w:rsidRPr="00441802">
        <w:rPr>
          <w:lang w:eastAsia="en-US"/>
        </w:rPr>
        <w:t>– [</w:t>
      </w:r>
      <w:proofErr w:type="gramStart"/>
      <w:r w:rsidRPr="00441802">
        <w:rPr>
          <w:lang w:eastAsia="en-US"/>
        </w:rPr>
        <w:t>ca</w:t>
      </w:r>
      <w:proofErr w:type="gramEnd"/>
      <w:r w:rsidRPr="00441802">
        <w:rPr>
          <w:lang w:eastAsia="en-US"/>
        </w:rPr>
        <w:t xml:space="preserve"> </w:t>
      </w:r>
      <w:proofErr w:type="gramStart"/>
      <w:r w:rsidRPr="00441802">
        <w:rPr>
          <w:lang w:eastAsia="en-US"/>
        </w:rPr>
        <w:t>1975]-</w:t>
      </w:r>
      <w:proofErr w:type="gramEnd"/>
      <w:r w:rsidRPr="00441802">
        <w:rPr>
          <w:lang w:eastAsia="en-US"/>
        </w:rPr>
        <w:t xml:space="preserve">2003. – 120 photographies; sur papier photo, n&amp;b et </w:t>
      </w:r>
      <w:proofErr w:type="spellStart"/>
      <w:r w:rsidRPr="00441802">
        <w:rPr>
          <w:lang w:eastAsia="en-US"/>
        </w:rPr>
        <w:t>coul</w:t>
      </w:r>
      <w:proofErr w:type="spellEnd"/>
      <w:r w:rsidRPr="00441802">
        <w:rPr>
          <w:lang w:eastAsia="en-US"/>
        </w:rPr>
        <w:t xml:space="preserve">., 18,4 x 12,4 cm ou plus petit (1 chemise). </w:t>
      </w:r>
    </w:p>
    <w:p w14:paraId="256BD25A"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F83E44" w:rsidRPr="00441802" w14:paraId="4D2FC931" w14:textId="77777777" w:rsidTr="00C11F5D">
        <w:trPr>
          <w:trHeight w:val="1333"/>
        </w:trPr>
        <w:tc>
          <w:tcPr>
            <w:tcW w:w="1555" w:type="dxa"/>
            <w:shd w:val="clear" w:color="auto" w:fill="D9D9D9" w:themeFill="background1" w:themeFillShade="D9"/>
          </w:tcPr>
          <w:p w14:paraId="7A31B2F1" w14:textId="2FE0DDF9" w:rsidR="00615212" w:rsidRPr="00441802" w:rsidRDefault="00776CEC" w:rsidP="00615212">
            <w:pPr>
              <w:rPr>
                <w:lang w:eastAsia="en-US"/>
              </w:rPr>
            </w:pPr>
            <w:r>
              <w:rPr>
                <w:lang w:eastAsia="en-US"/>
              </w:rPr>
              <w:t>R07</w:t>
            </w:r>
            <w:r w:rsidR="00615212" w:rsidRPr="00441802">
              <w:rPr>
                <w:lang w:eastAsia="en-US"/>
              </w:rPr>
              <w:t>-</w:t>
            </w:r>
            <w:r>
              <w:rPr>
                <w:lang w:eastAsia="en-US"/>
              </w:rPr>
              <w:t>E02</w:t>
            </w:r>
            <w:r w:rsidR="00615212" w:rsidRPr="00441802">
              <w:rPr>
                <w:lang w:eastAsia="en-US"/>
              </w:rPr>
              <w:t>-</w:t>
            </w:r>
            <w:r>
              <w:rPr>
                <w:lang w:eastAsia="en-US"/>
              </w:rPr>
              <w:t>T01</w:t>
            </w:r>
          </w:p>
          <w:p w14:paraId="5FAAC80D" w14:textId="77777777" w:rsidR="00615212" w:rsidRPr="00441802" w:rsidRDefault="00615212" w:rsidP="00615212">
            <w:pPr>
              <w:rPr>
                <w:lang w:eastAsia="en-US"/>
              </w:rPr>
            </w:pPr>
          </w:p>
          <w:p w14:paraId="6D588E92" w14:textId="35C98858" w:rsidR="00F83E44" w:rsidRPr="00441802" w:rsidRDefault="00615212" w:rsidP="00615212">
            <w:pPr>
              <w:rPr>
                <w:lang w:eastAsia="en-US"/>
              </w:rPr>
            </w:pPr>
            <w:r w:rsidRPr="00441802">
              <w:rPr>
                <w:lang w:eastAsia="en-US"/>
              </w:rPr>
              <w:t>Boîte 1</w:t>
            </w:r>
          </w:p>
        </w:tc>
        <w:tc>
          <w:tcPr>
            <w:tcW w:w="7801" w:type="dxa"/>
          </w:tcPr>
          <w:p w14:paraId="3B28160C" w14:textId="77777777" w:rsidR="00047913" w:rsidRPr="00441802" w:rsidRDefault="00047913" w:rsidP="00047913">
            <w:pPr>
              <w:pStyle w:val="Standard"/>
              <w:rPr>
                <w:i/>
                <w:iCs/>
                <w:lang w:eastAsia="en-US"/>
              </w:rPr>
            </w:pPr>
            <w:r w:rsidRPr="00441802">
              <w:rPr>
                <w:i/>
                <w:iCs/>
                <w:lang w:eastAsia="en-US"/>
              </w:rPr>
              <w:t>Portée et contenu :</w:t>
            </w:r>
          </w:p>
          <w:p w14:paraId="0BE2A1E1" w14:textId="09CC0EE7" w:rsidR="00047913" w:rsidRPr="00441802" w:rsidRDefault="00047913" w:rsidP="00047913">
            <w:pPr>
              <w:pStyle w:val="Standard"/>
            </w:pPr>
            <w:r w:rsidRPr="00441802">
              <w:rPr>
                <w:lang w:eastAsia="en-US"/>
              </w:rPr>
              <w:t>Le dossier « </w:t>
            </w:r>
            <w:r w:rsidR="00894F88" w:rsidRPr="00441802">
              <w:rPr>
                <w:lang w:eastAsia="en-US"/>
              </w:rPr>
              <w:t>Enfants (divers)</w:t>
            </w:r>
            <w:r w:rsidRPr="00441802">
              <w:rPr>
                <w:lang w:eastAsia="en-US"/>
              </w:rPr>
              <w:t> » est constitué de</w:t>
            </w:r>
            <w:r w:rsidR="00894F88" w:rsidRPr="00441802">
              <w:rPr>
                <w:lang w:eastAsia="en-US"/>
              </w:rPr>
              <w:t xml:space="preserve"> portraits d’enfants, de petits-enfants et de bébés de la famille Fortin et potentiellement d’enfants Duchesne, Dallaire et Gravel également.</w:t>
            </w:r>
          </w:p>
          <w:p w14:paraId="75AD924F" w14:textId="77777777" w:rsidR="00047913" w:rsidRPr="00441802" w:rsidRDefault="00047913" w:rsidP="00047913">
            <w:pPr>
              <w:pStyle w:val="Standard"/>
              <w:rPr>
                <w:lang w:eastAsia="en-US"/>
              </w:rPr>
            </w:pPr>
          </w:p>
          <w:p w14:paraId="1ED2CCE6" w14:textId="77777777" w:rsidR="00047913" w:rsidRPr="00441802" w:rsidRDefault="00047913" w:rsidP="00047913">
            <w:pPr>
              <w:pStyle w:val="Standard"/>
            </w:pPr>
            <w:r w:rsidRPr="00441802">
              <w:rPr>
                <w:i/>
                <w:iCs/>
                <w:lang w:eastAsia="en-US"/>
              </w:rPr>
              <w:t>Notes :</w:t>
            </w:r>
          </w:p>
          <w:p w14:paraId="680E7DD6" w14:textId="4834D037" w:rsidR="00661C2D" w:rsidRPr="00441802" w:rsidRDefault="00D87E86" w:rsidP="00661C2D">
            <w:pPr>
              <w:pStyle w:val="Standard"/>
            </w:pPr>
            <w:r w:rsidRPr="00441802">
              <w:t>Originales.</w:t>
            </w:r>
            <w:r w:rsidR="00661C2D" w:rsidRPr="00441802">
              <w:t xml:space="preserve"> </w:t>
            </w:r>
          </w:p>
          <w:p w14:paraId="79625A51" w14:textId="18F55075" w:rsidR="00047913" w:rsidRPr="00441802" w:rsidRDefault="00047913" w:rsidP="00047913"/>
        </w:tc>
      </w:tr>
    </w:tbl>
    <w:p w14:paraId="71B92678" w14:textId="77777777" w:rsidR="00B25321" w:rsidRPr="00441802" w:rsidRDefault="00B25321" w:rsidP="00B81A29"/>
    <w:p w14:paraId="6705B676" w14:textId="77777777" w:rsidR="00E57F6F" w:rsidRPr="00441802" w:rsidRDefault="00E57F6F" w:rsidP="00923766"/>
    <w:p w14:paraId="6135CA38" w14:textId="1E8D8A30" w:rsidR="00E57F6F" w:rsidRPr="00441802" w:rsidRDefault="00F83E44" w:rsidP="00923766">
      <w:pPr>
        <w:pStyle w:val="Titre2"/>
      </w:pPr>
      <w:bookmarkStart w:id="16" w:name="_Toc212023305"/>
      <w:r w:rsidRPr="00441802">
        <w:t>P394</w:t>
      </w:r>
      <w:r w:rsidR="00E57F6F" w:rsidRPr="00441802">
        <w:t xml:space="preserve">/A2 </w:t>
      </w:r>
      <w:r w:rsidR="00486650" w:rsidRPr="00441802">
        <w:t>Événements</w:t>
      </w:r>
      <w:bookmarkEnd w:id="16"/>
    </w:p>
    <w:p w14:paraId="07430DCA" w14:textId="7C77673A" w:rsidR="00392E3B" w:rsidRPr="00441802" w:rsidRDefault="00392E3B" w:rsidP="00392E3B">
      <w:pPr>
        <w:pStyle w:val="Standard"/>
      </w:pPr>
      <w:r w:rsidRPr="00441802">
        <w:rPr>
          <w:lang w:eastAsia="en-US"/>
        </w:rPr>
        <w:t>– [190-]</w:t>
      </w:r>
      <w:r w:rsidR="004435B1">
        <w:rPr>
          <w:lang w:eastAsia="en-US"/>
        </w:rPr>
        <w:t>, 1955-</w:t>
      </w:r>
      <w:r w:rsidRPr="00441802">
        <w:rPr>
          <w:lang w:eastAsia="en-US"/>
        </w:rPr>
        <w:t xml:space="preserve">2010. – </w:t>
      </w:r>
      <w:r w:rsidR="00F47E77" w:rsidRPr="00441802">
        <w:rPr>
          <w:lang w:eastAsia="en-US"/>
        </w:rPr>
        <w:t>1,</w:t>
      </w:r>
      <w:r w:rsidR="00E75922">
        <w:rPr>
          <w:lang w:eastAsia="en-US"/>
        </w:rPr>
        <w:t>6</w:t>
      </w:r>
      <w:r w:rsidR="00F47E77" w:rsidRPr="00441802">
        <w:rPr>
          <w:lang w:eastAsia="en-US"/>
        </w:rPr>
        <w:t xml:space="preserve"> cm de documents textuels. – </w:t>
      </w:r>
      <w:r w:rsidRPr="00441802">
        <w:rPr>
          <w:lang w:eastAsia="en-US"/>
        </w:rPr>
        <w:t>6</w:t>
      </w:r>
      <w:r w:rsidR="00B0594D" w:rsidRPr="00441802">
        <w:rPr>
          <w:lang w:eastAsia="en-US"/>
        </w:rPr>
        <w:t>3</w:t>
      </w:r>
      <w:r w:rsidR="004435B1">
        <w:rPr>
          <w:lang w:eastAsia="en-US"/>
        </w:rPr>
        <w:t>4</w:t>
      </w:r>
      <w:r w:rsidRPr="00441802">
        <w:rPr>
          <w:lang w:eastAsia="en-US"/>
        </w:rPr>
        <w:t xml:space="preserve"> photographies</w:t>
      </w:r>
      <w:r w:rsidR="00F47E77" w:rsidRPr="00441802">
        <w:rPr>
          <w:lang w:eastAsia="en-US"/>
        </w:rPr>
        <w:t xml:space="preserve"> – 41 avis de décès</w:t>
      </w:r>
      <w:r w:rsidRPr="00441802">
        <w:rPr>
          <w:lang w:eastAsia="en-US"/>
        </w:rPr>
        <w:t>.</w:t>
      </w:r>
    </w:p>
    <w:p w14:paraId="679BC220" w14:textId="77777777" w:rsidR="00AB6798" w:rsidRPr="00441802" w:rsidRDefault="00AB6798" w:rsidP="00AB6798">
      <w:pPr>
        <w:rPr>
          <w:i/>
        </w:rPr>
      </w:pPr>
    </w:p>
    <w:p w14:paraId="5D732229" w14:textId="77777777" w:rsidR="00AB6798" w:rsidRPr="00441802" w:rsidRDefault="00AB6798" w:rsidP="00AB6798">
      <w:pPr>
        <w:rPr>
          <w:i/>
        </w:rPr>
      </w:pPr>
      <w:r w:rsidRPr="00441802">
        <w:rPr>
          <w:i/>
        </w:rPr>
        <w:t xml:space="preserve">Portée et contenu : </w:t>
      </w:r>
    </w:p>
    <w:p w14:paraId="24F26540" w14:textId="1C8F69E1" w:rsidR="00AB6798" w:rsidRPr="00441802" w:rsidRDefault="00AB6798" w:rsidP="00AB6798">
      <w:r w:rsidRPr="00441802">
        <w:t xml:space="preserve">Cette sous-série </w:t>
      </w:r>
      <w:r w:rsidR="00947E6B" w:rsidRPr="00441802">
        <w:t xml:space="preserve">se déploie en 9 dossiers : </w:t>
      </w:r>
      <w:r w:rsidR="00C90937" w:rsidRPr="00441802">
        <w:rPr>
          <w:i/>
        </w:rPr>
        <w:t>Mariages, Anniversaires de naissances, Anniversaires de mariages, Célébrations religieuses, Fêtes de famille, Sorties et visites de famille, Centenaire de Normandin</w:t>
      </w:r>
      <w:r w:rsidR="00930847" w:rsidRPr="00441802">
        <w:rPr>
          <w:i/>
        </w:rPr>
        <w:t>,</w:t>
      </w:r>
      <w:r w:rsidR="00C90937" w:rsidRPr="00441802">
        <w:rPr>
          <w:i/>
        </w:rPr>
        <w:t xml:space="preserve"> Festival du Miel </w:t>
      </w:r>
      <w:r w:rsidR="00C90937" w:rsidRPr="00441802">
        <w:t xml:space="preserve">et </w:t>
      </w:r>
      <w:r w:rsidR="00C90937" w:rsidRPr="00441802">
        <w:rPr>
          <w:i/>
        </w:rPr>
        <w:t>Incendie église de Normandin.</w:t>
      </w:r>
      <w:r w:rsidR="00C90937" w:rsidRPr="00441802">
        <w:t xml:space="preserve"> </w:t>
      </w:r>
    </w:p>
    <w:p w14:paraId="7BAA569F" w14:textId="1573AFD8" w:rsidR="00C90937" w:rsidRPr="00441802" w:rsidRDefault="00C90937" w:rsidP="00AB6798"/>
    <w:p w14:paraId="7E14B2F3" w14:textId="06DEE99C" w:rsidR="00930847" w:rsidRPr="00441802" w:rsidRDefault="00930847" w:rsidP="00930847">
      <w:pPr>
        <w:rPr>
          <w:i/>
        </w:rPr>
      </w:pPr>
      <w:r w:rsidRPr="00441802">
        <w:rPr>
          <w:i/>
        </w:rPr>
        <w:t xml:space="preserve">Notes : </w:t>
      </w:r>
    </w:p>
    <w:p w14:paraId="229C9C8B" w14:textId="77777777" w:rsidR="003B61AC" w:rsidRPr="00441802" w:rsidRDefault="003B61AC" w:rsidP="003B61AC">
      <w:pPr>
        <w:pStyle w:val="Standard"/>
      </w:pPr>
      <w:r w:rsidRPr="00441802">
        <w:t>L’ordre d’origine a été conservé lorsque possible.</w:t>
      </w:r>
    </w:p>
    <w:p w14:paraId="30B4C955" w14:textId="25103524" w:rsidR="003B61AC" w:rsidRPr="00441802" w:rsidRDefault="003B61AC" w:rsidP="003B61AC">
      <w:pPr>
        <w:pStyle w:val="Standard"/>
      </w:pPr>
      <w:r w:rsidRPr="00441802">
        <w:t xml:space="preserve">Certaines photographies comportent des informations au verso. </w:t>
      </w:r>
    </w:p>
    <w:p w14:paraId="7B221BBF" w14:textId="7FF99BA9" w:rsidR="00930847" w:rsidRPr="00441802" w:rsidRDefault="00930847" w:rsidP="00930847">
      <w:r w:rsidRPr="00441802">
        <w:t>Les documents suivants sont conservés dans les boîtes 1 et 2 du présent fonds, à l’emplacement rangée 08, étagère 01, tablette 03 et positions 02 et 03 de la voûte de la Société d’histoire et de généalogie Maria-Chapdelaine.</w:t>
      </w:r>
    </w:p>
    <w:p w14:paraId="122DB20F" w14:textId="77777777" w:rsidR="00930847" w:rsidRDefault="00930847" w:rsidP="00AB6798"/>
    <w:p w14:paraId="39EB44FF" w14:textId="77777777" w:rsidR="00484007" w:rsidRPr="00441802" w:rsidRDefault="00484007" w:rsidP="00AB6798"/>
    <w:p w14:paraId="33113F5C" w14:textId="77777777" w:rsidR="00484007" w:rsidRPr="00441802" w:rsidRDefault="00484007" w:rsidP="00484007">
      <w:pPr>
        <w:pStyle w:val="Niveau3"/>
      </w:pPr>
      <w:bookmarkStart w:id="17" w:name="_Toc212023306"/>
      <w:r w:rsidRPr="00441802">
        <w:t>P394/A2/1 : Mariages</w:t>
      </w:r>
      <w:bookmarkEnd w:id="17"/>
    </w:p>
    <w:p w14:paraId="37B881C4" w14:textId="77777777" w:rsidR="00484007" w:rsidRPr="00441802" w:rsidRDefault="00484007" w:rsidP="00484007">
      <w:pPr>
        <w:pStyle w:val="Standard"/>
      </w:pPr>
      <w:r w:rsidRPr="00441802">
        <w:rPr>
          <w:lang w:eastAsia="en-US"/>
        </w:rPr>
        <w:t>– [190</w:t>
      </w:r>
      <w:proofErr w:type="gramStart"/>
      <w:r w:rsidRPr="00441802">
        <w:rPr>
          <w:lang w:eastAsia="en-US"/>
        </w:rPr>
        <w:t>-]-</w:t>
      </w:r>
      <w:proofErr w:type="gramEnd"/>
      <w:r w:rsidRPr="00441802">
        <w:rPr>
          <w:lang w:eastAsia="en-US"/>
        </w:rPr>
        <w:t xml:space="preserve">[199-]. – 91 photographies; sur papier photo ou carton, n&amp;b et </w:t>
      </w:r>
      <w:proofErr w:type="spellStart"/>
      <w:r w:rsidRPr="00441802">
        <w:rPr>
          <w:lang w:eastAsia="en-US"/>
        </w:rPr>
        <w:t>coul</w:t>
      </w:r>
      <w:proofErr w:type="spellEnd"/>
      <w:r w:rsidRPr="00441802">
        <w:rPr>
          <w:lang w:eastAsia="en-US"/>
        </w:rPr>
        <w:t>., 20,1 x 25,3 cm ou plus petit (3 chemises).</w:t>
      </w:r>
    </w:p>
    <w:p w14:paraId="02230060" w14:textId="77777777" w:rsidR="00AB6798" w:rsidRPr="00441802"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441802" w14:paraId="54D248CC" w14:textId="77777777" w:rsidTr="007F33D1">
        <w:trPr>
          <w:trHeight w:val="873"/>
        </w:trPr>
        <w:tc>
          <w:tcPr>
            <w:tcW w:w="1555" w:type="dxa"/>
            <w:shd w:val="clear" w:color="auto" w:fill="D9D9D9" w:themeFill="background1" w:themeFillShade="D9"/>
            <w:hideMark/>
          </w:tcPr>
          <w:p w14:paraId="4C1C9512" w14:textId="69D15879" w:rsidR="00615212" w:rsidRPr="00441802" w:rsidRDefault="00776CEC" w:rsidP="00615212">
            <w:pPr>
              <w:rPr>
                <w:lang w:eastAsia="en-US"/>
              </w:rPr>
            </w:pPr>
            <w:r>
              <w:rPr>
                <w:lang w:eastAsia="en-US"/>
              </w:rPr>
              <w:t>R07</w:t>
            </w:r>
            <w:r w:rsidR="00615212" w:rsidRPr="00441802">
              <w:rPr>
                <w:lang w:eastAsia="en-US"/>
              </w:rPr>
              <w:t>-</w:t>
            </w:r>
            <w:r>
              <w:rPr>
                <w:lang w:eastAsia="en-US"/>
              </w:rPr>
              <w:t>E02</w:t>
            </w:r>
            <w:r w:rsidR="00615212" w:rsidRPr="00441802">
              <w:rPr>
                <w:lang w:eastAsia="en-US"/>
              </w:rPr>
              <w:t>-</w:t>
            </w:r>
            <w:r>
              <w:rPr>
                <w:lang w:eastAsia="en-US"/>
              </w:rPr>
              <w:t>T01</w:t>
            </w:r>
          </w:p>
          <w:p w14:paraId="7F8FB7F0" w14:textId="77777777" w:rsidR="00615212" w:rsidRPr="00441802" w:rsidRDefault="00615212" w:rsidP="00615212">
            <w:pPr>
              <w:rPr>
                <w:lang w:eastAsia="en-US"/>
              </w:rPr>
            </w:pPr>
          </w:p>
          <w:p w14:paraId="13D2183A" w14:textId="479081AD" w:rsidR="00C11F5D" w:rsidRPr="00441802" w:rsidRDefault="00615212" w:rsidP="00615212">
            <w:pPr>
              <w:rPr>
                <w:lang w:eastAsia="en-US"/>
              </w:rPr>
            </w:pPr>
            <w:r w:rsidRPr="00441802">
              <w:rPr>
                <w:lang w:eastAsia="en-US"/>
              </w:rPr>
              <w:t>Boîte 1</w:t>
            </w:r>
          </w:p>
        </w:tc>
        <w:tc>
          <w:tcPr>
            <w:tcW w:w="7801" w:type="dxa"/>
            <w:hideMark/>
          </w:tcPr>
          <w:p w14:paraId="128545A4" w14:textId="77777777" w:rsidR="00047913" w:rsidRPr="00441802" w:rsidRDefault="00047913" w:rsidP="00047913">
            <w:pPr>
              <w:pStyle w:val="Standard"/>
              <w:rPr>
                <w:i/>
                <w:iCs/>
                <w:lang w:eastAsia="en-US"/>
              </w:rPr>
            </w:pPr>
            <w:r w:rsidRPr="00441802">
              <w:rPr>
                <w:i/>
                <w:iCs/>
                <w:lang w:eastAsia="en-US"/>
              </w:rPr>
              <w:t>Portée et contenu :</w:t>
            </w:r>
          </w:p>
          <w:p w14:paraId="1DCD6EC2" w14:textId="29C351AF" w:rsidR="00047913" w:rsidRPr="00441802" w:rsidRDefault="00047913" w:rsidP="00047913">
            <w:pPr>
              <w:pStyle w:val="Standard"/>
            </w:pPr>
            <w:r w:rsidRPr="00441802">
              <w:rPr>
                <w:lang w:eastAsia="en-US"/>
              </w:rPr>
              <w:t>Le dossier « </w:t>
            </w:r>
            <w:r w:rsidR="00961E8F" w:rsidRPr="00441802">
              <w:rPr>
                <w:lang w:eastAsia="en-US"/>
              </w:rPr>
              <w:t>Mariages</w:t>
            </w:r>
            <w:r w:rsidRPr="00441802">
              <w:rPr>
                <w:lang w:eastAsia="en-US"/>
              </w:rPr>
              <w:t> » est constitué de</w:t>
            </w:r>
            <w:r w:rsidR="00615212" w:rsidRPr="00441802">
              <w:rPr>
                <w:lang w:eastAsia="en-US"/>
              </w:rPr>
              <w:t xml:space="preserve"> </w:t>
            </w:r>
            <w:r w:rsidR="00081144" w:rsidRPr="00441802">
              <w:rPr>
                <w:lang w:eastAsia="en-US"/>
              </w:rPr>
              <w:t xml:space="preserve">divers </w:t>
            </w:r>
            <w:r w:rsidR="00615212" w:rsidRPr="00441802">
              <w:rPr>
                <w:lang w:eastAsia="en-US"/>
              </w:rPr>
              <w:t xml:space="preserve">mariages de la famille Fortin-Duchesne de Normandin. </w:t>
            </w:r>
          </w:p>
          <w:p w14:paraId="7AD7D14F" w14:textId="77777777" w:rsidR="00047913" w:rsidRPr="00441802" w:rsidRDefault="00047913" w:rsidP="00047913">
            <w:pPr>
              <w:pStyle w:val="Standard"/>
              <w:rPr>
                <w:lang w:eastAsia="en-US"/>
              </w:rPr>
            </w:pPr>
          </w:p>
          <w:p w14:paraId="4485BCEF" w14:textId="77777777" w:rsidR="00047913" w:rsidRPr="00441802" w:rsidRDefault="00047913" w:rsidP="00047913">
            <w:pPr>
              <w:pStyle w:val="Standard"/>
            </w:pPr>
            <w:r w:rsidRPr="00441802">
              <w:rPr>
                <w:i/>
                <w:iCs/>
                <w:lang w:eastAsia="en-US"/>
              </w:rPr>
              <w:t>Notes :</w:t>
            </w:r>
          </w:p>
          <w:p w14:paraId="230F380A" w14:textId="6FF6CF99" w:rsidR="00047913" w:rsidRPr="00441802" w:rsidRDefault="00D87E86" w:rsidP="00047913">
            <w:pPr>
              <w:pStyle w:val="Standard"/>
              <w:rPr>
                <w:lang w:eastAsia="en-US"/>
              </w:rPr>
            </w:pPr>
            <w:r w:rsidRPr="00441802">
              <w:rPr>
                <w:lang w:eastAsia="en-US"/>
              </w:rPr>
              <w:t>Originales.</w:t>
            </w:r>
          </w:p>
          <w:p w14:paraId="3DB7E45B" w14:textId="77777777" w:rsidR="004A1B32" w:rsidRPr="00441802" w:rsidRDefault="004A1B32" w:rsidP="00047913">
            <w:pPr>
              <w:pStyle w:val="Standard"/>
            </w:pPr>
          </w:p>
          <w:p w14:paraId="344EF9CF" w14:textId="77777777" w:rsidR="00C11F5D" w:rsidRPr="00441802" w:rsidRDefault="00C11F5D" w:rsidP="007F33D1">
            <w:pPr>
              <w:rPr>
                <w:lang w:eastAsia="en-US"/>
              </w:rPr>
            </w:pPr>
          </w:p>
        </w:tc>
      </w:tr>
    </w:tbl>
    <w:p w14:paraId="417E196B" w14:textId="77777777" w:rsidR="00484007" w:rsidRDefault="00484007"/>
    <w:p w14:paraId="575F8956" w14:textId="77777777" w:rsidR="00484007" w:rsidRPr="00441802" w:rsidRDefault="00484007" w:rsidP="00484007">
      <w:pPr>
        <w:pStyle w:val="Niveau3"/>
      </w:pPr>
      <w:bookmarkStart w:id="18" w:name="_Toc212023307"/>
      <w:r w:rsidRPr="00441802">
        <w:t>P394/A2/2 : Anniversaires de naissances</w:t>
      </w:r>
      <w:bookmarkEnd w:id="18"/>
    </w:p>
    <w:p w14:paraId="07248FF2" w14:textId="77777777" w:rsidR="00484007" w:rsidRPr="00441802" w:rsidRDefault="00484007" w:rsidP="00484007">
      <w:pPr>
        <w:pStyle w:val="Standard"/>
      </w:pPr>
      <w:r w:rsidRPr="00441802">
        <w:rPr>
          <w:lang w:eastAsia="en-US"/>
        </w:rPr>
        <w:t xml:space="preserve">– 2002-2010. – 40 photographies; sur papier photo, </w:t>
      </w:r>
      <w:proofErr w:type="spellStart"/>
      <w:r w:rsidRPr="00441802">
        <w:rPr>
          <w:lang w:eastAsia="en-US"/>
        </w:rPr>
        <w:t>coul</w:t>
      </w:r>
      <w:proofErr w:type="spellEnd"/>
      <w:r w:rsidRPr="00441802">
        <w:rPr>
          <w:lang w:eastAsia="en-US"/>
        </w:rPr>
        <w:t>., 11,4 x 16,8 cm ou plus petit (1 chemise).</w:t>
      </w:r>
    </w:p>
    <w:p w14:paraId="6A6C49FE"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C11F5D" w:rsidRPr="00441802" w14:paraId="383B99D6" w14:textId="77777777" w:rsidTr="007F33D1">
        <w:trPr>
          <w:trHeight w:val="1333"/>
        </w:trPr>
        <w:tc>
          <w:tcPr>
            <w:tcW w:w="1555" w:type="dxa"/>
            <w:shd w:val="clear" w:color="auto" w:fill="D9D9D9" w:themeFill="background1" w:themeFillShade="D9"/>
          </w:tcPr>
          <w:p w14:paraId="7C3F5118" w14:textId="5C5A8FE1" w:rsidR="00D40702" w:rsidRPr="00441802" w:rsidRDefault="00776CEC" w:rsidP="00D40702">
            <w:pPr>
              <w:rPr>
                <w:lang w:eastAsia="en-US"/>
              </w:rPr>
            </w:pPr>
            <w:r>
              <w:rPr>
                <w:lang w:eastAsia="en-US"/>
              </w:rPr>
              <w:t>R07</w:t>
            </w:r>
            <w:r w:rsidR="00D40702" w:rsidRPr="00441802">
              <w:rPr>
                <w:lang w:eastAsia="en-US"/>
              </w:rPr>
              <w:t>-</w:t>
            </w:r>
            <w:r>
              <w:rPr>
                <w:lang w:eastAsia="en-US"/>
              </w:rPr>
              <w:t>E02</w:t>
            </w:r>
            <w:r w:rsidR="00D40702" w:rsidRPr="00441802">
              <w:rPr>
                <w:lang w:eastAsia="en-US"/>
              </w:rPr>
              <w:t>-</w:t>
            </w:r>
            <w:r>
              <w:rPr>
                <w:lang w:eastAsia="en-US"/>
              </w:rPr>
              <w:t>T01</w:t>
            </w:r>
          </w:p>
          <w:p w14:paraId="2416F36A" w14:textId="77777777" w:rsidR="00D40702" w:rsidRPr="00441802" w:rsidRDefault="00D40702" w:rsidP="00D40702">
            <w:pPr>
              <w:rPr>
                <w:lang w:eastAsia="en-US"/>
              </w:rPr>
            </w:pPr>
          </w:p>
          <w:p w14:paraId="223FA8B5" w14:textId="1F85005A" w:rsidR="00C11F5D" w:rsidRPr="00441802" w:rsidRDefault="00D40702" w:rsidP="00D40702">
            <w:pPr>
              <w:rPr>
                <w:lang w:eastAsia="en-US"/>
              </w:rPr>
            </w:pPr>
            <w:r w:rsidRPr="00441802">
              <w:rPr>
                <w:lang w:eastAsia="en-US"/>
              </w:rPr>
              <w:t>Boîte 1</w:t>
            </w:r>
          </w:p>
        </w:tc>
        <w:tc>
          <w:tcPr>
            <w:tcW w:w="7801" w:type="dxa"/>
          </w:tcPr>
          <w:p w14:paraId="430DCD67" w14:textId="77777777" w:rsidR="00047913" w:rsidRPr="00441802" w:rsidRDefault="00047913" w:rsidP="00047913">
            <w:pPr>
              <w:pStyle w:val="Standard"/>
              <w:rPr>
                <w:i/>
                <w:iCs/>
                <w:lang w:eastAsia="en-US"/>
              </w:rPr>
            </w:pPr>
            <w:r w:rsidRPr="00441802">
              <w:rPr>
                <w:i/>
                <w:iCs/>
                <w:lang w:eastAsia="en-US"/>
              </w:rPr>
              <w:t>Portée et contenu :</w:t>
            </w:r>
          </w:p>
          <w:p w14:paraId="038DB509" w14:textId="62591298" w:rsidR="00047913" w:rsidRPr="00441802" w:rsidRDefault="00047913" w:rsidP="00047913">
            <w:pPr>
              <w:pStyle w:val="Standard"/>
            </w:pPr>
            <w:r w:rsidRPr="00441802">
              <w:rPr>
                <w:lang w:eastAsia="en-US"/>
              </w:rPr>
              <w:t>Le dossier « </w:t>
            </w:r>
            <w:r w:rsidR="00961E8F" w:rsidRPr="00441802">
              <w:rPr>
                <w:lang w:eastAsia="en-US"/>
              </w:rPr>
              <w:t>Anniversaires de naissance</w:t>
            </w:r>
            <w:r w:rsidRPr="00441802">
              <w:rPr>
                <w:lang w:eastAsia="en-US"/>
              </w:rPr>
              <w:t> » est constitué de</w:t>
            </w:r>
            <w:r w:rsidR="00C90937" w:rsidRPr="00441802">
              <w:rPr>
                <w:lang w:eastAsia="en-US"/>
              </w:rPr>
              <w:t xml:space="preserve"> fêtes familiales lors de l’anniversaire d’un membre de la famille Fortin-Duchesne. </w:t>
            </w:r>
          </w:p>
          <w:p w14:paraId="0D218020" w14:textId="77777777" w:rsidR="00047913" w:rsidRPr="00441802" w:rsidRDefault="00047913" w:rsidP="00047913">
            <w:pPr>
              <w:pStyle w:val="Standard"/>
              <w:rPr>
                <w:lang w:eastAsia="en-US"/>
              </w:rPr>
            </w:pPr>
          </w:p>
          <w:p w14:paraId="593D0000" w14:textId="77777777" w:rsidR="00047913" w:rsidRPr="00441802" w:rsidRDefault="00047913" w:rsidP="00047913">
            <w:pPr>
              <w:pStyle w:val="Standard"/>
            </w:pPr>
            <w:r w:rsidRPr="00441802">
              <w:rPr>
                <w:i/>
                <w:iCs/>
                <w:lang w:eastAsia="en-US"/>
              </w:rPr>
              <w:t>Notes :</w:t>
            </w:r>
          </w:p>
          <w:p w14:paraId="3F93656D" w14:textId="5DAE0901" w:rsidR="00C11F5D" w:rsidRPr="00441802" w:rsidRDefault="00D87E86" w:rsidP="00961E8F">
            <w:pPr>
              <w:pStyle w:val="Standard"/>
              <w:rPr>
                <w:lang w:eastAsia="en-US"/>
              </w:rPr>
            </w:pPr>
            <w:r w:rsidRPr="00441802">
              <w:rPr>
                <w:lang w:eastAsia="en-US"/>
              </w:rPr>
              <w:t>Originales.</w:t>
            </w:r>
            <w:r w:rsidR="00D40702" w:rsidRPr="00441802">
              <w:rPr>
                <w:lang w:eastAsia="en-US"/>
              </w:rPr>
              <w:t xml:space="preserve"> </w:t>
            </w:r>
          </w:p>
          <w:p w14:paraId="16B1A60A" w14:textId="14A6CC6F" w:rsidR="00EB5899" w:rsidRPr="00441802" w:rsidRDefault="00EB5899" w:rsidP="00961E8F">
            <w:pPr>
              <w:pStyle w:val="Standard"/>
            </w:pPr>
          </w:p>
        </w:tc>
      </w:tr>
    </w:tbl>
    <w:p w14:paraId="3C201F4A" w14:textId="77777777" w:rsidR="00484007" w:rsidRDefault="00484007"/>
    <w:p w14:paraId="6E3219C5" w14:textId="77777777" w:rsidR="00484007" w:rsidRPr="00441802" w:rsidRDefault="00484007" w:rsidP="00484007">
      <w:pPr>
        <w:pStyle w:val="Niveau3"/>
      </w:pPr>
      <w:bookmarkStart w:id="19" w:name="_Toc212023308"/>
      <w:r w:rsidRPr="00441802">
        <w:t>P394/A2/3 : Anniversaires de mariages</w:t>
      </w:r>
      <w:bookmarkEnd w:id="19"/>
    </w:p>
    <w:p w14:paraId="13138498" w14:textId="77777777" w:rsidR="00484007" w:rsidRPr="00441802" w:rsidRDefault="00484007" w:rsidP="00484007">
      <w:pPr>
        <w:pStyle w:val="Standard"/>
      </w:pPr>
      <w:r w:rsidRPr="00441802">
        <w:rPr>
          <w:lang w:eastAsia="en-US"/>
        </w:rPr>
        <w:t xml:space="preserve">– 1955-2000. – 1,5 cm de documents textuels. – 235 photographies; sur papier photo ou carton, n&amp;b et </w:t>
      </w:r>
      <w:proofErr w:type="spellStart"/>
      <w:r w:rsidRPr="00441802">
        <w:rPr>
          <w:lang w:eastAsia="en-US"/>
        </w:rPr>
        <w:t>coul</w:t>
      </w:r>
      <w:proofErr w:type="spellEnd"/>
      <w:r w:rsidRPr="00441802">
        <w:rPr>
          <w:lang w:eastAsia="en-US"/>
        </w:rPr>
        <w:t xml:space="preserve">., 25 x 20,1 cm ou plus petit (5 chemises). </w:t>
      </w:r>
    </w:p>
    <w:p w14:paraId="72EFA24B"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86650" w:rsidRPr="00441802" w14:paraId="5123A991" w14:textId="77777777" w:rsidTr="007F33D1">
        <w:trPr>
          <w:trHeight w:val="1333"/>
        </w:trPr>
        <w:tc>
          <w:tcPr>
            <w:tcW w:w="1555" w:type="dxa"/>
            <w:shd w:val="clear" w:color="auto" w:fill="D9D9D9" w:themeFill="background1" w:themeFillShade="D9"/>
          </w:tcPr>
          <w:p w14:paraId="2A501584" w14:textId="743978B5" w:rsidR="00D40702" w:rsidRPr="00441802" w:rsidRDefault="00776CEC" w:rsidP="00D40702">
            <w:pPr>
              <w:rPr>
                <w:lang w:eastAsia="en-US"/>
              </w:rPr>
            </w:pPr>
            <w:r>
              <w:rPr>
                <w:lang w:eastAsia="en-US"/>
              </w:rPr>
              <w:t>R07</w:t>
            </w:r>
            <w:r w:rsidR="00D40702" w:rsidRPr="00441802">
              <w:rPr>
                <w:lang w:eastAsia="en-US"/>
              </w:rPr>
              <w:t>-</w:t>
            </w:r>
            <w:r>
              <w:rPr>
                <w:lang w:eastAsia="en-US"/>
              </w:rPr>
              <w:t>E02</w:t>
            </w:r>
            <w:r w:rsidR="00D40702" w:rsidRPr="00441802">
              <w:rPr>
                <w:lang w:eastAsia="en-US"/>
              </w:rPr>
              <w:t>-</w:t>
            </w:r>
            <w:r w:rsidR="00E75922">
              <w:rPr>
                <w:lang w:eastAsia="en-US"/>
              </w:rPr>
              <w:t>T01</w:t>
            </w:r>
          </w:p>
          <w:p w14:paraId="59B9C537" w14:textId="77777777" w:rsidR="00D40702" w:rsidRPr="00441802" w:rsidRDefault="00D40702" w:rsidP="00D40702">
            <w:pPr>
              <w:rPr>
                <w:lang w:eastAsia="en-US"/>
              </w:rPr>
            </w:pPr>
          </w:p>
          <w:p w14:paraId="47C21B1F" w14:textId="6A1C7723" w:rsidR="00D40702" w:rsidRPr="00441802" w:rsidRDefault="00D40702" w:rsidP="00D40702">
            <w:pPr>
              <w:rPr>
                <w:lang w:eastAsia="en-US"/>
              </w:rPr>
            </w:pPr>
            <w:r w:rsidRPr="00441802">
              <w:rPr>
                <w:lang w:eastAsia="en-US"/>
              </w:rPr>
              <w:t>Boîte 2</w:t>
            </w:r>
          </w:p>
        </w:tc>
        <w:tc>
          <w:tcPr>
            <w:tcW w:w="7801" w:type="dxa"/>
          </w:tcPr>
          <w:p w14:paraId="778813A3" w14:textId="77777777" w:rsidR="00047913" w:rsidRPr="00441802" w:rsidRDefault="00047913" w:rsidP="00047913">
            <w:pPr>
              <w:pStyle w:val="Standard"/>
              <w:rPr>
                <w:i/>
                <w:iCs/>
                <w:lang w:eastAsia="en-US"/>
              </w:rPr>
            </w:pPr>
            <w:r w:rsidRPr="00441802">
              <w:rPr>
                <w:i/>
                <w:iCs/>
                <w:lang w:eastAsia="en-US"/>
              </w:rPr>
              <w:t>Portée et contenu :</w:t>
            </w:r>
          </w:p>
          <w:p w14:paraId="5BF14C71" w14:textId="77777777" w:rsidR="004435B1" w:rsidRDefault="00047913" w:rsidP="00047913">
            <w:pPr>
              <w:pStyle w:val="Standard"/>
              <w:rPr>
                <w:lang w:eastAsia="en-US"/>
              </w:rPr>
            </w:pPr>
            <w:r w:rsidRPr="00441802">
              <w:rPr>
                <w:lang w:eastAsia="en-US"/>
              </w:rPr>
              <w:t>Le dossier « </w:t>
            </w:r>
            <w:r w:rsidR="00961E8F" w:rsidRPr="00441802">
              <w:rPr>
                <w:lang w:eastAsia="en-US"/>
              </w:rPr>
              <w:t>Anniversaires de mariage</w:t>
            </w:r>
            <w:r w:rsidRPr="00441802">
              <w:rPr>
                <w:lang w:eastAsia="en-US"/>
              </w:rPr>
              <w:t xml:space="preserve"> » </w:t>
            </w:r>
            <w:r w:rsidR="00D16106" w:rsidRPr="00441802">
              <w:rPr>
                <w:lang w:eastAsia="en-US"/>
              </w:rPr>
              <w:t>concerne les festivités du 50</w:t>
            </w:r>
            <w:r w:rsidR="00D16106" w:rsidRPr="00441802">
              <w:rPr>
                <w:vertAlign w:val="superscript"/>
                <w:lang w:eastAsia="en-US"/>
              </w:rPr>
              <w:t>e</w:t>
            </w:r>
            <w:r w:rsidR="00D16106" w:rsidRPr="00441802">
              <w:rPr>
                <w:lang w:eastAsia="en-US"/>
              </w:rPr>
              <w:t xml:space="preserve"> anniversaire de mariage de M. et Mme Charles Fortin, du 50</w:t>
            </w:r>
            <w:r w:rsidR="00D16106" w:rsidRPr="00441802">
              <w:rPr>
                <w:vertAlign w:val="superscript"/>
                <w:lang w:eastAsia="en-US"/>
              </w:rPr>
              <w:t>e</w:t>
            </w:r>
            <w:r w:rsidR="00D16106" w:rsidRPr="00441802">
              <w:rPr>
                <w:lang w:eastAsia="en-US"/>
              </w:rPr>
              <w:t xml:space="preserve"> anniversaire de mariage du couple Louis-Georges Fortin (fils de Charles) et Irène Duchesne ainsi que divers anniversaires de mariage de membres de la famille immédiate.</w:t>
            </w:r>
          </w:p>
          <w:p w14:paraId="6A6F4E6E" w14:textId="77777777" w:rsidR="004435B1" w:rsidRDefault="004435B1" w:rsidP="00047913">
            <w:pPr>
              <w:pStyle w:val="Standard"/>
              <w:rPr>
                <w:lang w:eastAsia="en-US"/>
              </w:rPr>
            </w:pPr>
          </w:p>
          <w:p w14:paraId="6FEB0BD5" w14:textId="77777777" w:rsidR="004435B1" w:rsidRDefault="004435B1" w:rsidP="00047913">
            <w:pPr>
              <w:pStyle w:val="Standard"/>
              <w:rPr>
                <w:lang w:eastAsia="en-US"/>
              </w:rPr>
            </w:pPr>
            <w:r>
              <w:rPr>
                <w:lang w:eastAsia="en-US"/>
              </w:rPr>
              <w:t>P394/A2/3,1 à 3,71 50</w:t>
            </w:r>
            <w:r w:rsidRPr="004435B1">
              <w:rPr>
                <w:vertAlign w:val="superscript"/>
                <w:lang w:eastAsia="en-US"/>
              </w:rPr>
              <w:t>e</w:t>
            </w:r>
            <w:r>
              <w:rPr>
                <w:lang w:eastAsia="en-US"/>
              </w:rPr>
              <w:t xml:space="preserve"> anniversaire de mariage Charles Fortin (1 chemise). </w:t>
            </w:r>
          </w:p>
          <w:p w14:paraId="41A5C22F" w14:textId="77777777" w:rsidR="004435B1" w:rsidRDefault="004435B1" w:rsidP="00047913">
            <w:pPr>
              <w:pStyle w:val="Standard"/>
              <w:rPr>
                <w:lang w:eastAsia="en-US"/>
              </w:rPr>
            </w:pPr>
            <w:r>
              <w:rPr>
                <w:lang w:eastAsia="en-US"/>
              </w:rPr>
              <w:t>P394/A2/3,72 à 3,167 50</w:t>
            </w:r>
            <w:r w:rsidRPr="004435B1">
              <w:rPr>
                <w:vertAlign w:val="superscript"/>
                <w:lang w:eastAsia="en-US"/>
              </w:rPr>
              <w:t>e</w:t>
            </w:r>
            <w:r>
              <w:rPr>
                <w:lang w:eastAsia="en-US"/>
              </w:rPr>
              <w:t xml:space="preserve"> anniversaire de mariage Louis-Georges Fortin et Irène Duchesne (1 chemise)</w:t>
            </w:r>
          </w:p>
          <w:p w14:paraId="3A663B9E" w14:textId="67234B3D" w:rsidR="00047913" w:rsidRDefault="004435B1" w:rsidP="00047913">
            <w:pPr>
              <w:pStyle w:val="Standard"/>
              <w:rPr>
                <w:lang w:eastAsia="en-US"/>
              </w:rPr>
            </w:pPr>
            <w:r>
              <w:rPr>
                <w:lang w:eastAsia="en-US"/>
              </w:rPr>
              <w:t>P394/A2/3,168 à 3,197 25</w:t>
            </w:r>
            <w:r w:rsidRPr="004435B1">
              <w:rPr>
                <w:vertAlign w:val="superscript"/>
                <w:lang w:eastAsia="en-US"/>
              </w:rPr>
              <w:t>e</w:t>
            </w:r>
            <w:r>
              <w:rPr>
                <w:lang w:eastAsia="en-US"/>
              </w:rPr>
              <w:t xml:space="preserve"> anniversaire de mariage Louis-Georges Fortin (1 chemise)</w:t>
            </w:r>
            <w:r w:rsidR="00D16106" w:rsidRPr="00441802">
              <w:rPr>
                <w:lang w:eastAsia="en-US"/>
              </w:rPr>
              <w:t xml:space="preserve"> </w:t>
            </w:r>
          </w:p>
          <w:p w14:paraId="35656891" w14:textId="2868AB02" w:rsidR="004435B1" w:rsidRDefault="004435B1" w:rsidP="00047913">
            <w:pPr>
              <w:pStyle w:val="Standard"/>
            </w:pPr>
            <w:r>
              <w:t>P394/A2/3,198 à 3,235 Anniversaires de mariage de membres de la famille (divers, 1981-1988) (1 chemise)</w:t>
            </w:r>
          </w:p>
          <w:p w14:paraId="72911BAE" w14:textId="44D40EAC" w:rsidR="004435B1" w:rsidRDefault="004435B1" w:rsidP="00047913">
            <w:pPr>
              <w:pStyle w:val="Standard"/>
            </w:pPr>
            <w:r>
              <w:t xml:space="preserve">P394/A2/3,236 + Documents liés avec les images (1 chemise) – 1,5 cm. </w:t>
            </w:r>
          </w:p>
          <w:p w14:paraId="69B6EE64" w14:textId="77777777" w:rsidR="004435B1" w:rsidRDefault="004435B1" w:rsidP="00047913">
            <w:pPr>
              <w:pStyle w:val="Standard"/>
            </w:pPr>
          </w:p>
          <w:p w14:paraId="55E196F3" w14:textId="183E6B49" w:rsidR="004435B1" w:rsidRPr="00441802" w:rsidRDefault="004435B1" w:rsidP="00047913">
            <w:pPr>
              <w:pStyle w:val="Standard"/>
            </w:pPr>
            <w:r>
              <w:t xml:space="preserve">Pour davantage de détails, voir le </w:t>
            </w:r>
            <w:hyperlink r:id="rId16" w:history="1">
              <w:r w:rsidRPr="004435B1">
                <w:rPr>
                  <w:rStyle w:val="Hyperlien"/>
                </w:rPr>
                <w:t>tableau de description du fonds</w:t>
              </w:r>
            </w:hyperlink>
            <w:r>
              <w:t xml:space="preserve">. </w:t>
            </w:r>
          </w:p>
          <w:p w14:paraId="40A5C6B9" w14:textId="77777777" w:rsidR="00047913" w:rsidRPr="00441802" w:rsidRDefault="00047913" w:rsidP="00047913">
            <w:pPr>
              <w:pStyle w:val="Standard"/>
              <w:rPr>
                <w:lang w:eastAsia="en-US"/>
              </w:rPr>
            </w:pPr>
          </w:p>
          <w:p w14:paraId="32C58FA8" w14:textId="77777777" w:rsidR="00047913" w:rsidRPr="00441802" w:rsidRDefault="00047913" w:rsidP="00047913">
            <w:pPr>
              <w:pStyle w:val="Standard"/>
            </w:pPr>
            <w:r w:rsidRPr="00441802">
              <w:rPr>
                <w:i/>
                <w:iCs/>
                <w:lang w:eastAsia="en-US"/>
              </w:rPr>
              <w:t>Notes :</w:t>
            </w:r>
          </w:p>
          <w:p w14:paraId="1467CC26" w14:textId="75BE113E" w:rsidR="008556A6" w:rsidRPr="00441802" w:rsidRDefault="00D16106" w:rsidP="00047913">
            <w:pPr>
              <w:pStyle w:val="Standard"/>
              <w:rPr>
                <w:lang w:eastAsia="en-US"/>
              </w:rPr>
            </w:pPr>
            <w:r w:rsidRPr="00441802">
              <w:rPr>
                <w:lang w:eastAsia="en-US"/>
              </w:rPr>
              <w:t>Les documents sont jaunis</w:t>
            </w:r>
            <w:r w:rsidR="008556A6" w:rsidRPr="00441802">
              <w:rPr>
                <w:lang w:eastAsia="en-US"/>
              </w:rPr>
              <w:t xml:space="preserve"> et </w:t>
            </w:r>
            <w:r w:rsidRPr="00441802">
              <w:rPr>
                <w:lang w:eastAsia="en-US"/>
              </w:rPr>
              <w:t xml:space="preserve">fragiles. </w:t>
            </w:r>
          </w:p>
          <w:p w14:paraId="066C7E01" w14:textId="4AB0CAA2" w:rsidR="008556A6" w:rsidRPr="00441802" w:rsidRDefault="008556A6" w:rsidP="00047913">
            <w:pPr>
              <w:pStyle w:val="Standard"/>
              <w:rPr>
                <w:lang w:eastAsia="en-US"/>
              </w:rPr>
            </w:pPr>
            <w:r w:rsidRPr="00441802">
              <w:rPr>
                <w:lang w:eastAsia="en-US"/>
              </w:rPr>
              <w:t>Comprend des coupures de presse.</w:t>
            </w:r>
          </w:p>
          <w:p w14:paraId="3FE61C9C" w14:textId="17A88105" w:rsidR="00D16106" w:rsidRPr="00441802" w:rsidRDefault="00D16106" w:rsidP="00047913">
            <w:pPr>
              <w:pStyle w:val="Standard"/>
              <w:rPr>
                <w:lang w:eastAsia="en-US"/>
              </w:rPr>
            </w:pPr>
            <w:r w:rsidRPr="00441802">
              <w:rPr>
                <w:lang w:eastAsia="en-US"/>
              </w:rPr>
              <w:t xml:space="preserve">Certains documents et quelques photographies étaient collés dans des albums. L’endos peut contenir des résidus de colle ou de carton. </w:t>
            </w:r>
          </w:p>
          <w:p w14:paraId="366A5C48" w14:textId="10B55F9B" w:rsidR="008556A6" w:rsidRPr="00441802" w:rsidRDefault="008556A6" w:rsidP="00047913">
            <w:pPr>
              <w:pStyle w:val="Standard"/>
              <w:rPr>
                <w:lang w:eastAsia="en-US"/>
              </w:rPr>
            </w:pPr>
            <w:r w:rsidRPr="00441802">
              <w:rPr>
                <w:lang w:eastAsia="en-US"/>
              </w:rPr>
              <w:t>Certaines photographies sont jaunies, légèrement recourbées.</w:t>
            </w:r>
          </w:p>
          <w:p w14:paraId="1C817684" w14:textId="22421D96" w:rsidR="00486650" w:rsidRPr="00441802" w:rsidRDefault="00D87E86" w:rsidP="00392E3B">
            <w:pPr>
              <w:pStyle w:val="Standard"/>
              <w:rPr>
                <w:lang w:eastAsia="en-US"/>
              </w:rPr>
            </w:pPr>
            <w:r w:rsidRPr="00441802">
              <w:rPr>
                <w:lang w:eastAsia="en-US"/>
              </w:rPr>
              <w:t>Originales.</w:t>
            </w:r>
            <w:r w:rsidR="00D16106" w:rsidRPr="00441802">
              <w:rPr>
                <w:lang w:eastAsia="en-US"/>
              </w:rPr>
              <w:t xml:space="preserve"> </w:t>
            </w:r>
          </w:p>
          <w:p w14:paraId="7C973D9D" w14:textId="60F7C65B" w:rsidR="00392E3B" w:rsidRPr="00441802" w:rsidRDefault="00392E3B" w:rsidP="00392E3B">
            <w:pPr>
              <w:pStyle w:val="Standard"/>
            </w:pPr>
          </w:p>
        </w:tc>
      </w:tr>
    </w:tbl>
    <w:p w14:paraId="7EE39E86" w14:textId="77777777" w:rsidR="00484007" w:rsidRDefault="00484007"/>
    <w:p w14:paraId="5E32B2C5" w14:textId="77777777" w:rsidR="00484007" w:rsidRPr="00441802" w:rsidRDefault="00484007" w:rsidP="00484007">
      <w:pPr>
        <w:pStyle w:val="Niveau3"/>
      </w:pPr>
      <w:bookmarkStart w:id="20" w:name="_Toc212023309"/>
      <w:r w:rsidRPr="00441802">
        <w:t>P394/A2/4 : Célébrations religieuses</w:t>
      </w:r>
      <w:bookmarkEnd w:id="20"/>
    </w:p>
    <w:p w14:paraId="5A011624" w14:textId="77777777" w:rsidR="00484007" w:rsidRPr="00441802" w:rsidRDefault="00484007" w:rsidP="00484007">
      <w:pPr>
        <w:pStyle w:val="Standard"/>
      </w:pPr>
      <w:r w:rsidRPr="00441802">
        <w:rPr>
          <w:lang w:eastAsia="en-US"/>
        </w:rPr>
        <w:t>– [</w:t>
      </w:r>
      <w:proofErr w:type="gramStart"/>
      <w:r w:rsidRPr="00441802">
        <w:rPr>
          <w:lang w:eastAsia="en-US"/>
        </w:rPr>
        <w:t>1978]-</w:t>
      </w:r>
      <w:proofErr w:type="gramEnd"/>
      <w:r w:rsidRPr="00441802">
        <w:rPr>
          <w:lang w:eastAsia="en-US"/>
        </w:rPr>
        <w:t xml:space="preserve">1994. – 0,1 cm de documents textuels. – 25 photographies; sur papier photo, </w:t>
      </w:r>
      <w:proofErr w:type="spellStart"/>
      <w:r w:rsidRPr="00441802">
        <w:rPr>
          <w:lang w:eastAsia="en-US"/>
        </w:rPr>
        <w:t>coul</w:t>
      </w:r>
      <w:proofErr w:type="spellEnd"/>
      <w:r w:rsidRPr="00441802">
        <w:rPr>
          <w:lang w:eastAsia="en-US"/>
        </w:rPr>
        <w:t xml:space="preserve">., 14,8 x 10,1 cm ou plus petit. – 41 avis de décès; sur carton, n&amp;b et </w:t>
      </w:r>
      <w:proofErr w:type="spellStart"/>
      <w:r w:rsidRPr="00441802">
        <w:rPr>
          <w:lang w:eastAsia="en-US"/>
        </w:rPr>
        <w:t>coul</w:t>
      </w:r>
      <w:proofErr w:type="spellEnd"/>
      <w:r w:rsidRPr="00441802">
        <w:rPr>
          <w:lang w:eastAsia="en-US"/>
        </w:rPr>
        <w:t>., 11,3 x 6,2 cm ou plus petit (3 chemises).</w:t>
      </w:r>
    </w:p>
    <w:p w14:paraId="1561A63A"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86650" w:rsidRPr="00441802" w14:paraId="283F805F" w14:textId="77777777" w:rsidTr="007F33D1">
        <w:trPr>
          <w:trHeight w:val="1333"/>
        </w:trPr>
        <w:tc>
          <w:tcPr>
            <w:tcW w:w="1555" w:type="dxa"/>
            <w:shd w:val="clear" w:color="auto" w:fill="D9D9D9" w:themeFill="background1" w:themeFillShade="D9"/>
          </w:tcPr>
          <w:p w14:paraId="08B23085" w14:textId="22E27184" w:rsidR="00D40702" w:rsidRPr="00441802" w:rsidRDefault="00776CEC" w:rsidP="00D40702">
            <w:pPr>
              <w:rPr>
                <w:lang w:eastAsia="en-US"/>
              </w:rPr>
            </w:pPr>
            <w:r>
              <w:rPr>
                <w:lang w:eastAsia="en-US"/>
              </w:rPr>
              <w:t>R07</w:t>
            </w:r>
            <w:r w:rsidR="00D40702" w:rsidRPr="00441802">
              <w:rPr>
                <w:lang w:eastAsia="en-US"/>
              </w:rPr>
              <w:t>-</w:t>
            </w:r>
            <w:r>
              <w:rPr>
                <w:lang w:eastAsia="en-US"/>
              </w:rPr>
              <w:t>E02</w:t>
            </w:r>
            <w:r w:rsidR="00D40702" w:rsidRPr="00441802">
              <w:rPr>
                <w:lang w:eastAsia="en-US"/>
              </w:rPr>
              <w:t>-</w:t>
            </w:r>
            <w:r w:rsidR="00E75922">
              <w:rPr>
                <w:lang w:eastAsia="en-US"/>
              </w:rPr>
              <w:t>T01</w:t>
            </w:r>
          </w:p>
          <w:p w14:paraId="36FC1311" w14:textId="77777777" w:rsidR="00D40702" w:rsidRPr="00441802" w:rsidRDefault="00D40702" w:rsidP="00D40702">
            <w:pPr>
              <w:rPr>
                <w:lang w:eastAsia="en-US"/>
              </w:rPr>
            </w:pPr>
          </w:p>
          <w:p w14:paraId="3EF9FA3A" w14:textId="7F744837" w:rsidR="00486650" w:rsidRPr="00441802" w:rsidRDefault="00D40702" w:rsidP="00D40702">
            <w:pPr>
              <w:rPr>
                <w:lang w:eastAsia="en-US"/>
              </w:rPr>
            </w:pPr>
            <w:r w:rsidRPr="00441802">
              <w:rPr>
                <w:lang w:eastAsia="en-US"/>
              </w:rPr>
              <w:t>Boîte 2</w:t>
            </w:r>
          </w:p>
        </w:tc>
        <w:tc>
          <w:tcPr>
            <w:tcW w:w="7801" w:type="dxa"/>
          </w:tcPr>
          <w:p w14:paraId="7600C089" w14:textId="77777777" w:rsidR="00047913" w:rsidRPr="00441802" w:rsidRDefault="00047913" w:rsidP="00047913">
            <w:pPr>
              <w:pStyle w:val="Standard"/>
              <w:rPr>
                <w:i/>
                <w:iCs/>
                <w:lang w:eastAsia="en-US"/>
              </w:rPr>
            </w:pPr>
            <w:r w:rsidRPr="00441802">
              <w:rPr>
                <w:i/>
                <w:iCs/>
                <w:lang w:eastAsia="en-US"/>
              </w:rPr>
              <w:t>Portée et contenu :</w:t>
            </w:r>
          </w:p>
          <w:p w14:paraId="15E72F66" w14:textId="56F4F0E7" w:rsidR="00047913" w:rsidRPr="00441802" w:rsidRDefault="00047913" w:rsidP="00047913">
            <w:pPr>
              <w:pStyle w:val="Standard"/>
            </w:pPr>
            <w:r w:rsidRPr="00441802">
              <w:rPr>
                <w:lang w:eastAsia="en-US"/>
              </w:rPr>
              <w:t>Le dossier « </w:t>
            </w:r>
            <w:r w:rsidR="00961E8F" w:rsidRPr="00441802">
              <w:rPr>
                <w:lang w:eastAsia="en-US"/>
              </w:rPr>
              <w:t>Célébrations religieuses</w:t>
            </w:r>
            <w:r w:rsidRPr="00441802">
              <w:rPr>
                <w:lang w:eastAsia="en-US"/>
              </w:rPr>
              <w:t xml:space="preserve"> » </w:t>
            </w:r>
            <w:r w:rsidR="00F7029B" w:rsidRPr="00441802">
              <w:rPr>
                <w:lang w:eastAsia="en-US"/>
              </w:rPr>
              <w:t xml:space="preserve">concerne des baptêmes, des funérailles, des messes religieuses en lien avec la famille Fortin-Duchesne. </w:t>
            </w:r>
            <w:r w:rsidR="00F6767F" w:rsidRPr="00441802">
              <w:rPr>
                <w:lang w:eastAsia="en-US"/>
              </w:rPr>
              <w:t>Il comprend aussi des avis de décès.</w:t>
            </w:r>
          </w:p>
          <w:p w14:paraId="26A6D2D9" w14:textId="77777777" w:rsidR="00047913" w:rsidRPr="00441802" w:rsidRDefault="00047913" w:rsidP="00047913">
            <w:pPr>
              <w:pStyle w:val="Standard"/>
              <w:rPr>
                <w:lang w:eastAsia="en-US"/>
              </w:rPr>
            </w:pPr>
          </w:p>
          <w:p w14:paraId="68F39F27" w14:textId="77777777" w:rsidR="00047913" w:rsidRPr="00441802" w:rsidRDefault="00047913" w:rsidP="00047913">
            <w:pPr>
              <w:pStyle w:val="Standard"/>
            </w:pPr>
            <w:r w:rsidRPr="00441802">
              <w:rPr>
                <w:i/>
                <w:iCs/>
                <w:lang w:eastAsia="en-US"/>
              </w:rPr>
              <w:t>Notes :</w:t>
            </w:r>
          </w:p>
          <w:p w14:paraId="79EE0303" w14:textId="4F3C7214" w:rsidR="00515BFB" w:rsidRPr="00441802" w:rsidRDefault="00515BFB" w:rsidP="00047913">
            <w:pPr>
              <w:pStyle w:val="Standard"/>
              <w:rPr>
                <w:lang w:eastAsia="en-US"/>
              </w:rPr>
            </w:pPr>
            <w:r w:rsidRPr="00441802">
              <w:rPr>
                <w:lang w:eastAsia="en-US"/>
              </w:rPr>
              <w:t>Certaines photographies sont jaunies, légèrement recourbées.</w:t>
            </w:r>
          </w:p>
          <w:p w14:paraId="319E1D36" w14:textId="2D9A1184" w:rsidR="00047913" w:rsidRPr="00441802" w:rsidRDefault="00D87E86" w:rsidP="00047913">
            <w:pPr>
              <w:pStyle w:val="Standard"/>
            </w:pPr>
            <w:r w:rsidRPr="00441802">
              <w:rPr>
                <w:lang w:eastAsia="en-US"/>
              </w:rPr>
              <w:t>Originales.</w:t>
            </w:r>
            <w:r w:rsidR="00F6767F" w:rsidRPr="00441802">
              <w:rPr>
                <w:lang w:eastAsia="en-US"/>
              </w:rPr>
              <w:t xml:space="preserve"> </w:t>
            </w:r>
          </w:p>
          <w:p w14:paraId="17014EFA" w14:textId="77777777" w:rsidR="00486650" w:rsidRPr="00441802" w:rsidRDefault="00486650" w:rsidP="00486650">
            <w:pPr>
              <w:pStyle w:val="Niveau3"/>
            </w:pPr>
          </w:p>
        </w:tc>
      </w:tr>
    </w:tbl>
    <w:p w14:paraId="1F591F80" w14:textId="77777777" w:rsidR="00484007" w:rsidRDefault="00484007"/>
    <w:p w14:paraId="64BD5B27" w14:textId="77777777" w:rsidR="00484007" w:rsidRPr="00441802" w:rsidRDefault="00484007" w:rsidP="00484007">
      <w:pPr>
        <w:pStyle w:val="Niveau3"/>
      </w:pPr>
      <w:bookmarkStart w:id="21" w:name="_Toc212023310"/>
      <w:r w:rsidRPr="00441802">
        <w:t>P394/A2/5 : Fêtes de famille</w:t>
      </w:r>
      <w:bookmarkEnd w:id="21"/>
    </w:p>
    <w:p w14:paraId="4F5ECBCC" w14:textId="77777777" w:rsidR="00484007" w:rsidRPr="00441802" w:rsidRDefault="00484007" w:rsidP="00484007">
      <w:pPr>
        <w:pStyle w:val="Standard"/>
      </w:pPr>
      <w:r w:rsidRPr="00441802">
        <w:rPr>
          <w:lang w:eastAsia="en-US"/>
        </w:rPr>
        <w:t xml:space="preserve">– 1977-2010. – 98 photographies; sur papier photo, </w:t>
      </w:r>
      <w:proofErr w:type="spellStart"/>
      <w:r w:rsidRPr="00441802">
        <w:rPr>
          <w:lang w:eastAsia="en-US"/>
        </w:rPr>
        <w:t>coul</w:t>
      </w:r>
      <w:proofErr w:type="spellEnd"/>
      <w:r w:rsidRPr="00441802">
        <w:rPr>
          <w:lang w:eastAsia="en-US"/>
        </w:rPr>
        <w:t xml:space="preserve">., 10 x 17,5 cm, 11,4 x 16,5 cm ou plus petit (3 chemises). </w:t>
      </w:r>
    </w:p>
    <w:p w14:paraId="3D50EDBE"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047913" w:rsidRPr="00441802" w14:paraId="674EF845" w14:textId="77777777" w:rsidTr="007F33D1">
        <w:trPr>
          <w:trHeight w:val="1333"/>
        </w:trPr>
        <w:tc>
          <w:tcPr>
            <w:tcW w:w="1555" w:type="dxa"/>
            <w:shd w:val="clear" w:color="auto" w:fill="D9D9D9" w:themeFill="background1" w:themeFillShade="D9"/>
          </w:tcPr>
          <w:p w14:paraId="3D62802A" w14:textId="2B29B5B1" w:rsidR="00D40702" w:rsidRPr="00441802" w:rsidRDefault="00776CEC" w:rsidP="00D40702">
            <w:pPr>
              <w:rPr>
                <w:lang w:eastAsia="en-US"/>
              </w:rPr>
            </w:pPr>
            <w:r>
              <w:rPr>
                <w:lang w:eastAsia="en-US"/>
              </w:rPr>
              <w:t>R07</w:t>
            </w:r>
            <w:r w:rsidR="00D40702" w:rsidRPr="00441802">
              <w:rPr>
                <w:lang w:eastAsia="en-US"/>
              </w:rPr>
              <w:t>-</w:t>
            </w:r>
            <w:r>
              <w:rPr>
                <w:lang w:eastAsia="en-US"/>
              </w:rPr>
              <w:t>E02</w:t>
            </w:r>
            <w:r w:rsidR="00D40702" w:rsidRPr="00441802">
              <w:rPr>
                <w:lang w:eastAsia="en-US"/>
              </w:rPr>
              <w:t>-</w:t>
            </w:r>
            <w:r w:rsidR="00E75922">
              <w:rPr>
                <w:lang w:eastAsia="en-US"/>
              </w:rPr>
              <w:t>T01</w:t>
            </w:r>
          </w:p>
          <w:p w14:paraId="06DB8F72" w14:textId="77777777" w:rsidR="00D40702" w:rsidRPr="00441802" w:rsidRDefault="00D40702" w:rsidP="00D40702">
            <w:pPr>
              <w:rPr>
                <w:lang w:eastAsia="en-US"/>
              </w:rPr>
            </w:pPr>
          </w:p>
          <w:p w14:paraId="06BAED6E" w14:textId="301AC721" w:rsidR="00047913" w:rsidRPr="00441802" w:rsidRDefault="00D40702" w:rsidP="00D40702">
            <w:pPr>
              <w:rPr>
                <w:lang w:eastAsia="en-US"/>
              </w:rPr>
            </w:pPr>
            <w:r w:rsidRPr="00441802">
              <w:rPr>
                <w:lang w:eastAsia="en-US"/>
              </w:rPr>
              <w:t>Boîte 2</w:t>
            </w:r>
          </w:p>
        </w:tc>
        <w:tc>
          <w:tcPr>
            <w:tcW w:w="7801" w:type="dxa"/>
          </w:tcPr>
          <w:p w14:paraId="305FAA6C" w14:textId="77777777" w:rsidR="00047913" w:rsidRPr="00441802" w:rsidRDefault="00047913" w:rsidP="00047913">
            <w:pPr>
              <w:pStyle w:val="Standard"/>
              <w:rPr>
                <w:i/>
                <w:iCs/>
                <w:lang w:eastAsia="en-US"/>
              </w:rPr>
            </w:pPr>
            <w:r w:rsidRPr="00441802">
              <w:rPr>
                <w:i/>
                <w:iCs/>
                <w:lang w:eastAsia="en-US"/>
              </w:rPr>
              <w:t>Portée et contenu :</w:t>
            </w:r>
          </w:p>
          <w:p w14:paraId="6119CD65" w14:textId="4451350E" w:rsidR="00047913" w:rsidRPr="00441802" w:rsidRDefault="00047913" w:rsidP="00047913">
            <w:pPr>
              <w:pStyle w:val="Standard"/>
            </w:pPr>
            <w:r w:rsidRPr="00441802">
              <w:rPr>
                <w:lang w:eastAsia="en-US"/>
              </w:rPr>
              <w:t>Le dossier « </w:t>
            </w:r>
            <w:r w:rsidR="0038128D" w:rsidRPr="00441802">
              <w:rPr>
                <w:lang w:eastAsia="en-US"/>
              </w:rPr>
              <w:t>Fêtes de famille</w:t>
            </w:r>
            <w:r w:rsidRPr="00441802">
              <w:rPr>
                <w:lang w:eastAsia="en-US"/>
              </w:rPr>
              <w:t xml:space="preserve"> » </w:t>
            </w:r>
            <w:r w:rsidR="00F6767F" w:rsidRPr="00441802">
              <w:rPr>
                <w:lang w:eastAsia="en-US"/>
              </w:rPr>
              <w:t xml:space="preserve">illustre des rencontres familiales diverses dont des fêtes costumées et des événements du temps des Fêtes. Quelques anniversaires de mariage pourraient s’y retrouver, mais celles-ci n’étaient pas suffisamment identifiées au moment du tri pour les déplacer dans le dossier approprié.  </w:t>
            </w:r>
          </w:p>
          <w:p w14:paraId="0D3BC143" w14:textId="77777777" w:rsidR="00047913" w:rsidRPr="00441802" w:rsidRDefault="00047913" w:rsidP="00047913">
            <w:pPr>
              <w:pStyle w:val="Standard"/>
              <w:rPr>
                <w:lang w:eastAsia="en-US"/>
              </w:rPr>
            </w:pPr>
          </w:p>
          <w:p w14:paraId="4871D2A6" w14:textId="77777777" w:rsidR="00047913" w:rsidRPr="00441802" w:rsidRDefault="00047913" w:rsidP="00047913">
            <w:pPr>
              <w:pStyle w:val="Standard"/>
            </w:pPr>
            <w:r w:rsidRPr="00441802">
              <w:rPr>
                <w:i/>
                <w:iCs/>
                <w:lang w:eastAsia="en-US"/>
              </w:rPr>
              <w:t>Notes :</w:t>
            </w:r>
          </w:p>
          <w:p w14:paraId="458F97BC" w14:textId="08E5A6C6" w:rsidR="00F34259" w:rsidRPr="00441802" w:rsidRDefault="00F34259" w:rsidP="00047913">
            <w:pPr>
              <w:pStyle w:val="Standard"/>
              <w:rPr>
                <w:lang w:eastAsia="en-US"/>
              </w:rPr>
            </w:pPr>
            <w:r w:rsidRPr="00441802">
              <w:rPr>
                <w:lang w:eastAsia="en-US"/>
              </w:rPr>
              <w:t xml:space="preserve">Certaines photographies sont jaunies et légèrement recourbées. </w:t>
            </w:r>
          </w:p>
          <w:p w14:paraId="721EA394" w14:textId="1E6FE421" w:rsidR="00047913" w:rsidRPr="00441802" w:rsidRDefault="00F6767F" w:rsidP="00047913">
            <w:pPr>
              <w:pStyle w:val="Standard"/>
              <w:rPr>
                <w:lang w:eastAsia="en-US"/>
              </w:rPr>
            </w:pPr>
            <w:r w:rsidRPr="00441802">
              <w:rPr>
                <w:lang w:eastAsia="en-US"/>
              </w:rPr>
              <w:t xml:space="preserve">Pour des photographies semblables, voir le dossier « Anniversaires de mariage » à la cote P394/A2/3 du présent fonds. </w:t>
            </w:r>
          </w:p>
          <w:p w14:paraId="4B6CE1E3" w14:textId="75B17CA2" w:rsidR="00F6767F" w:rsidRPr="00441802" w:rsidRDefault="00D87E86" w:rsidP="00047913">
            <w:pPr>
              <w:pStyle w:val="Standard"/>
            </w:pPr>
            <w:r w:rsidRPr="00441802">
              <w:t>Originales.</w:t>
            </w:r>
            <w:r w:rsidR="00F6767F" w:rsidRPr="00441802">
              <w:t xml:space="preserve"> </w:t>
            </w:r>
          </w:p>
          <w:p w14:paraId="4C334E48" w14:textId="77777777" w:rsidR="00047913" w:rsidRPr="00441802" w:rsidRDefault="00047913" w:rsidP="00047913">
            <w:pPr>
              <w:pStyle w:val="Niveau3"/>
            </w:pPr>
          </w:p>
        </w:tc>
      </w:tr>
    </w:tbl>
    <w:p w14:paraId="18F766C1" w14:textId="77777777" w:rsidR="00484007" w:rsidRDefault="00484007"/>
    <w:p w14:paraId="7B47903A" w14:textId="77777777" w:rsidR="00484007" w:rsidRPr="00441802" w:rsidRDefault="00484007" w:rsidP="00484007">
      <w:pPr>
        <w:pStyle w:val="Niveau3"/>
      </w:pPr>
      <w:bookmarkStart w:id="22" w:name="_Toc212023311"/>
      <w:bookmarkStart w:id="23" w:name="_Hlk211933161"/>
      <w:r w:rsidRPr="00441802">
        <w:t>P394/A2/6 : Sorties et visites de</w:t>
      </w:r>
      <w:r>
        <w:t xml:space="preserve"> la</w:t>
      </w:r>
      <w:r w:rsidRPr="00441802">
        <w:t xml:space="preserve"> famille</w:t>
      </w:r>
      <w:r>
        <w:t xml:space="preserve"> Fortin</w:t>
      </w:r>
      <w:bookmarkEnd w:id="22"/>
    </w:p>
    <w:bookmarkEnd w:id="23"/>
    <w:p w14:paraId="0374FDD4" w14:textId="77777777" w:rsidR="00484007" w:rsidRPr="00441802" w:rsidRDefault="00484007" w:rsidP="00484007">
      <w:pPr>
        <w:pStyle w:val="Standard"/>
      </w:pPr>
      <w:r w:rsidRPr="00441802">
        <w:rPr>
          <w:lang w:eastAsia="en-US"/>
        </w:rPr>
        <w:t xml:space="preserve">– 1983-2002. – 37 photographies; sur papier photo, </w:t>
      </w:r>
      <w:proofErr w:type="spellStart"/>
      <w:r w:rsidRPr="00441802">
        <w:rPr>
          <w:lang w:eastAsia="en-US"/>
        </w:rPr>
        <w:t>coul</w:t>
      </w:r>
      <w:proofErr w:type="spellEnd"/>
      <w:r w:rsidRPr="00441802">
        <w:rPr>
          <w:lang w:eastAsia="en-US"/>
        </w:rPr>
        <w:t xml:space="preserve">., 11,3 x 16,8 cm ou plus petit (1 chemise). </w:t>
      </w:r>
    </w:p>
    <w:p w14:paraId="28DB2C84"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047913" w:rsidRPr="00441802" w14:paraId="28A42799" w14:textId="77777777" w:rsidTr="007F33D1">
        <w:trPr>
          <w:trHeight w:val="1333"/>
        </w:trPr>
        <w:tc>
          <w:tcPr>
            <w:tcW w:w="1555" w:type="dxa"/>
            <w:shd w:val="clear" w:color="auto" w:fill="D9D9D9" w:themeFill="background1" w:themeFillShade="D9"/>
          </w:tcPr>
          <w:p w14:paraId="0FA945D1" w14:textId="06DE37D6" w:rsidR="00526C8A" w:rsidRPr="00441802" w:rsidRDefault="00776CEC" w:rsidP="00526C8A">
            <w:pPr>
              <w:rPr>
                <w:lang w:eastAsia="en-US"/>
              </w:rPr>
            </w:pPr>
            <w:bookmarkStart w:id="24" w:name="_Hlk211933185"/>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6BE81161" w14:textId="77777777" w:rsidR="00526C8A" w:rsidRPr="00441802" w:rsidRDefault="00526C8A" w:rsidP="00526C8A">
            <w:pPr>
              <w:rPr>
                <w:lang w:eastAsia="en-US"/>
              </w:rPr>
            </w:pPr>
          </w:p>
          <w:p w14:paraId="131ABA3B" w14:textId="40EFA7C1" w:rsidR="00047913" w:rsidRPr="00441802" w:rsidRDefault="00526C8A" w:rsidP="00526C8A">
            <w:pPr>
              <w:rPr>
                <w:lang w:eastAsia="en-US"/>
              </w:rPr>
            </w:pPr>
            <w:r w:rsidRPr="00441802">
              <w:rPr>
                <w:lang w:eastAsia="en-US"/>
              </w:rPr>
              <w:t>Boîte 2</w:t>
            </w:r>
            <w:bookmarkEnd w:id="24"/>
          </w:p>
        </w:tc>
        <w:tc>
          <w:tcPr>
            <w:tcW w:w="7801" w:type="dxa"/>
          </w:tcPr>
          <w:p w14:paraId="197647F6" w14:textId="77777777" w:rsidR="00047913" w:rsidRPr="00441802" w:rsidRDefault="00047913" w:rsidP="00047913">
            <w:pPr>
              <w:pStyle w:val="Standard"/>
              <w:rPr>
                <w:i/>
                <w:iCs/>
                <w:lang w:eastAsia="en-US"/>
              </w:rPr>
            </w:pPr>
            <w:r w:rsidRPr="00441802">
              <w:rPr>
                <w:i/>
                <w:iCs/>
                <w:lang w:eastAsia="en-US"/>
              </w:rPr>
              <w:t>Portée et contenu :</w:t>
            </w:r>
          </w:p>
          <w:p w14:paraId="69B3594B" w14:textId="5276CFA1" w:rsidR="00047913" w:rsidRPr="00441802" w:rsidRDefault="00047913" w:rsidP="00047913">
            <w:pPr>
              <w:pStyle w:val="Standard"/>
            </w:pPr>
            <w:r w:rsidRPr="00441802">
              <w:rPr>
                <w:lang w:eastAsia="en-US"/>
              </w:rPr>
              <w:t>Le dossier « </w:t>
            </w:r>
            <w:r w:rsidR="0046741C" w:rsidRPr="00441802">
              <w:rPr>
                <w:lang w:eastAsia="en-US"/>
              </w:rPr>
              <w:t>Sorties et visites de famille</w:t>
            </w:r>
            <w:r w:rsidRPr="00441802">
              <w:rPr>
                <w:lang w:eastAsia="en-US"/>
              </w:rPr>
              <w:t> » est constitué de</w:t>
            </w:r>
            <w:r w:rsidR="000E1111" w:rsidRPr="00441802">
              <w:rPr>
                <w:lang w:eastAsia="en-US"/>
              </w:rPr>
              <w:t xml:space="preserve"> photographies de sorties et visites diverses, principalement de la famille Fortin. </w:t>
            </w:r>
          </w:p>
          <w:p w14:paraId="69541FEC" w14:textId="77777777" w:rsidR="00047913" w:rsidRPr="00441802" w:rsidRDefault="00047913" w:rsidP="00047913">
            <w:pPr>
              <w:pStyle w:val="Standard"/>
              <w:rPr>
                <w:lang w:eastAsia="en-US"/>
              </w:rPr>
            </w:pPr>
          </w:p>
          <w:p w14:paraId="5B59977F" w14:textId="77777777" w:rsidR="00047913" w:rsidRPr="00441802" w:rsidRDefault="00047913" w:rsidP="00047913">
            <w:pPr>
              <w:pStyle w:val="Standard"/>
            </w:pPr>
            <w:r w:rsidRPr="00441802">
              <w:rPr>
                <w:i/>
                <w:iCs/>
                <w:lang w:eastAsia="en-US"/>
              </w:rPr>
              <w:t>Notes :</w:t>
            </w:r>
          </w:p>
          <w:p w14:paraId="1ED8C448" w14:textId="77777777" w:rsidR="003B61AC" w:rsidRPr="00441802" w:rsidRDefault="003B61AC" w:rsidP="003B61AC">
            <w:pPr>
              <w:pStyle w:val="Standard"/>
            </w:pPr>
            <w:r w:rsidRPr="00441802">
              <w:t>Certaines photos sont jaunies ou tachées.</w:t>
            </w:r>
          </w:p>
          <w:p w14:paraId="54CE4532" w14:textId="502AEA77" w:rsidR="000E1111" w:rsidRPr="00441802" w:rsidRDefault="000E1111" w:rsidP="000E1111">
            <w:pPr>
              <w:pStyle w:val="Standard"/>
            </w:pPr>
            <w:r w:rsidRPr="00441802">
              <w:t>Voir aussi la sous-série « Portraits de famille » à la cote P394/A1 du présent fonds.</w:t>
            </w:r>
          </w:p>
          <w:p w14:paraId="08416303" w14:textId="763AC41F" w:rsidR="000E1111" w:rsidRPr="00441802" w:rsidRDefault="00D87E86" w:rsidP="000E1111">
            <w:pPr>
              <w:pStyle w:val="Standard"/>
            </w:pPr>
            <w:r w:rsidRPr="00441802">
              <w:t>Originales.</w:t>
            </w:r>
            <w:r w:rsidR="000E1111" w:rsidRPr="00441802">
              <w:t xml:space="preserve"> </w:t>
            </w:r>
          </w:p>
          <w:p w14:paraId="03672FDF" w14:textId="77777777" w:rsidR="00047913" w:rsidRPr="00441802" w:rsidRDefault="00047913" w:rsidP="00047913">
            <w:pPr>
              <w:pStyle w:val="Niveau3"/>
            </w:pPr>
          </w:p>
        </w:tc>
      </w:tr>
    </w:tbl>
    <w:p w14:paraId="23DE70F6" w14:textId="77777777" w:rsidR="00484007" w:rsidRDefault="00484007"/>
    <w:p w14:paraId="594B95FA" w14:textId="77777777" w:rsidR="00484007" w:rsidRPr="00441802" w:rsidRDefault="00484007" w:rsidP="00484007">
      <w:pPr>
        <w:pStyle w:val="Niveau3"/>
      </w:pPr>
      <w:bookmarkStart w:id="25" w:name="_Toc212023312"/>
      <w:r w:rsidRPr="00441802">
        <w:t>P394/A2/7 : Centenaire de Normandin</w:t>
      </w:r>
      <w:bookmarkEnd w:id="25"/>
    </w:p>
    <w:p w14:paraId="43C56D3D" w14:textId="77777777" w:rsidR="00484007" w:rsidRPr="00441802" w:rsidRDefault="00484007" w:rsidP="00484007">
      <w:pPr>
        <w:pStyle w:val="Standard"/>
      </w:pPr>
      <w:r w:rsidRPr="00441802">
        <w:rPr>
          <w:lang w:eastAsia="en-US"/>
        </w:rPr>
        <w:t xml:space="preserve">– 1977-1978. – 93 photographies; sur papier photo, </w:t>
      </w:r>
      <w:proofErr w:type="spellStart"/>
      <w:r w:rsidRPr="00441802">
        <w:rPr>
          <w:lang w:eastAsia="en-US"/>
        </w:rPr>
        <w:t>coul</w:t>
      </w:r>
      <w:proofErr w:type="spellEnd"/>
      <w:r w:rsidRPr="00441802">
        <w:rPr>
          <w:lang w:eastAsia="en-US"/>
        </w:rPr>
        <w:t>., 8,9 x 8,6 cm et 8,7 x 12,2 cm (2 chemises).</w:t>
      </w:r>
    </w:p>
    <w:p w14:paraId="4C68532C"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51C90AB5" w14:textId="77777777" w:rsidTr="007F33D1">
        <w:trPr>
          <w:trHeight w:val="1333"/>
        </w:trPr>
        <w:tc>
          <w:tcPr>
            <w:tcW w:w="1555" w:type="dxa"/>
            <w:shd w:val="clear" w:color="auto" w:fill="D9D9D9" w:themeFill="background1" w:themeFillShade="D9"/>
          </w:tcPr>
          <w:p w14:paraId="312505E6" w14:textId="1B71789B"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746015F4" w14:textId="77777777" w:rsidR="00526C8A" w:rsidRPr="00441802" w:rsidRDefault="00526C8A" w:rsidP="00526C8A">
            <w:pPr>
              <w:rPr>
                <w:lang w:eastAsia="en-US"/>
              </w:rPr>
            </w:pPr>
          </w:p>
          <w:p w14:paraId="2AF8C78A" w14:textId="253723D5" w:rsidR="00456BD2" w:rsidRPr="00441802" w:rsidRDefault="00526C8A" w:rsidP="00526C8A">
            <w:pPr>
              <w:rPr>
                <w:lang w:eastAsia="en-US"/>
              </w:rPr>
            </w:pPr>
            <w:r w:rsidRPr="00441802">
              <w:rPr>
                <w:lang w:eastAsia="en-US"/>
              </w:rPr>
              <w:t>Boîte 2</w:t>
            </w:r>
          </w:p>
        </w:tc>
        <w:tc>
          <w:tcPr>
            <w:tcW w:w="7801" w:type="dxa"/>
          </w:tcPr>
          <w:p w14:paraId="1C3FFC93" w14:textId="77777777" w:rsidR="00456BD2" w:rsidRPr="00441802" w:rsidRDefault="00456BD2" w:rsidP="00456BD2">
            <w:pPr>
              <w:pStyle w:val="Standard"/>
              <w:rPr>
                <w:i/>
                <w:iCs/>
                <w:lang w:eastAsia="en-US"/>
              </w:rPr>
            </w:pPr>
            <w:r w:rsidRPr="00441802">
              <w:rPr>
                <w:i/>
                <w:iCs/>
                <w:lang w:eastAsia="en-US"/>
              </w:rPr>
              <w:t>Portée et contenu :</w:t>
            </w:r>
          </w:p>
          <w:p w14:paraId="5DC95902" w14:textId="112B50D0" w:rsidR="00456BD2" w:rsidRPr="00441802" w:rsidRDefault="00456BD2" w:rsidP="00456BD2">
            <w:pPr>
              <w:pStyle w:val="Standard"/>
            </w:pPr>
            <w:r w:rsidRPr="00441802">
              <w:rPr>
                <w:lang w:eastAsia="en-US"/>
              </w:rPr>
              <w:t>Le dossier « </w:t>
            </w:r>
            <w:r w:rsidR="00961E8F" w:rsidRPr="00441802">
              <w:rPr>
                <w:lang w:eastAsia="en-US"/>
              </w:rPr>
              <w:t>Centenaire de Normandin</w:t>
            </w:r>
            <w:r w:rsidRPr="00441802">
              <w:rPr>
                <w:lang w:eastAsia="en-US"/>
              </w:rPr>
              <w:t xml:space="preserve"> » </w:t>
            </w:r>
            <w:r w:rsidR="008B2941" w:rsidRPr="00441802">
              <w:rPr>
                <w:lang w:eastAsia="en-US"/>
              </w:rPr>
              <w:t>représente la famille Fortin-Duchesne lors des festivités du centenaire ainsi qu’une</w:t>
            </w:r>
            <w:r w:rsidR="00A839C2" w:rsidRPr="00441802">
              <w:rPr>
                <w:lang w:eastAsia="en-US"/>
              </w:rPr>
              <w:t xml:space="preserve"> parade </w:t>
            </w:r>
            <w:r w:rsidR="008B2941" w:rsidRPr="00441802">
              <w:rPr>
                <w:lang w:eastAsia="en-US"/>
              </w:rPr>
              <w:t xml:space="preserve">de chars allégoriques à Normandin en 1977 et 1978. </w:t>
            </w:r>
          </w:p>
          <w:p w14:paraId="00123712" w14:textId="77777777" w:rsidR="00456BD2" w:rsidRPr="00441802" w:rsidRDefault="00456BD2" w:rsidP="00456BD2">
            <w:pPr>
              <w:pStyle w:val="Standard"/>
              <w:rPr>
                <w:lang w:eastAsia="en-US"/>
              </w:rPr>
            </w:pPr>
          </w:p>
          <w:p w14:paraId="55D74AAF" w14:textId="77777777" w:rsidR="00456BD2" w:rsidRPr="00441802" w:rsidRDefault="00456BD2" w:rsidP="00456BD2">
            <w:pPr>
              <w:pStyle w:val="Standard"/>
            </w:pPr>
            <w:r w:rsidRPr="00441802">
              <w:rPr>
                <w:i/>
                <w:iCs/>
                <w:lang w:eastAsia="en-US"/>
              </w:rPr>
              <w:t>Notes :</w:t>
            </w:r>
          </w:p>
          <w:p w14:paraId="18AF0CB8" w14:textId="009E6A43" w:rsidR="00456BD2" w:rsidRPr="00441802" w:rsidRDefault="00D87E86" w:rsidP="00456BD2">
            <w:pPr>
              <w:pStyle w:val="Standard"/>
              <w:rPr>
                <w:lang w:eastAsia="en-US"/>
              </w:rPr>
            </w:pPr>
            <w:r w:rsidRPr="00441802">
              <w:rPr>
                <w:lang w:eastAsia="en-US"/>
              </w:rPr>
              <w:t>Originales.</w:t>
            </w:r>
            <w:r w:rsidR="002E119F" w:rsidRPr="00441802">
              <w:rPr>
                <w:lang w:eastAsia="en-US"/>
              </w:rPr>
              <w:t xml:space="preserve"> </w:t>
            </w:r>
          </w:p>
          <w:p w14:paraId="0E87B31B" w14:textId="77777777" w:rsidR="00456BD2" w:rsidRPr="00441802" w:rsidRDefault="00456BD2" w:rsidP="00456BD2">
            <w:pPr>
              <w:pStyle w:val="Standard"/>
            </w:pPr>
          </w:p>
          <w:p w14:paraId="250BD3CC" w14:textId="77777777" w:rsidR="00456BD2" w:rsidRPr="00441802" w:rsidRDefault="00456BD2" w:rsidP="00456BD2">
            <w:pPr>
              <w:pStyle w:val="Niveau3"/>
            </w:pPr>
          </w:p>
        </w:tc>
      </w:tr>
    </w:tbl>
    <w:p w14:paraId="3E6F73B0" w14:textId="77777777" w:rsidR="00484007" w:rsidRDefault="00484007"/>
    <w:p w14:paraId="1F6F8C0B" w14:textId="77777777" w:rsidR="00484007" w:rsidRPr="00441802" w:rsidRDefault="00484007" w:rsidP="00484007">
      <w:pPr>
        <w:pStyle w:val="Niveau3"/>
      </w:pPr>
      <w:bookmarkStart w:id="26" w:name="_Toc212023313"/>
      <w:r w:rsidRPr="00441802">
        <w:t>P394/A2/8 : Festival du Miel</w:t>
      </w:r>
      <w:bookmarkEnd w:id="26"/>
    </w:p>
    <w:p w14:paraId="155C3852" w14:textId="6E09D166" w:rsidR="00484007" w:rsidRPr="00441802" w:rsidRDefault="00484007" w:rsidP="00484007">
      <w:pPr>
        <w:pStyle w:val="Standard"/>
      </w:pPr>
      <w:r w:rsidRPr="00441802">
        <w:rPr>
          <w:lang w:eastAsia="en-US"/>
        </w:rPr>
        <w:t xml:space="preserve">– [1980-1984]. – 9 photographies; sur papier photo, </w:t>
      </w:r>
      <w:proofErr w:type="spellStart"/>
      <w:r w:rsidRPr="00441802">
        <w:rPr>
          <w:lang w:eastAsia="en-US"/>
        </w:rPr>
        <w:t>coul</w:t>
      </w:r>
      <w:proofErr w:type="spellEnd"/>
      <w:r w:rsidRPr="00441802">
        <w:rPr>
          <w:lang w:eastAsia="en-US"/>
        </w:rPr>
        <w:t>., 14,9 x 11,3 cm et plus petit (1</w:t>
      </w:r>
      <w:r>
        <w:rPr>
          <w:lang w:eastAsia="en-US"/>
        </w:rPr>
        <w:t> </w:t>
      </w:r>
      <w:r w:rsidRPr="00441802">
        <w:rPr>
          <w:lang w:eastAsia="en-US"/>
        </w:rPr>
        <w:t>chemise).</w:t>
      </w:r>
    </w:p>
    <w:p w14:paraId="3F32EB09"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1573B3CA" w14:textId="77777777" w:rsidTr="007F33D1">
        <w:trPr>
          <w:trHeight w:val="1333"/>
        </w:trPr>
        <w:tc>
          <w:tcPr>
            <w:tcW w:w="1555" w:type="dxa"/>
            <w:shd w:val="clear" w:color="auto" w:fill="D9D9D9" w:themeFill="background1" w:themeFillShade="D9"/>
          </w:tcPr>
          <w:p w14:paraId="28AFCDEA" w14:textId="7C58A6DA"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7B7B5EE6" w14:textId="77777777" w:rsidR="00526C8A" w:rsidRPr="00441802" w:rsidRDefault="00526C8A" w:rsidP="00526C8A">
            <w:pPr>
              <w:rPr>
                <w:lang w:eastAsia="en-US"/>
              </w:rPr>
            </w:pPr>
          </w:p>
          <w:p w14:paraId="695E799B" w14:textId="46F4960A" w:rsidR="00456BD2" w:rsidRPr="00441802" w:rsidRDefault="00526C8A" w:rsidP="00526C8A">
            <w:pPr>
              <w:rPr>
                <w:lang w:eastAsia="en-US"/>
              </w:rPr>
            </w:pPr>
            <w:r w:rsidRPr="00441802">
              <w:rPr>
                <w:lang w:eastAsia="en-US"/>
              </w:rPr>
              <w:t>Boîte 2</w:t>
            </w:r>
          </w:p>
        </w:tc>
        <w:tc>
          <w:tcPr>
            <w:tcW w:w="7801" w:type="dxa"/>
          </w:tcPr>
          <w:p w14:paraId="59960E9B" w14:textId="77777777" w:rsidR="00456BD2" w:rsidRPr="00441802" w:rsidRDefault="00456BD2" w:rsidP="00456BD2">
            <w:pPr>
              <w:pStyle w:val="Standard"/>
              <w:rPr>
                <w:i/>
                <w:iCs/>
                <w:lang w:eastAsia="en-US"/>
              </w:rPr>
            </w:pPr>
            <w:r w:rsidRPr="00441802">
              <w:rPr>
                <w:i/>
                <w:iCs/>
                <w:lang w:eastAsia="en-US"/>
              </w:rPr>
              <w:t>Portée et contenu :</w:t>
            </w:r>
          </w:p>
          <w:p w14:paraId="6CBB41F9" w14:textId="002554F7" w:rsidR="00456BD2" w:rsidRPr="00441802" w:rsidRDefault="00456BD2" w:rsidP="00456BD2">
            <w:pPr>
              <w:pStyle w:val="Standard"/>
            </w:pPr>
            <w:r w:rsidRPr="00441802">
              <w:rPr>
                <w:lang w:eastAsia="en-US"/>
              </w:rPr>
              <w:t>Le dossier « </w:t>
            </w:r>
            <w:r w:rsidR="00961E8F" w:rsidRPr="00441802">
              <w:rPr>
                <w:lang w:eastAsia="en-US"/>
              </w:rPr>
              <w:t>Festival du Miel</w:t>
            </w:r>
            <w:r w:rsidRPr="00441802">
              <w:rPr>
                <w:lang w:eastAsia="en-US"/>
              </w:rPr>
              <w:t> » est constitué de</w:t>
            </w:r>
            <w:r w:rsidR="002E119F" w:rsidRPr="00441802">
              <w:rPr>
                <w:lang w:eastAsia="en-US"/>
              </w:rPr>
              <w:t xml:space="preserve"> </w:t>
            </w:r>
            <w:r w:rsidR="000E7976" w:rsidRPr="00441802">
              <w:rPr>
                <w:lang w:eastAsia="en-US"/>
              </w:rPr>
              <w:t xml:space="preserve">membres de la famille lors des </w:t>
            </w:r>
            <w:r w:rsidR="002E119F" w:rsidRPr="00441802">
              <w:rPr>
                <w:lang w:eastAsia="en-US"/>
              </w:rPr>
              <w:t>fêtes costumées et d</w:t>
            </w:r>
            <w:r w:rsidR="000E7976" w:rsidRPr="00441802">
              <w:rPr>
                <w:lang w:eastAsia="en-US"/>
              </w:rPr>
              <w:t xml:space="preserve">es </w:t>
            </w:r>
            <w:r w:rsidR="002E119F" w:rsidRPr="00441802">
              <w:rPr>
                <w:lang w:eastAsia="en-US"/>
              </w:rPr>
              <w:t xml:space="preserve">activités du Festival du Miel de Normandin, dont le bal des duchesses, entre 1980 et 1984. </w:t>
            </w:r>
          </w:p>
          <w:p w14:paraId="4CE05ED2" w14:textId="77777777" w:rsidR="00456BD2" w:rsidRPr="00441802" w:rsidRDefault="00456BD2" w:rsidP="00456BD2">
            <w:pPr>
              <w:pStyle w:val="Standard"/>
              <w:rPr>
                <w:lang w:eastAsia="en-US"/>
              </w:rPr>
            </w:pPr>
          </w:p>
          <w:p w14:paraId="56A28910" w14:textId="77777777" w:rsidR="00456BD2" w:rsidRPr="00441802" w:rsidRDefault="00456BD2" w:rsidP="00456BD2">
            <w:pPr>
              <w:pStyle w:val="Standard"/>
            </w:pPr>
            <w:r w:rsidRPr="00441802">
              <w:rPr>
                <w:i/>
                <w:iCs/>
                <w:lang w:eastAsia="en-US"/>
              </w:rPr>
              <w:t>Notes :</w:t>
            </w:r>
          </w:p>
          <w:p w14:paraId="6DC52A11" w14:textId="589EAC6B" w:rsidR="00456BD2" w:rsidRPr="00441802" w:rsidRDefault="00D87E86" w:rsidP="00456BD2">
            <w:pPr>
              <w:pStyle w:val="Standard"/>
              <w:rPr>
                <w:lang w:eastAsia="en-US"/>
              </w:rPr>
            </w:pPr>
            <w:r w:rsidRPr="00441802">
              <w:rPr>
                <w:lang w:eastAsia="en-US"/>
              </w:rPr>
              <w:t>Originales.</w:t>
            </w:r>
            <w:r w:rsidR="000E7976" w:rsidRPr="00441802">
              <w:rPr>
                <w:lang w:eastAsia="en-US"/>
              </w:rPr>
              <w:t xml:space="preserve"> </w:t>
            </w:r>
          </w:p>
          <w:p w14:paraId="3FEBCA2F" w14:textId="77777777" w:rsidR="00456BD2" w:rsidRPr="00441802" w:rsidRDefault="00456BD2" w:rsidP="00456BD2">
            <w:pPr>
              <w:pStyle w:val="Standard"/>
            </w:pPr>
          </w:p>
          <w:p w14:paraId="686C1522" w14:textId="77777777" w:rsidR="00456BD2" w:rsidRPr="00441802" w:rsidRDefault="00456BD2" w:rsidP="00456BD2">
            <w:pPr>
              <w:pStyle w:val="Niveau3"/>
            </w:pPr>
          </w:p>
        </w:tc>
      </w:tr>
    </w:tbl>
    <w:p w14:paraId="23512557" w14:textId="77777777" w:rsidR="00484007" w:rsidRDefault="00484007"/>
    <w:p w14:paraId="728C7685" w14:textId="77777777" w:rsidR="00484007" w:rsidRPr="00441802" w:rsidRDefault="00484007" w:rsidP="00484007">
      <w:pPr>
        <w:pStyle w:val="Niveau3"/>
      </w:pPr>
      <w:bookmarkStart w:id="27" w:name="_Toc212023314"/>
      <w:r w:rsidRPr="00441802">
        <w:t>P394/A2/9 : Incendie église de Normandin</w:t>
      </w:r>
      <w:bookmarkEnd w:id="27"/>
    </w:p>
    <w:p w14:paraId="11ABBC43" w14:textId="77777777" w:rsidR="00484007" w:rsidRPr="00441802" w:rsidRDefault="00484007" w:rsidP="00484007">
      <w:pPr>
        <w:pStyle w:val="Standard"/>
      </w:pPr>
      <w:r w:rsidRPr="00441802">
        <w:rPr>
          <w:lang w:eastAsia="en-US"/>
        </w:rPr>
        <w:t xml:space="preserve">– 1978. – 8 photographies; sur papier photo, </w:t>
      </w:r>
      <w:proofErr w:type="spellStart"/>
      <w:r w:rsidRPr="00441802">
        <w:rPr>
          <w:lang w:eastAsia="en-US"/>
        </w:rPr>
        <w:t>coul</w:t>
      </w:r>
      <w:proofErr w:type="spellEnd"/>
      <w:r w:rsidRPr="00441802">
        <w:rPr>
          <w:lang w:eastAsia="en-US"/>
        </w:rPr>
        <w:t>., 8,8 x 8,6 cm et 10,1 x 12,6 cm (1 chemise).</w:t>
      </w:r>
    </w:p>
    <w:p w14:paraId="048161AA"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2B09227C" w14:textId="77777777" w:rsidTr="007F33D1">
        <w:trPr>
          <w:trHeight w:val="1333"/>
        </w:trPr>
        <w:tc>
          <w:tcPr>
            <w:tcW w:w="1555" w:type="dxa"/>
            <w:shd w:val="clear" w:color="auto" w:fill="D9D9D9" w:themeFill="background1" w:themeFillShade="D9"/>
          </w:tcPr>
          <w:p w14:paraId="43C60975" w14:textId="2D24337F"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1F659B82" w14:textId="77777777" w:rsidR="00526C8A" w:rsidRPr="00441802" w:rsidRDefault="00526C8A" w:rsidP="00526C8A">
            <w:pPr>
              <w:rPr>
                <w:lang w:eastAsia="en-US"/>
              </w:rPr>
            </w:pPr>
          </w:p>
          <w:p w14:paraId="676541DA" w14:textId="180B8114" w:rsidR="00456BD2" w:rsidRPr="00441802" w:rsidRDefault="00526C8A" w:rsidP="00526C8A">
            <w:pPr>
              <w:rPr>
                <w:lang w:eastAsia="en-US"/>
              </w:rPr>
            </w:pPr>
            <w:r w:rsidRPr="00441802">
              <w:rPr>
                <w:lang w:eastAsia="en-US"/>
              </w:rPr>
              <w:t>Boîte 2</w:t>
            </w:r>
          </w:p>
        </w:tc>
        <w:tc>
          <w:tcPr>
            <w:tcW w:w="7801" w:type="dxa"/>
          </w:tcPr>
          <w:p w14:paraId="4E69D089" w14:textId="77777777" w:rsidR="00456BD2" w:rsidRPr="00441802" w:rsidRDefault="00456BD2" w:rsidP="00456BD2">
            <w:pPr>
              <w:pStyle w:val="Standard"/>
              <w:rPr>
                <w:i/>
                <w:iCs/>
                <w:lang w:eastAsia="en-US"/>
              </w:rPr>
            </w:pPr>
            <w:r w:rsidRPr="00441802">
              <w:rPr>
                <w:i/>
                <w:iCs/>
                <w:lang w:eastAsia="en-US"/>
              </w:rPr>
              <w:t>Portée et contenu :</w:t>
            </w:r>
          </w:p>
          <w:p w14:paraId="4C71F2E2" w14:textId="7030B1F2" w:rsidR="00456BD2" w:rsidRPr="00441802" w:rsidRDefault="00456BD2" w:rsidP="00456BD2">
            <w:pPr>
              <w:pStyle w:val="Standard"/>
            </w:pPr>
            <w:r w:rsidRPr="00441802">
              <w:rPr>
                <w:lang w:eastAsia="en-US"/>
              </w:rPr>
              <w:t>Le dossier « </w:t>
            </w:r>
            <w:r w:rsidR="00961E8F" w:rsidRPr="00441802">
              <w:rPr>
                <w:lang w:eastAsia="en-US"/>
              </w:rPr>
              <w:t>Incendie église de Normandin</w:t>
            </w:r>
            <w:r w:rsidRPr="00441802">
              <w:rPr>
                <w:lang w:eastAsia="en-US"/>
              </w:rPr>
              <w:t xml:space="preserve"> » </w:t>
            </w:r>
            <w:r w:rsidR="000E7976" w:rsidRPr="00441802">
              <w:rPr>
                <w:lang w:eastAsia="en-US"/>
              </w:rPr>
              <w:t>montre des images de l’église de Normandin durant et après l’incendie de 1978 qui a mené à la perte du monument religieux.</w:t>
            </w:r>
          </w:p>
          <w:p w14:paraId="04CE2719" w14:textId="77777777" w:rsidR="00456BD2" w:rsidRPr="00441802" w:rsidRDefault="00456BD2" w:rsidP="00456BD2">
            <w:pPr>
              <w:pStyle w:val="Standard"/>
              <w:rPr>
                <w:lang w:eastAsia="en-US"/>
              </w:rPr>
            </w:pPr>
          </w:p>
          <w:p w14:paraId="73BEA054" w14:textId="77777777" w:rsidR="00456BD2" w:rsidRPr="00441802" w:rsidRDefault="00456BD2" w:rsidP="00456BD2">
            <w:pPr>
              <w:pStyle w:val="Standard"/>
            </w:pPr>
            <w:r w:rsidRPr="00441802">
              <w:rPr>
                <w:i/>
                <w:iCs/>
                <w:lang w:eastAsia="en-US"/>
              </w:rPr>
              <w:t>Notes :</w:t>
            </w:r>
          </w:p>
          <w:p w14:paraId="0EE57ED8" w14:textId="4C7575C5" w:rsidR="00456BD2" w:rsidRPr="00441802" w:rsidRDefault="00D87E86" w:rsidP="00456BD2">
            <w:pPr>
              <w:pStyle w:val="Standard"/>
              <w:rPr>
                <w:lang w:eastAsia="en-US"/>
              </w:rPr>
            </w:pPr>
            <w:r w:rsidRPr="00441802">
              <w:rPr>
                <w:lang w:eastAsia="en-US"/>
              </w:rPr>
              <w:t>Originales.</w:t>
            </w:r>
          </w:p>
          <w:p w14:paraId="153FE3DC" w14:textId="77777777" w:rsidR="00456BD2" w:rsidRPr="00441802" w:rsidRDefault="00456BD2" w:rsidP="00456BD2">
            <w:pPr>
              <w:pStyle w:val="Standard"/>
            </w:pPr>
          </w:p>
          <w:p w14:paraId="329C2376" w14:textId="77777777" w:rsidR="00456BD2" w:rsidRPr="00441802" w:rsidRDefault="00456BD2" w:rsidP="00456BD2">
            <w:pPr>
              <w:pStyle w:val="Niveau3"/>
            </w:pPr>
          </w:p>
        </w:tc>
      </w:tr>
    </w:tbl>
    <w:p w14:paraId="4C225ACD" w14:textId="638E6E67" w:rsidR="00456BD2" w:rsidRPr="00441802" w:rsidRDefault="00456BD2" w:rsidP="00696AE2"/>
    <w:p w14:paraId="6A2E5F2D" w14:textId="77777777" w:rsidR="00456BD2" w:rsidRPr="00441802" w:rsidRDefault="00456BD2" w:rsidP="00696AE2"/>
    <w:p w14:paraId="18AA7924" w14:textId="37F56B24" w:rsidR="00456BD2" w:rsidRPr="00441802" w:rsidRDefault="00456BD2" w:rsidP="00456BD2">
      <w:pPr>
        <w:pStyle w:val="Titre2"/>
      </w:pPr>
      <w:bookmarkStart w:id="28" w:name="_Toc212023315"/>
      <w:r w:rsidRPr="00441802">
        <w:t>P394/</w:t>
      </w:r>
      <w:r w:rsidR="00BC3AF1" w:rsidRPr="00441802">
        <w:t>A3</w:t>
      </w:r>
      <w:r w:rsidRPr="00441802">
        <w:t xml:space="preserve"> Activités</w:t>
      </w:r>
      <w:bookmarkEnd w:id="28"/>
      <w:r w:rsidR="00C05697" w:rsidRPr="00441802">
        <w:t xml:space="preserve"> </w:t>
      </w:r>
    </w:p>
    <w:p w14:paraId="0D2B5D47" w14:textId="5A69B583" w:rsidR="006F37D7" w:rsidRPr="00441802" w:rsidRDefault="006F37D7" w:rsidP="006F37D7">
      <w:pPr>
        <w:pStyle w:val="Standard"/>
      </w:pPr>
      <w:r w:rsidRPr="00441802">
        <w:rPr>
          <w:lang w:eastAsia="en-US"/>
        </w:rPr>
        <w:t xml:space="preserve">– </w:t>
      </w:r>
      <w:r w:rsidR="000E6B4F" w:rsidRPr="00441802">
        <w:rPr>
          <w:lang w:eastAsia="en-US"/>
        </w:rPr>
        <w:t>[</w:t>
      </w:r>
      <w:proofErr w:type="gramStart"/>
      <w:r w:rsidR="000E6B4F" w:rsidRPr="00441802">
        <w:rPr>
          <w:lang w:eastAsia="en-US"/>
        </w:rPr>
        <w:t>1940]</w:t>
      </w:r>
      <w:r w:rsidRPr="00441802">
        <w:rPr>
          <w:lang w:eastAsia="en-US"/>
        </w:rPr>
        <w:t>-</w:t>
      </w:r>
      <w:proofErr w:type="gramEnd"/>
      <w:r w:rsidR="000E6B4F" w:rsidRPr="00441802">
        <w:rPr>
          <w:lang w:eastAsia="en-US"/>
        </w:rPr>
        <w:t>2003</w:t>
      </w:r>
      <w:r w:rsidRPr="00441802">
        <w:rPr>
          <w:lang w:eastAsia="en-US"/>
        </w:rPr>
        <w:t xml:space="preserve">. – </w:t>
      </w:r>
      <w:r w:rsidR="004435B1">
        <w:rPr>
          <w:lang w:eastAsia="en-US"/>
        </w:rPr>
        <w:t>261</w:t>
      </w:r>
      <w:r w:rsidRPr="00441802">
        <w:rPr>
          <w:lang w:eastAsia="en-US"/>
        </w:rPr>
        <w:t xml:space="preserve"> photographies.</w:t>
      </w:r>
    </w:p>
    <w:p w14:paraId="5EF60E74" w14:textId="77777777" w:rsidR="00456BD2" w:rsidRPr="00441802" w:rsidRDefault="00456BD2" w:rsidP="00456BD2">
      <w:pPr>
        <w:rPr>
          <w:i/>
        </w:rPr>
      </w:pPr>
    </w:p>
    <w:p w14:paraId="209550B5" w14:textId="77777777" w:rsidR="00456BD2" w:rsidRPr="00441802" w:rsidRDefault="00456BD2" w:rsidP="00456BD2">
      <w:pPr>
        <w:rPr>
          <w:i/>
        </w:rPr>
      </w:pPr>
      <w:r w:rsidRPr="00441802">
        <w:rPr>
          <w:i/>
        </w:rPr>
        <w:t xml:space="preserve">Portée et contenu : </w:t>
      </w:r>
    </w:p>
    <w:p w14:paraId="1B45FE0E" w14:textId="771BDDEE" w:rsidR="00456BD2" w:rsidRPr="00441802" w:rsidRDefault="00456BD2" w:rsidP="00456BD2">
      <w:r w:rsidRPr="00441802">
        <w:t xml:space="preserve">Cette sous-série comprend </w:t>
      </w:r>
      <w:r w:rsidR="00930847" w:rsidRPr="00441802">
        <w:t>5</w:t>
      </w:r>
      <w:r w:rsidR="00C90937" w:rsidRPr="00441802">
        <w:t xml:space="preserve"> dossiers</w:t>
      </w:r>
      <w:r w:rsidR="00930847" w:rsidRPr="00441802">
        <w:t xml:space="preserve"> : </w:t>
      </w:r>
      <w:r w:rsidR="00C90937" w:rsidRPr="00441802">
        <w:rPr>
          <w:i/>
        </w:rPr>
        <w:t>Agriculture, Transport, Sport</w:t>
      </w:r>
      <w:r w:rsidR="00930847" w:rsidRPr="00441802">
        <w:rPr>
          <w:i/>
        </w:rPr>
        <w:t>s</w:t>
      </w:r>
      <w:r w:rsidR="00C90937" w:rsidRPr="00441802">
        <w:rPr>
          <w:i/>
        </w:rPr>
        <w:t>, Organismes</w:t>
      </w:r>
      <w:r w:rsidR="00C90937" w:rsidRPr="00441802">
        <w:t xml:space="preserve"> et </w:t>
      </w:r>
      <w:r w:rsidR="00C90937" w:rsidRPr="00441802">
        <w:rPr>
          <w:i/>
        </w:rPr>
        <w:t>Voyages</w:t>
      </w:r>
      <w:r w:rsidR="00C90937" w:rsidRPr="00441802">
        <w:t xml:space="preserve">. </w:t>
      </w:r>
    </w:p>
    <w:p w14:paraId="031DEA4D" w14:textId="2DB242BF" w:rsidR="007A23C8" w:rsidRPr="00441802" w:rsidRDefault="007A23C8" w:rsidP="00456BD2"/>
    <w:p w14:paraId="59878F5C" w14:textId="79D3786C" w:rsidR="007A23C8" w:rsidRPr="00441802" w:rsidRDefault="007A23C8" w:rsidP="007A23C8">
      <w:pPr>
        <w:rPr>
          <w:i/>
        </w:rPr>
      </w:pPr>
      <w:r w:rsidRPr="00441802">
        <w:rPr>
          <w:i/>
        </w:rPr>
        <w:t xml:space="preserve">Notes : </w:t>
      </w:r>
    </w:p>
    <w:p w14:paraId="16281E79" w14:textId="77777777" w:rsidR="003B61AC" w:rsidRPr="00441802" w:rsidRDefault="003B61AC" w:rsidP="003B61AC">
      <w:pPr>
        <w:pStyle w:val="Standard"/>
      </w:pPr>
      <w:r w:rsidRPr="00441802">
        <w:t>L’ordre d’origine a été conservé lorsque possible.</w:t>
      </w:r>
    </w:p>
    <w:p w14:paraId="40BFB8FA" w14:textId="6F0FFD6F" w:rsidR="003B61AC" w:rsidRPr="00441802" w:rsidRDefault="003B61AC" w:rsidP="003B61AC">
      <w:pPr>
        <w:pStyle w:val="Standard"/>
      </w:pPr>
      <w:r w:rsidRPr="00441802">
        <w:t xml:space="preserve">Certaines photographies comportent des informations au verso. </w:t>
      </w:r>
    </w:p>
    <w:p w14:paraId="2AB76AC3" w14:textId="692A601D" w:rsidR="007A23C8" w:rsidRPr="00441802" w:rsidRDefault="007A23C8" w:rsidP="00456BD2">
      <w:r w:rsidRPr="00441802">
        <w:t>Les documents suivants sont conservés dans l</w:t>
      </w:r>
      <w:r w:rsidR="00511B1C" w:rsidRPr="00441802">
        <w:t>a</w:t>
      </w:r>
      <w:r w:rsidRPr="00441802">
        <w:t xml:space="preserve"> boîte</w:t>
      </w:r>
      <w:r w:rsidR="00511B1C" w:rsidRPr="00441802">
        <w:t xml:space="preserve"> </w:t>
      </w:r>
      <w:r w:rsidRPr="00441802">
        <w:t>2 du présent fonds, à l’emplacement rangée 08, étagère 01, tablette 03 et position</w:t>
      </w:r>
      <w:r w:rsidR="00511B1C" w:rsidRPr="00441802">
        <w:t xml:space="preserve"> </w:t>
      </w:r>
      <w:r w:rsidRPr="00441802">
        <w:t>03 de la voûte de la Société d’histoire et de généalogie Maria-Chapdelaine.</w:t>
      </w:r>
    </w:p>
    <w:p w14:paraId="7CCA2197" w14:textId="77777777" w:rsidR="00C90937" w:rsidRPr="00441802" w:rsidRDefault="00C90937" w:rsidP="00456BD2"/>
    <w:p w14:paraId="673031CE" w14:textId="77777777" w:rsidR="00456BD2" w:rsidRDefault="00456BD2" w:rsidP="00456BD2"/>
    <w:p w14:paraId="073EFCD2" w14:textId="77777777" w:rsidR="00484007" w:rsidRPr="00441802" w:rsidRDefault="00484007" w:rsidP="00484007">
      <w:pPr>
        <w:pStyle w:val="Niveau3"/>
      </w:pPr>
      <w:bookmarkStart w:id="29" w:name="_Toc212023316"/>
      <w:r w:rsidRPr="00441802">
        <w:t>P394/A3/1 : Agriculture</w:t>
      </w:r>
      <w:bookmarkEnd w:id="29"/>
    </w:p>
    <w:p w14:paraId="1675AACE" w14:textId="77777777" w:rsidR="00484007" w:rsidRPr="00441802" w:rsidRDefault="00484007" w:rsidP="00484007">
      <w:pPr>
        <w:pStyle w:val="Standard"/>
      </w:pPr>
      <w:r w:rsidRPr="00441802">
        <w:rPr>
          <w:lang w:eastAsia="en-US"/>
        </w:rPr>
        <w:t>– 1955</w:t>
      </w:r>
      <w:proofErr w:type="gramStart"/>
      <w:r w:rsidRPr="00441802">
        <w:rPr>
          <w:lang w:eastAsia="en-US"/>
        </w:rPr>
        <w:t>-[</w:t>
      </w:r>
      <w:proofErr w:type="gramEnd"/>
      <w:r w:rsidRPr="00441802">
        <w:rPr>
          <w:lang w:eastAsia="en-US"/>
        </w:rPr>
        <w:t xml:space="preserve">1975]. – 51 photographies; sur papier photo ou carton, n&amp;b et </w:t>
      </w:r>
      <w:proofErr w:type="spellStart"/>
      <w:r w:rsidRPr="00441802">
        <w:rPr>
          <w:lang w:eastAsia="en-US"/>
        </w:rPr>
        <w:t>coul</w:t>
      </w:r>
      <w:proofErr w:type="spellEnd"/>
      <w:r w:rsidRPr="00441802">
        <w:rPr>
          <w:lang w:eastAsia="en-US"/>
        </w:rPr>
        <w:t>., 10 x 15,1 cm ou plus petit (1 album partagé dans 1 chemise).</w:t>
      </w:r>
    </w:p>
    <w:p w14:paraId="556B0F83" w14:textId="77777777" w:rsidR="00484007" w:rsidRPr="00441802" w:rsidRDefault="00484007" w:rsidP="00456BD2"/>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4682CC04" w14:textId="77777777" w:rsidTr="0066077C">
        <w:trPr>
          <w:trHeight w:val="873"/>
        </w:trPr>
        <w:tc>
          <w:tcPr>
            <w:tcW w:w="1555" w:type="dxa"/>
            <w:shd w:val="clear" w:color="auto" w:fill="D9D9D9" w:themeFill="background1" w:themeFillShade="D9"/>
            <w:hideMark/>
          </w:tcPr>
          <w:p w14:paraId="6254C048" w14:textId="68379C63"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6861693D" w14:textId="77777777" w:rsidR="00526C8A" w:rsidRPr="00441802" w:rsidRDefault="00526C8A" w:rsidP="00526C8A">
            <w:pPr>
              <w:rPr>
                <w:lang w:eastAsia="en-US"/>
              </w:rPr>
            </w:pPr>
          </w:p>
          <w:p w14:paraId="3EF39A0E" w14:textId="7C0F3641" w:rsidR="00456BD2" w:rsidRPr="00441802" w:rsidRDefault="00526C8A" w:rsidP="00526C8A">
            <w:pPr>
              <w:rPr>
                <w:lang w:eastAsia="en-US"/>
              </w:rPr>
            </w:pPr>
            <w:r w:rsidRPr="00441802">
              <w:rPr>
                <w:lang w:eastAsia="en-US"/>
              </w:rPr>
              <w:t>Boîte 2</w:t>
            </w:r>
          </w:p>
        </w:tc>
        <w:tc>
          <w:tcPr>
            <w:tcW w:w="7801" w:type="dxa"/>
            <w:hideMark/>
          </w:tcPr>
          <w:p w14:paraId="4EF1E04D" w14:textId="77777777" w:rsidR="00456BD2" w:rsidRPr="00441802" w:rsidRDefault="00456BD2" w:rsidP="0066077C">
            <w:pPr>
              <w:pStyle w:val="Standard"/>
              <w:rPr>
                <w:i/>
                <w:iCs/>
                <w:lang w:eastAsia="en-US"/>
              </w:rPr>
            </w:pPr>
            <w:r w:rsidRPr="00441802">
              <w:rPr>
                <w:i/>
                <w:iCs/>
                <w:lang w:eastAsia="en-US"/>
              </w:rPr>
              <w:t>Portée et contenu :</w:t>
            </w:r>
          </w:p>
          <w:p w14:paraId="3036D8B8" w14:textId="1AC4966A" w:rsidR="00456BD2" w:rsidRPr="00441802" w:rsidRDefault="00456BD2" w:rsidP="0066077C">
            <w:pPr>
              <w:pStyle w:val="Standard"/>
            </w:pPr>
            <w:r w:rsidRPr="00441802">
              <w:rPr>
                <w:lang w:eastAsia="en-US"/>
              </w:rPr>
              <w:t>Le dossier « </w:t>
            </w:r>
            <w:r w:rsidR="00C05697" w:rsidRPr="00441802">
              <w:rPr>
                <w:lang w:eastAsia="en-US"/>
              </w:rPr>
              <w:t>Agriculture</w:t>
            </w:r>
            <w:r w:rsidRPr="00441802">
              <w:rPr>
                <w:lang w:eastAsia="en-US"/>
              </w:rPr>
              <w:t xml:space="preserve"> » </w:t>
            </w:r>
            <w:r w:rsidR="00526C8A" w:rsidRPr="00441802">
              <w:rPr>
                <w:lang w:eastAsia="en-US"/>
              </w:rPr>
              <w:t>montre la cueillette de bleuets, des animaux ainsi que des travaux sur la ferme familiale, à Normandin. Certaines photographies montrent aussi la récolte de tomates de membres de la famille, possiblement lors d’un séjour en Ontario.</w:t>
            </w:r>
          </w:p>
          <w:p w14:paraId="4CD4F73C" w14:textId="77777777" w:rsidR="00456BD2" w:rsidRPr="00441802" w:rsidRDefault="00456BD2" w:rsidP="0066077C">
            <w:pPr>
              <w:pStyle w:val="Standard"/>
              <w:rPr>
                <w:lang w:eastAsia="en-US"/>
              </w:rPr>
            </w:pPr>
          </w:p>
          <w:p w14:paraId="211D938A" w14:textId="77777777" w:rsidR="00456BD2" w:rsidRPr="00441802" w:rsidRDefault="00456BD2" w:rsidP="0066077C">
            <w:pPr>
              <w:pStyle w:val="Standard"/>
            </w:pPr>
            <w:r w:rsidRPr="00441802">
              <w:rPr>
                <w:i/>
                <w:iCs/>
                <w:lang w:eastAsia="en-US"/>
              </w:rPr>
              <w:t>Notes :</w:t>
            </w:r>
          </w:p>
          <w:p w14:paraId="4CCE5471" w14:textId="6B9329AF" w:rsidR="00526C8A" w:rsidRPr="00441802" w:rsidRDefault="00526C8A" w:rsidP="00526C8A">
            <w:pPr>
              <w:pStyle w:val="Standard"/>
              <w:rPr>
                <w:lang w:eastAsia="en-US"/>
              </w:rPr>
            </w:pPr>
            <w:r w:rsidRPr="00441802">
              <w:rPr>
                <w:lang w:eastAsia="en-US"/>
              </w:rPr>
              <w:t>Les photographies sont rangées dans un album partagé (donc aussi dans une chemise partagée) avec le dossier « Transport » à la cote suivante du présent fonds.</w:t>
            </w:r>
          </w:p>
          <w:p w14:paraId="07B301B5" w14:textId="09C5227A" w:rsidR="007B0DFC" w:rsidRPr="00441802" w:rsidRDefault="007B0DFC" w:rsidP="00526C8A">
            <w:pPr>
              <w:pStyle w:val="Standard"/>
              <w:rPr>
                <w:lang w:eastAsia="en-US"/>
              </w:rPr>
            </w:pPr>
            <w:r w:rsidRPr="00441802">
              <w:rPr>
                <w:lang w:eastAsia="en-US"/>
              </w:rPr>
              <w:t xml:space="preserve">Pour d’autres photographies de bâtiments de ferme, voir le dossier « Bâtiments et maisons » à la cote P394/A4/1 du présent fonds. </w:t>
            </w:r>
          </w:p>
          <w:p w14:paraId="4CE2B333" w14:textId="5017B1BA" w:rsidR="00456BD2" w:rsidRPr="00441802" w:rsidRDefault="00D87E86" w:rsidP="0066077C">
            <w:pPr>
              <w:pStyle w:val="Standard"/>
            </w:pPr>
            <w:r w:rsidRPr="00441802">
              <w:t>Originales.</w:t>
            </w:r>
            <w:r w:rsidR="00526C8A" w:rsidRPr="00441802">
              <w:t xml:space="preserve"> </w:t>
            </w:r>
          </w:p>
          <w:p w14:paraId="426AEA23" w14:textId="77777777" w:rsidR="00526C8A" w:rsidRPr="00441802" w:rsidRDefault="00526C8A" w:rsidP="0066077C">
            <w:pPr>
              <w:pStyle w:val="Standard"/>
            </w:pPr>
          </w:p>
          <w:p w14:paraId="30018CC9" w14:textId="77777777" w:rsidR="00456BD2" w:rsidRPr="00441802" w:rsidRDefault="00456BD2" w:rsidP="0066077C">
            <w:pPr>
              <w:rPr>
                <w:lang w:eastAsia="en-US"/>
              </w:rPr>
            </w:pPr>
          </w:p>
        </w:tc>
      </w:tr>
    </w:tbl>
    <w:p w14:paraId="0D5742F7" w14:textId="77777777" w:rsidR="00484007" w:rsidRDefault="00484007"/>
    <w:p w14:paraId="269F1E64" w14:textId="77777777" w:rsidR="00484007" w:rsidRPr="00441802" w:rsidRDefault="00484007" w:rsidP="00484007">
      <w:pPr>
        <w:pStyle w:val="Niveau3"/>
      </w:pPr>
      <w:bookmarkStart w:id="30" w:name="_Toc212023317"/>
      <w:r w:rsidRPr="00441802">
        <w:t>P394/A3/2 : Transport</w:t>
      </w:r>
      <w:bookmarkEnd w:id="30"/>
    </w:p>
    <w:p w14:paraId="415D9DBF" w14:textId="77777777" w:rsidR="00484007" w:rsidRPr="00441802" w:rsidRDefault="00484007" w:rsidP="00484007">
      <w:pPr>
        <w:pStyle w:val="Standard"/>
      </w:pPr>
      <w:r w:rsidRPr="00441802">
        <w:rPr>
          <w:lang w:eastAsia="en-US"/>
        </w:rPr>
        <w:t>– [</w:t>
      </w:r>
      <w:proofErr w:type="gramStart"/>
      <w:r w:rsidRPr="00441802">
        <w:rPr>
          <w:lang w:eastAsia="en-US"/>
        </w:rPr>
        <w:t>1940]-</w:t>
      </w:r>
      <w:proofErr w:type="gramEnd"/>
      <w:r w:rsidRPr="00441802">
        <w:rPr>
          <w:lang w:eastAsia="en-US"/>
        </w:rPr>
        <w:t xml:space="preserve">[1980]. – 16 photographies; sur carton photo, n&amp;b, 7,6 x 12,1 cm ou plus petit (1 album partagé dans 1 chemise ainsi qu’une photographie dans une pochette). </w:t>
      </w:r>
    </w:p>
    <w:p w14:paraId="036DCEB1"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2DA4FCBC" w14:textId="77777777" w:rsidTr="0066077C">
        <w:trPr>
          <w:trHeight w:val="873"/>
        </w:trPr>
        <w:tc>
          <w:tcPr>
            <w:tcW w:w="1555" w:type="dxa"/>
            <w:shd w:val="clear" w:color="auto" w:fill="D9D9D9" w:themeFill="background1" w:themeFillShade="D9"/>
          </w:tcPr>
          <w:p w14:paraId="48D79449" w14:textId="5B0BC5D4"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1160A13E" w14:textId="77777777" w:rsidR="00526C8A" w:rsidRPr="00441802" w:rsidRDefault="00526C8A" w:rsidP="00526C8A">
            <w:pPr>
              <w:rPr>
                <w:lang w:eastAsia="en-US"/>
              </w:rPr>
            </w:pPr>
          </w:p>
          <w:p w14:paraId="22D99CDB" w14:textId="43169081" w:rsidR="00456BD2" w:rsidRPr="00441802" w:rsidRDefault="00526C8A" w:rsidP="00526C8A">
            <w:pPr>
              <w:rPr>
                <w:lang w:eastAsia="en-US"/>
              </w:rPr>
            </w:pPr>
            <w:r w:rsidRPr="00441802">
              <w:rPr>
                <w:lang w:eastAsia="en-US"/>
              </w:rPr>
              <w:t>Boîte 2</w:t>
            </w:r>
          </w:p>
        </w:tc>
        <w:tc>
          <w:tcPr>
            <w:tcW w:w="7801" w:type="dxa"/>
          </w:tcPr>
          <w:p w14:paraId="6331BDB7" w14:textId="77777777" w:rsidR="00456BD2" w:rsidRPr="00441802" w:rsidRDefault="00456BD2" w:rsidP="0066077C">
            <w:pPr>
              <w:pStyle w:val="Standard"/>
              <w:rPr>
                <w:i/>
                <w:iCs/>
                <w:lang w:eastAsia="en-US"/>
              </w:rPr>
            </w:pPr>
            <w:r w:rsidRPr="00441802">
              <w:rPr>
                <w:i/>
                <w:iCs/>
                <w:lang w:eastAsia="en-US"/>
              </w:rPr>
              <w:t>Portée et contenu :</w:t>
            </w:r>
          </w:p>
          <w:p w14:paraId="0647FF82" w14:textId="09CE93BB" w:rsidR="00456BD2" w:rsidRPr="00441802" w:rsidRDefault="00456BD2" w:rsidP="0066077C">
            <w:pPr>
              <w:pStyle w:val="Standard"/>
            </w:pPr>
            <w:r w:rsidRPr="00441802">
              <w:rPr>
                <w:lang w:eastAsia="en-US"/>
              </w:rPr>
              <w:t>Le dossier « </w:t>
            </w:r>
            <w:r w:rsidR="00C05697" w:rsidRPr="00441802">
              <w:rPr>
                <w:lang w:eastAsia="en-US"/>
              </w:rPr>
              <w:t>Transport</w:t>
            </w:r>
            <w:r w:rsidRPr="00441802">
              <w:rPr>
                <w:lang w:eastAsia="en-US"/>
              </w:rPr>
              <w:t> » est constitué de</w:t>
            </w:r>
            <w:r w:rsidR="00DC0498" w:rsidRPr="00441802">
              <w:rPr>
                <w:lang w:eastAsia="en-US"/>
              </w:rPr>
              <w:t xml:space="preserve"> divers moyens de transport, dont des voitures d’époque, un train, des calèches et chariots, des traîneaux en hiver, des camions et des balades à cheval sur la ferme. </w:t>
            </w:r>
          </w:p>
          <w:p w14:paraId="0986A401" w14:textId="77777777" w:rsidR="00456BD2" w:rsidRPr="00441802" w:rsidRDefault="00456BD2" w:rsidP="0066077C">
            <w:pPr>
              <w:pStyle w:val="Standard"/>
              <w:rPr>
                <w:lang w:eastAsia="en-US"/>
              </w:rPr>
            </w:pPr>
          </w:p>
          <w:p w14:paraId="0D4E665A" w14:textId="77777777" w:rsidR="00456BD2" w:rsidRPr="00441802" w:rsidRDefault="00456BD2" w:rsidP="0066077C">
            <w:pPr>
              <w:pStyle w:val="Standard"/>
            </w:pPr>
            <w:r w:rsidRPr="00441802">
              <w:rPr>
                <w:i/>
                <w:iCs/>
                <w:lang w:eastAsia="en-US"/>
              </w:rPr>
              <w:t>Notes :</w:t>
            </w:r>
          </w:p>
          <w:p w14:paraId="30EB0486" w14:textId="63A743A2" w:rsidR="00456BD2" w:rsidRPr="00441802" w:rsidRDefault="00C05697" w:rsidP="0066077C">
            <w:pPr>
              <w:pStyle w:val="Standard"/>
              <w:rPr>
                <w:lang w:eastAsia="en-US"/>
              </w:rPr>
            </w:pPr>
            <w:r w:rsidRPr="00441802">
              <w:rPr>
                <w:lang w:eastAsia="en-US"/>
              </w:rPr>
              <w:t>Les photographies sont rangées dans un album partagé (donc aussi dans une chemise partagée) avec le dossier « Agriculture » à la cote P394/A3/1 du présent fonds.</w:t>
            </w:r>
          </w:p>
          <w:p w14:paraId="22DA95D0" w14:textId="734E7FB1" w:rsidR="00C05697" w:rsidRPr="00441802" w:rsidRDefault="00D87E86" w:rsidP="0066077C">
            <w:pPr>
              <w:pStyle w:val="Standard"/>
              <w:rPr>
                <w:lang w:eastAsia="en-US"/>
              </w:rPr>
            </w:pPr>
            <w:r w:rsidRPr="00441802">
              <w:rPr>
                <w:lang w:eastAsia="en-US"/>
              </w:rPr>
              <w:t>Originales.</w:t>
            </w:r>
            <w:r w:rsidR="00C05697" w:rsidRPr="00441802">
              <w:rPr>
                <w:lang w:eastAsia="en-US"/>
              </w:rPr>
              <w:t xml:space="preserve"> </w:t>
            </w:r>
          </w:p>
          <w:p w14:paraId="3ED16667" w14:textId="77777777" w:rsidR="00456BD2" w:rsidRPr="00441802" w:rsidRDefault="00456BD2" w:rsidP="0066077C">
            <w:pPr>
              <w:pStyle w:val="Standard"/>
            </w:pPr>
          </w:p>
          <w:p w14:paraId="025262CD" w14:textId="77777777" w:rsidR="00456BD2" w:rsidRPr="00441802" w:rsidRDefault="00456BD2" w:rsidP="0066077C">
            <w:pPr>
              <w:pStyle w:val="Niveau3"/>
            </w:pPr>
          </w:p>
        </w:tc>
      </w:tr>
    </w:tbl>
    <w:p w14:paraId="2CAE9EB1" w14:textId="77777777" w:rsidR="00484007" w:rsidRDefault="00484007"/>
    <w:p w14:paraId="7386925B" w14:textId="77777777" w:rsidR="00484007" w:rsidRPr="00441802" w:rsidRDefault="00484007" w:rsidP="00484007">
      <w:pPr>
        <w:pStyle w:val="Niveau3"/>
      </w:pPr>
      <w:bookmarkStart w:id="31" w:name="_Toc212023318"/>
      <w:r w:rsidRPr="00441802">
        <w:t>P394/A3/3 : Sports</w:t>
      </w:r>
      <w:bookmarkEnd w:id="31"/>
    </w:p>
    <w:p w14:paraId="0CA9A014" w14:textId="77777777" w:rsidR="00484007" w:rsidRPr="00441802" w:rsidRDefault="00484007" w:rsidP="00484007">
      <w:pPr>
        <w:pStyle w:val="Standard"/>
      </w:pPr>
      <w:r w:rsidRPr="00441802">
        <w:rPr>
          <w:lang w:eastAsia="en-US"/>
        </w:rPr>
        <w:t>– [</w:t>
      </w:r>
      <w:proofErr w:type="gramStart"/>
      <w:r w:rsidRPr="00441802">
        <w:rPr>
          <w:lang w:eastAsia="en-US"/>
        </w:rPr>
        <w:t>s.d.]-</w:t>
      </w:r>
      <w:proofErr w:type="gramEnd"/>
      <w:r w:rsidRPr="00441802">
        <w:rPr>
          <w:lang w:eastAsia="en-US"/>
        </w:rPr>
        <w:t xml:space="preserve">2003. – 6 photographies; sur papier photo, </w:t>
      </w:r>
      <w:proofErr w:type="spellStart"/>
      <w:r w:rsidRPr="00441802">
        <w:rPr>
          <w:lang w:eastAsia="en-US"/>
        </w:rPr>
        <w:t>coul</w:t>
      </w:r>
      <w:proofErr w:type="spellEnd"/>
      <w:r w:rsidRPr="00441802">
        <w:rPr>
          <w:lang w:eastAsia="en-US"/>
        </w:rPr>
        <w:t xml:space="preserve">., 8,8 x 8,6 cm, 10,1 x 15,6 cm et 11,4 x 16,8 cm (1 chemise). </w:t>
      </w:r>
    </w:p>
    <w:p w14:paraId="58B359BD"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5AFF6EE4" w14:textId="77777777" w:rsidTr="0066077C">
        <w:trPr>
          <w:trHeight w:val="873"/>
        </w:trPr>
        <w:tc>
          <w:tcPr>
            <w:tcW w:w="1555" w:type="dxa"/>
            <w:shd w:val="clear" w:color="auto" w:fill="D9D9D9" w:themeFill="background1" w:themeFillShade="D9"/>
          </w:tcPr>
          <w:p w14:paraId="013AD680" w14:textId="41F8B10F"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49438CCB" w14:textId="77777777" w:rsidR="00526C8A" w:rsidRPr="00441802" w:rsidRDefault="00526C8A" w:rsidP="00526C8A">
            <w:pPr>
              <w:rPr>
                <w:lang w:eastAsia="en-US"/>
              </w:rPr>
            </w:pPr>
          </w:p>
          <w:p w14:paraId="2D807CDC" w14:textId="3F7D2C9A" w:rsidR="00456BD2" w:rsidRPr="00441802" w:rsidRDefault="00526C8A" w:rsidP="00526C8A">
            <w:pPr>
              <w:rPr>
                <w:lang w:eastAsia="en-US"/>
              </w:rPr>
            </w:pPr>
            <w:r w:rsidRPr="00441802">
              <w:rPr>
                <w:lang w:eastAsia="en-US"/>
              </w:rPr>
              <w:t>Boîte 2</w:t>
            </w:r>
          </w:p>
        </w:tc>
        <w:tc>
          <w:tcPr>
            <w:tcW w:w="7801" w:type="dxa"/>
          </w:tcPr>
          <w:p w14:paraId="390CF3BA" w14:textId="77777777" w:rsidR="00456BD2" w:rsidRPr="00441802" w:rsidRDefault="00456BD2" w:rsidP="0066077C">
            <w:pPr>
              <w:pStyle w:val="Standard"/>
              <w:rPr>
                <w:i/>
                <w:iCs/>
                <w:lang w:eastAsia="en-US"/>
              </w:rPr>
            </w:pPr>
            <w:r w:rsidRPr="00441802">
              <w:rPr>
                <w:i/>
                <w:iCs/>
                <w:lang w:eastAsia="en-US"/>
              </w:rPr>
              <w:t>Portée et contenu :</w:t>
            </w:r>
          </w:p>
          <w:p w14:paraId="40EF0042" w14:textId="1A801D6E" w:rsidR="00456BD2" w:rsidRPr="00441802" w:rsidRDefault="00456BD2" w:rsidP="0066077C">
            <w:pPr>
              <w:pStyle w:val="Standard"/>
            </w:pPr>
            <w:r w:rsidRPr="00441802">
              <w:rPr>
                <w:lang w:eastAsia="en-US"/>
              </w:rPr>
              <w:t xml:space="preserve">Le dossier « Sports » </w:t>
            </w:r>
            <w:r w:rsidR="000014EB" w:rsidRPr="00441802">
              <w:rPr>
                <w:lang w:eastAsia="en-US"/>
              </w:rPr>
              <w:t xml:space="preserve">représente une joute de pétanque, une partie de </w:t>
            </w:r>
            <w:proofErr w:type="spellStart"/>
            <w:r w:rsidR="000014EB" w:rsidRPr="00441802">
              <w:rPr>
                <w:lang w:eastAsia="en-US"/>
              </w:rPr>
              <w:t>voleyball</w:t>
            </w:r>
            <w:proofErr w:type="spellEnd"/>
            <w:r w:rsidR="000014EB" w:rsidRPr="00441802">
              <w:rPr>
                <w:lang w:eastAsia="en-US"/>
              </w:rPr>
              <w:t xml:space="preserve"> ainsi que du cyclisme.</w:t>
            </w:r>
          </w:p>
          <w:p w14:paraId="0F1CA540" w14:textId="77777777" w:rsidR="00456BD2" w:rsidRPr="00441802" w:rsidRDefault="00456BD2" w:rsidP="0066077C">
            <w:pPr>
              <w:pStyle w:val="Standard"/>
              <w:rPr>
                <w:lang w:eastAsia="en-US"/>
              </w:rPr>
            </w:pPr>
          </w:p>
          <w:p w14:paraId="58FC34AE" w14:textId="77777777" w:rsidR="00456BD2" w:rsidRPr="00441802" w:rsidRDefault="00456BD2" w:rsidP="0066077C">
            <w:pPr>
              <w:pStyle w:val="Standard"/>
            </w:pPr>
            <w:r w:rsidRPr="00441802">
              <w:rPr>
                <w:i/>
                <w:iCs/>
                <w:lang w:eastAsia="en-US"/>
              </w:rPr>
              <w:t>Notes :</w:t>
            </w:r>
          </w:p>
          <w:p w14:paraId="5E0C432C" w14:textId="14FAFDA5" w:rsidR="00456BD2" w:rsidRPr="00441802" w:rsidRDefault="00D87E86" w:rsidP="0066077C">
            <w:pPr>
              <w:pStyle w:val="Standard"/>
              <w:rPr>
                <w:lang w:eastAsia="en-US"/>
              </w:rPr>
            </w:pPr>
            <w:r w:rsidRPr="00441802">
              <w:rPr>
                <w:lang w:eastAsia="en-US"/>
              </w:rPr>
              <w:t>Originales.</w:t>
            </w:r>
          </w:p>
          <w:p w14:paraId="1779D2DE" w14:textId="77777777" w:rsidR="00456BD2" w:rsidRPr="00441802" w:rsidRDefault="00456BD2" w:rsidP="0066077C">
            <w:pPr>
              <w:pStyle w:val="Standard"/>
            </w:pPr>
          </w:p>
          <w:p w14:paraId="379B46FF" w14:textId="77777777" w:rsidR="00456BD2" w:rsidRPr="00441802" w:rsidRDefault="00456BD2" w:rsidP="0066077C">
            <w:pPr>
              <w:pStyle w:val="Niveau3"/>
            </w:pPr>
          </w:p>
        </w:tc>
      </w:tr>
    </w:tbl>
    <w:p w14:paraId="27E04842" w14:textId="77777777" w:rsidR="00484007" w:rsidRDefault="00484007"/>
    <w:p w14:paraId="22007F63" w14:textId="77777777" w:rsidR="00484007" w:rsidRPr="00441802" w:rsidRDefault="00484007" w:rsidP="00484007">
      <w:pPr>
        <w:pStyle w:val="Niveau3"/>
      </w:pPr>
      <w:bookmarkStart w:id="32" w:name="_Toc212023319"/>
      <w:r w:rsidRPr="00441802">
        <w:t>P394/A3/4 : Organismes</w:t>
      </w:r>
      <w:bookmarkEnd w:id="32"/>
    </w:p>
    <w:p w14:paraId="0823C71E" w14:textId="77777777" w:rsidR="00484007" w:rsidRPr="00441802" w:rsidRDefault="00484007" w:rsidP="00484007">
      <w:pPr>
        <w:pStyle w:val="Standard"/>
      </w:pPr>
      <w:r w:rsidRPr="00441802">
        <w:rPr>
          <w:lang w:eastAsia="en-US"/>
        </w:rPr>
        <w:t xml:space="preserve">– 1948-1999. – 33 photographies; sur papier photo et carton, n&amp;b et </w:t>
      </w:r>
      <w:proofErr w:type="spellStart"/>
      <w:r w:rsidRPr="00441802">
        <w:rPr>
          <w:lang w:eastAsia="en-US"/>
        </w:rPr>
        <w:t>coul</w:t>
      </w:r>
      <w:proofErr w:type="spellEnd"/>
      <w:r w:rsidRPr="00441802">
        <w:rPr>
          <w:lang w:eastAsia="en-US"/>
        </w:rPr>
        <w:t xml:space="preserve">., 20,1 x 25 cm (1 chemise). </w:t>
      </w:r>
    </w:p>
    <w:p w14:paraId="6C700F1B"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456BD2" w:rsidRPr="00441802" w14:paraId="0E97222A" w14:textId="77777777" w:rsidTr="0066077C">
        <w:trPr>
          <w:trHeight w:val="873"/>
        </w:trPr>
        <w:tc>
          <w:tcPr>
            <w:tcW w:w="1555" w:type="dxa"/>
            <w:shd w:val="clear" w:color="auto" w:fill="D9D9D9" w:themeFill="background1" w:themeFillShade="D9"/>
          </w:tcPr>
          <w:p w14:paraId="61F043C9" w14:textId="21798ABB"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59656A9B" w14:textId="77777777" w:rsidR="00526C8A" w:rsidRPr="00441802" w:rsidRDefault="00526C8A" w:rsidP="00526C8A">
            <w:pPr>
              <w:rPr>
                <w:lang w:eastAsia="en-US"/>
              </w:rPr>
            </w:pPr>
          </w:p>
          <w:p w14:paraId="3939AEDA" w14:textId="22B7AE6D" w:rsidR="00456BD2" w:rsidRPr="00441802" w:rsidRDefault="00526C8A" w:rsidP="00526C8A">
            <w:pPr>
              <w:rPr>
                <w:lang w:eastAsia="en-US"/>
              </w:rPr>
            </w:pPr>
            <w:r w:rsidRPr="00441802">
              <w:rPr>
                <w:lang w:eastAsia="en-US"/>
              </w:rPr>
              <w:t>Boîte 2</w:t>
            </w:r>
          </w:p>
        </w:tc>
        <w:tc>
          <w:tcPr>
            <w:tcW w:w="7801" w:type="dxa"/>
          </w:tcPr>
          <w:p w14:paraId="788B2723" w14:textId="77777777" w:rsidR="00456BD2" w:rsidRPr="00441802" w:rsidRDefault="00456BD2" w:rsidP="00456BD2">
            <w:pPr>
              <w:pStyle w:val="Standard"/>
              <w:rPr>
                <w:i/>
                <w:iCs/>
                <w:lang w:eastAsia="en-US"/>
              </w:rPr>
            </w:pPr>
            <w:r w:rsidRPr="00441802">
              <w:rPr>
                <w:i/>
                <w:iCs/>
                <w:lang w:eastAsia="en-US"/>
              </w:rPr>
              <w:t>Portée et contenu :</w:t>
            </w:r>
          </w:p>
          <w:p w14:paraId="0D697336" w14:textId="775AF835" w:rsidR="00456BD2" w:rsidRPr="00441802" w:rsidRDefault="00456BD2" w:rsidP="00456BD2">
            <w:pPr>
              <w:pStyle w:val="Standard"/>
            </w:pPr>
            <w:r w:rsidRPr="00441802">
              <w:rPr>
                <w:lang w:eastAsia="en-US"/>
              </w:rPr>
              <w:t xml:space="preserve">Le dossier « Organismes » </w:t>
            </w:r>
            <w:r w:rsidR="0000668E" w:rsidRPr="00441802">
              <w:rPr>
                <w:lang w:eastAsia="en-US"/>
              </w:rPr>
              <w:t>représente le Club des retraités de 1989 à 1999, des chorales de 1989 à 1994, les élèves chez les Hospitalières de Roberval en 1948</w:t>
            </w:r>
            <w:r w:rsidR="00911262" w:rsidRPr="00441802">
              <w:rPr>
                <w:lang w:eastAsia="en-US"/>
              </w:rPr>
              <w:t>, la Garde de Normandin (date inconnue)</w:t>
            </w:r>
            <w:r w:rsidR="0000668E" w:rsidRPr="00441802">
              <w:rPr>
                <w:lang w:eastAsia="en-US"/>
              </w:rPr>
              <w:t xml:space="preserve"> ainsi que le Club de l’Âge d’or de Normandin en 1989. </w:t>
            </w:r>
          </w:p>
          <w:p w14:paraId="4BEA2839" w14:textId="77777777" w:rsidR="00456BD2" w:rsidRPr="00441802" w:rsidRDefault="00456BD2" w:rsidP="00456BD2">
            <w:pPr>
              <w:pStyle w:val="Standard"/>
              <w:rPr>
                <w:lang w:eastAsia="en-US"/>
              </w:rPr>
            </w:pPr>
          </w:p>
          <w:p w14:paraId="7115F682" w14:textId="77777777" w:rsidR="00456BD2" w:rsidRPr="00441802" w:rsidRDefault="00456BD2" w:rsidP="00456BD2">
            <w:pPr>
              <w:pStyle w:val="Standard"/>
            </w:pPr>
            <w:r w:rsidRPr="00441802">
              <w:rPr>
                <w:i/>
                <w:iCs/>
                <w:lang w:eastAsia="en-US"/>
              </w:rPr>
              <w:t>Notes :</w:t>
            </w:r>
          </w:p>
          <w:p w14:paraId="6A74C53F" w14:textId="77547762" w:rsidR="00456BD2" w:rsidRPr="00441802" w:rsidRDefault="0000668E" w:rsidP="00456BD2">
            <w:pPr>
              <w:pStyle w:val="Standard"/>
              <w:rPr>
                <w:lang w:eastAsia="en-US"/>
              </w:rPr>
            </w:pPr>
            <w:r w:rsidRPr="00441802">
              <w:rPr>
                <w:lang w:eastAsia="en-US"/>
              </w:rPr>
              <w:t xml:space="preserve">Originales et reproductions. </w:t>
            </w:r>
          </w:p>
          <w:p w14:paraId="1CBFEED6" w14:textId="77777777" w:rsidR="00456BD2" w:rsidRPr="00441802" w:rsidRDefault="00456BD2" w:rsidP="00456BD2">
            <w:pPr>
              <w:pStyle w:val="Standard"/>
            </w:pPr>
          </w:p>
          <w:p w14:paraId="74F5A3BB" w14:textId="77777777" w:rsidR="00456BD2" w:rsidRPr="00441802" w:rsidRDefault="00456BD2" w:rsidP="00456BD2">
            <w:pPr>
              <w:pStyle w:val="Niveau3"/>
            </w:pPr>
          </w:p>
        </w:tc>
      </w:tr>
    </w:tbl>
    <w:p w14:paraId="787DCAD5" w14:textId="77777777" w:rsidR="00484007" w:rsidRDefault="00484007"/>
    <w:p w14:paraId="3CF0BC81" w14:textId="77777777" w:rsidR="00484007" w:rsidRPr="00441802" w:rsidRDefault="00484007" w:rsidP="00484007">
      <w:pPr>
        <w:pStyle w:val="Niveau3"/>
      </w:pPr>
      <w:bookmarkStart w:id="33" w:name="_Toc212023320"/>
      <w:r w:rsidRPr="00441802">
        <w:t>P394/A3/5 : Voyages</w:t>
      </w:r>
      <w:bookmarkEnd w:id="33"/>
    </w:p>
    <w:p w14:paraId="7A7C8171" w14:textId="6055A216" w:rsidR="00484007" w:rsidRDefault="00484007" w:rsidP="00484007">
      <w:pPr>
        <w:pStyle w:val="Standard"/>
        <w:rPr>
          <w:lang w:eastAsia="en-US"/>
        </w:rPr>
      </w:pPr>
      <w:r w:rsidRPr="00441802">
        <w:rPr>
          <w:lang w:eastAsia="en-US"/>
        </w:rPr>
        <w:t>– [197</w:t>
      </w:r>
      <w:proofErr w:type="gramStart"/>
      <w:r w:rsidRPr="00441802">
        <w:rPr>
          <w:lang w:eastAsia="en-US"/>
        </w:rPr>
        <w:t>-]-</w:t>
      </w:r>
      <w:proofErr w:type="gramEnd"/>
      <w:r w:rsidRPr="00441802">
        <w:rPr>
          <w:lang w:eastAsia="en-US"/>
        </w:rPr>
        <w:t xml:space="preserve">1978. – </w:t>
      </w:r>
      <w:r w:rsidR="00A413CA">
        <w:rPr>
          <w:lang w:eastAsia="en-US"/>
        </w:rPr>
        <w:t>155</w:t>
      </w:r>
      <w:r w:rsidRPr="00441802">
        <w:rPr>
          <w:lang w:eastAsia="en-US"/>
        </w:rPr>
        <w:t xml:space="preserve"> photographies. </w:t>
      </w:r>
    </w:p>
    <w:p w14:paraId="111B6660" w14:textId="77777777" w:rsidR="00841BA3" w:rsidRDefault="00841BA3" w:rsidP="00484007">
      <w:pPr>
        <w:pStyle w:val="Standard"/>
        <w:rPr>
          <w:lang w:eastAsia="en-US"/>
        </w:rPr>
      </w:pPr>
    </w:p>
    <w:p w14:paraId="3FB25814" w14:textId="723A9A3A" w:rsidR="00841BA3" w:rsidRPr="00841BA3" w:rsidRDefault="00841BA3" w:rsidP="00484007">
      <w:pPr>
        <w:pStyle w:val="Standard"/>
        <w:rPr>
          <w:i/>
          <w:iCs/>
          <w:lang w:eastAsia="en-US"/>
        </w:rPr>
      </w:pPr>
      <w:r w:rsidRPr="00841BA3">
        <w:rPr>
          <w:i/>
          <w:iCs/>
          <w:lang w:eastAsia="en-US"/>
        </w:rPr>
        <w:t>Portée et contenu :</w:t>
      </w:r>
    </w:p>
    <w:p w14:paraId="0EAF9AF4" w14:textId="15AD98BA" w:rsidR="00841BA3" w:rsidRDefault="00841BA3" w:rsidP="00841BA3">
      <w:r>
        <w:rPr>
          <w:lang w:eastAsia="en-US"/>
        </w:rPr>
        <w:t xml:space="preserve">La sous-série Voyages concerne les voyages de la famille Fortin et des Duchesne-Gravel, notamment à la découverte d’une autre branche familiale résidant au Nebraska, aux États-Unis. Elle se déploie en 3 dossiers : </w:t>
      </w:r>
      <w:hyperlink w:anchor="P394A351Voyagesfamillefortin" w:history="1">
        <w:r w:rsidRPr="00841BA3">
          <w:rPr>
            <w:rStyle w:val="Hyperlien"/>
            <w:i/>
            <w:iCs/>
            <w:lang w:eastAsia="en-US"/>
          </w:rPr>
          <w:t>Voyages famille Fortin</w:t>
        </w:r>
      </w:hyperlink>
      <w:r>
        <w:rPr>
          <w:lang w:eastAsia="en-US"/>
        </w:rPr>
        <w:t xml:space="preserve">, </w:t>
      </w:r>
      <w:hyperlink w:anchor="P394A352VoyagesNebraskaUSA" w:history="1">
        <w:r w:rsidRPr="00841BA3">
          <w:rPr>
            <w:rStyle w:val="Hyperlien"/>
            <w:i/>
            <w:iCs/>
            <w:lang w:eastAsia="en-US"/>
          </w:rPr>
          <w:t>Voyage Nebraska, États-Unis</w:t>
        </w:r>
      </w:hyperlink>
      <w:r>
        <w:rPr>
          <w:lang w:eastAsia="en-US"/>
        </w:rPr>
        <w:t xml:space="preserve"> et </w:t>
      </w:r>
      <w:hyperlink w:anchor="P394A353HistoireGravelUSAStThomas" w:history="1">
        <w:r w:rsidRPr="00841BA3">
          <w:rPr>
            <w:rStyle w:val="Hyperlien"/>
            <w:i/>
            <w:iCs/>
          </w:rPr>
          <w:t>L'histoire des Gravel du Nebraska et ceux de St-Thomas</w:t>
        </w:r>
      </w:hyperlink>
      <w:r>
        <w:t>.</w:t>
      </w:r>
    </w:p>
    <w:p w14:paraId="00F6E895" w14:textId="01D82A95" w:rsidR="00841BA3" w:rsidRPr="00441802" w:rsidRDefault="00841BA3" w:rsidP="00841BA3"/>
    <w:p w14:paraId="54C8F876"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BC3AF1" w:rsidRPr="00441802" w14:paraId="027DB428" w14:textId="77777777" w:rsidTr="0066077C">
        <w:trPr>
          <w:trHeight w:val="873"/>
        </w:trPr>
        <w:tc>
          <w:tcPr>
            <w:tcW w:w="1555" w:type="dxa"/>
            <w:shd w:val="clear" w:color="auto" w:fill="D9D9D9" w:themeFill="background1" w:themeFillShade="D9"/>
          </w:tcPr>
          <w:p w14:paraId="774B8348" w14:textId="01FCEB29"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26F85C1E" w14:textId="77777777" w:rsidR="00526C8A" w:rsidRPr="00441802" w:rsidRDefault="00526C8A" w:rsidP="00526C8A">
            <w:pPr>
              <w:rPr>
                <w:lang w:eastAsia="en-US"/>
              </w:rPr>
            </w:pPr>
          </w:p>
          <w:p w14:paraId="41ECB18A" w14:textId="20F2A139" w:rsidR="00BC3AF1" w:rsidRPr="00441802" w:rsidRDefault="00526C8A" w:rsidP="00526C8A">
            <w:pPr>
              <w:rPr>
                <w:lang w:eastAsia="en-US"/>
              </w:rPr>
            </w:pPr>
            <w:r w:rsidRPr="00441802">
              <w:rPr>
                <w:lang w:eastAsia="en-US"/>
              </w:rPr>
              <w:t>Boîte 2</w:t>
            </w:r>
          </w:p>
        </w:tc>
        <w:tc>
          <w:tcPr>
            <w:tcW w:w="7801" w:type="dxa"/>
          </w:tcPr>
          <w:p w14:paraId="53A784A5" w14:textId="64F328AA" w:rsidR="00781F4A" w:rsidRPr="00781F4A" w:rsidRDefault="00781F4A" w:rsidP="00781F4A">
            <w:pPr>
              <w:pStyle w:val="Niveau4"/>
            </w:pPr>
            <w:bookmarkStart w:id="34" w:name="_Toc212023321"/>
            <w:bookmarkStart w:id="35" w:name="_Hlk211936906"/>
            <w:r w:rsidRPr="00441802">
              <w:t>P394/A3/5</w:t>
            </w:r>
            <w:r>
              <w:t>.1</w:t>
            </w:r>
            <w:r w:rsidRPr="00441802">
              <w:t> : Voyages</w:t>
            </w:r>
            <w:r>
              <w:t xml:space="preserve"> </w:t>
            </w:r>
            <w:bookmarkStart w:id="36" w:name="P394A351Voyagesfamillefortin"/>
            <w:bookmarkEnd w:id="36"/>
            <w:r>
              <w:t>Famille Fortin</w:t>
            </w:r>
            <w:bookmarkEnd w:id="34"/>
          </w:p>
          <w:bookmarkEnd w:id="35"/>
          <w:p w14:paraId="5C989005" w14:textId="77777777" w:rsidR="00781F4A" w:rsidRPr="00441802" w:rsidRDefault="00781F4A" w:rsidP="00781F4A">
            <w:pPr>
              <w:pStyle w:val="Standard"/>
            </w:pPr>
            <w:r w:rsidRPr="00441802">
              <w:rPr>
                <w:lang w:eastAsia="en-US"/>
              </w:rPr>
              <w:t>– [197</w:t>
            </w:r>
            <w:proofErr w:type="gramStart"/>
            <w:r w:rsidRPr="00441802">
              <w:rPr>
                <w:lang w:eastAsia="en-US"/>
              </w:rPr>
              <w:t>-]-</w:t>
            </w:r>
            <w:proofErr w:type="gramEnd"/>
            <w:r w:rsidRPr="00441802">
              <w:rPr>
                <w:lang w:eastAsia="en-US"/>
              </w:rPr>
              <w:t xml:space="preserve">1978. – 4 photographies; sur papier photo; </w:t>
            </w:r>
            <w:proofErr w:type="spellStart"/>
            <w:r w:rsidRPr="00441802">
              <w:rPr>
                <w:lang w:eastAsia="en-US"/>
              </w:rPr>
              <w:t>coul</w:t>
            </w:r>
            <w:proofErr w:type="spellEnd"/>
            <w:r w:rsidRPr="00441802">
              <w:rPr>
                <w:lang w:eastAsia="en-US"/>
              </w:rPr>
              <w:t xml:space="preserve">., 8,9 x 8,8 cm et 8,8 x 12,4 cm (1 chemise). </w:t>
            </w:r>
          </w:p>
          <w:p w14:paraId="06A752B4" w14:textId="77777777" w:rsidR="00781F4A" w:rsidRDefault="00781F4A" w:rsidP="00BC3AF1">
            <w:pPr>
              <w:pStyle w:val="Standard"/>
              <w:rPr>
                <w:i/>
                <w:iCs/>
                <w:lang w:eastAsia="en-US"/>
              </w:rPr>
            </w:pPr>
          </w:p>
          <w:p w14:paraId="34AB1711" w14:textId="2E5ED1E7" w:rsidR="00BC3AF1" w:rsidRPr="00441802" w:rsidRDefault="00BC3AF1" w:rsidP="00BC3AF1">
            <w:pPr>
              <w:pStyle w:val="Standard"/>
              <w:rPr>
                <w:i/>
                <w:iCs/>
                <w:lang w:eastAsia="en-US"/>
              </w:rPr>
            </w:pPr>
            <w:r w:rsidRPr="00441802">
              <w:rPr>
                <w:i/>
                <w:iCs/>
                <w:lang w:eastAsia="en-US"/>
              </w:rPr>
              <w:t>Portée et contenu :</w:t>
            </w:r>
          </w:p>
          <w:p w14:paraId="22A0C2E4" w14:textId="780660A4" w:rsidR="00BC3AF1" w:rsidRPr="00441802" w:rsidRDefault="00BC3AF1" w:rsidP="00BC3AF1">
            <w:pPr>
              <w:pStyle w:val="Standard"/>
            </w:pPr>
            <w:r w:rsidRPr="00441802">
              <w:rPr>
                <w:lang w:eastAsia="en-US"/>
              </w:rPr>
              <w:t xml:space="preserve">Le dossier « Voyages » </w:t>
            </w:r>
            <w:r w:rsidR="00A95BDF" w:rsidRPr="00441802">
              <w:rPr>
                <w:lang w:eastAsia="en-US"/>
              </w:rPr>
              <w:t xml:space="preserve">représente un voyage à Sherbrooke en 1978 ainsi qu’un voyage en avion avec </w:t>
            </w:r>
            <w:proofErr w:type="spellStart"/>
            <w:r w:rsidR="00A95BDF" w:rsidRPr="00441802">
              <w:rPr>
                <w:lang w:eastAsia="en-US"/>
              </w:rPr>
              <w:t>Quebecair</w:t>
            </w:r>
            <w:proofErr w:type="spellEnd"/>
            <w:r w:rsidR="00706336">
              <w:rPr>
                <w:lang w:eastAsia="en-US"/>
              </w:rPr>
              <w:t xml:space="preserve"> de la famille Fortin.</w:t>
            </w:r>
          </w:p>
          <w:p w14:paraId="0C6164E5" w14:textId="77777777" w:rsidR="00BC3AF1" w:rsidRPr="00441802" w:rsidRDefault="00BC3AF1" w:rsidP="00BC3AF1">
            <w:pPr>
              <w:pStyle w:val="Standard"/>
              <w:rPr>
                <w:lang w:eastAsia="en-US"/>
              </w:rPr>
            </w:pPr>
          </w:p>
          <w:p w14:paraId="0F686449" w14:textId="77777777" w:rsidR="00BC3AF1" w:rsidRPr="00441802" w:rsidRDefault="00BC3AF1" w:rsidP="00BC3AF1">
            <w:pPr>
              <w:pStyle w:val="Standard"/>
            </w:pPr>
            <w:r w:rsidRPr="00441802">
              <w:rPr>
                <w:i/>
                <w:iCs/>
                <w:lang w:eastAsia="en-US"/>
              </w:rPr>
              <w:t>Notes :</w:t>
            </w:r>
          </w:p>
          <w:p w14:paraId="2673E580" w14:textId="32CEFAFD" w:rsidR="00BC3AF1" w:rsidRPr="00441802" w:rsidRDefault="00D87E86" w:rsidP="00BC3AF1">
            <w:pPr>
              <w:pStyle w:val="Standard"/>
              <w:rPr>
                <w:lang w:eastAsia="en-US"/>
              </w:rPr>
            </w:pPr>
            <w:r w:rsidRPr="00441802">
              <w:rPr>
                <w:lang w:eastAsia="en-US"/>
              </w:rPr>
              <w:t>Originales.</w:t>
            </w:r>
          </w:p>
          <w:p w14:paraId="3063DF63" w14:textId="77777777" w:rsidR="00BC3AF1" w:rsidRPr="00441802" w:rsidRDefault="00BC3AF1" w:rsidP="00BC3AF1">
            <w:pPr>
              <w:pStyle w:val="Niveau3"/>
            </w:pPr>
          </w:p>
        </w:tc>
      </w:tr>
      <w:tr w:rsidR="00781F4A" w:rsidRPr="00441802" w14:paraId="5F5AB5BB" w14:textId="77777777" w:rsidTr="0066077C">
        <w:trPr>
          <w:trHeight w:val="873"/>
        </w:trPr>
        <w:tc>
          <w:tcPr>
            <w:tcW w:w="1555" w:type="dxa"/>
            <w:shd w:val="clear" w:color="auto" w:fill="D9D9D9" w:themeFill="background1" w:themeFillShade="D9"/>
          </w:tcPr>
          <w:p w14:paraId="0E397428" w14:textId="5995DA84" w:rsidR="00781F4A" w:rsidRPr="00441802" w:rsidRDefault="00776CEC" w:rsidP="00781F4A">
            <w:pPr>
              <w:rPr>
                <w:lang w:eastAsia="en-US"/>
              </w:rPr>
            </w:pPr>
            <w:r>
              <w:rPr>
                <w:lang w:eastAsia="en-US"/>
              </w:rPr>
              <w:t>R07</w:t>
            </w:r>
            <w:r w:rsidR="00781F4A" w:rsidRPr="00441802">
              <w:rPr>
                <w:lang w:eastAsia="en-US"/>
              </w:rPr>
              <w:t>-</w:t>
            </w:r>
            <w:r>
              <w:rPr>
                <w:lang w:eastAsia="en-US"/>
              </w:rPr>
              <w:t>E02</w:t>
            </w:r>
            <w:r w:rsidR="00781F4A" w:rsidRPr="00441802">
              <w:rPr>
                <w:lang w:eastAsia="en-US"/>
              </w:rPr>
              <w:t>-</w:t>
            </w:r>
            <w:r w:rsidR="00E75922">
              <w:rPr>
                <w:lang w:eastAsia="en-US"/>
              </w:rPr>
              <w:t>T01</w:t>
            </w:r>
          </w:p>
          <w:p w14:paraId="4D29ED3C" w14:textId="77777777" w:rsidR="00781F4A" w:rsidRPr="00441802" w:rsidRDefault="00781F4A" w:rsidP="00781F4A">
            <w:pPr>
              <w:rPr>
                <w:lang w:eastAsia="en-US"/>
              </w:rPr>
            </w:pPr>
          </w:p>
          <w:p w14:paraId="147AAECC" w14:textId="5C7EF44E" w:rsidR="00781F4A" w:rsidRPr="00441802" w:rsidRDefault="00781F4A" w:rsidP="00781F4A">
            <w:pPr>
              <w:rPr>
                <w:lang w:eastAsia="en-US"/>
              </w:rPr>
            </w:pPr>
            <w:r w:rsidRPr="00441802">
              <w:rPr>
                <w:lang w:eastAsia="en-US"/>
              </w:rPr>
              <w:t>Boîte 2</w:t>
            </w:r>
          </w:p>
        </w:tc>
        <w:tc>
          <w:tcPr>
            <w:tcW w:w="7801" w:type="dxa"/>
          </w:tcPr>
          <w:p w14:paraId="0D6F488E" w14:textId="20D640B9" w:rsidR="00781F4A" w:rsidRPr="00781F4A" w:rsidRDefault="00781F4A" w:rsidP="00781F4A">
            <w:pPr>
              <w:pStyle w:val="Niveau4"/>
            </w:pPr>
            <w:bookmarkStart w:id="37" w:name="_Toc212023322"/>
            <w:bookmarkStart w:id="38" w:name="_Hlk211944602"/>
            <w:r w:rsidRPr="00441802">
              <w:t>P394/A3/5</w:t>
            </w:r>
            <w:r>
              <w:t>.2</w:t>
            </w:r>
            <w:r w:rsidRPr="00441802">
              <w:t xml:space="preserve"> : </w:t>
            </w:r>
            <w:bookmarkStart w:id="39" w:name="P394A352VoyagesNebraskaUSA"/>
            <w:bookmarkEnd w:id="39"/>
            <w:r w:rsidRPr="00441802">
              <w:t>Voyage</w:t>
            </w:r>
            <w:r>
              <w:t xml:space="preserve"> Nebraska, États-Unis</w:t>
            </w:r>
            <w:bookmarkEnd w:id="37"/>
          </w:p>
          <w:p w14:paraId="013F1880" w14:textId="7B596BF5" w:rsidR="00781F4A" w:rsidRPr="00441802" w:rsidRDefault="00781F4A" w:rsidP="00781F4A">
            <w:pPr>
              <w:pStyle w:val="Standard"/>
            </w:pPr>
            <w:r w:rsidRPr="00441802">
              <w:rPr>
                <w:lang w:eastAsia="en-US"/>
              </w:rPr>
              <w:t xml:space="preserve">– </w:t>
            </w:r>
            <w:r w:rsidR="00F76A54">
              <w:rPr>
                <w:lang w:eastAsia="en-US"/>
              </w:rPr>
              <w:t>1975</w:t>
            </w:r>
            <w:r w:rsidRPr="00441802">
              <w:rPr>
                <w:lang w:eastAsia="en-US"/>
              </w:rPr>
              <w:t xml:space="preserve">. – </w:t>
            </w:r>
            <w:r w:rsidR="00F76A54">
              <w:rPr>
                <w:lang w:eastAsia="en-US"/>
              </w:rPr>
              <w:t>88</w:t>
            </w:r>
            <w:r w:rsidRPr="00441802">
              <w:rPr>
                <w:lang w:eastAsia="en-US"/>
              </w:rPr>
              <w:t xml:space="preserve"> photographies</w:t>
            </w:r>
            <w:bookmarkEnd w:id="38"/>
            <w:r w:rsidRPr="00441802">
              <w:rPr>
                <w:lang w:eastAsia="en-US"/>
              </w:rPr>
              <w:t xml:space="preserve">; sur papier photo; </w:t>
            </w:r>
            <w:proofErr w:type="spellStart"/>
            <w:r w:rsidRPr="00441802">
              <w:rPr>
                <w:lang w:eastAsia="en-US"/>
              </w:rPr>
              <w:t>coul</w:t>
            </w:r>
            <w:proofErr w:type="spellEnd"/>
            <w:r w:rsidRPr="00441802">
              <w:rPr>
                <w:lang w:eastAsia="en-US"/>
              </w:rPr>
              <w:t xml:space="preserve">., </w:t>
            </w:r>
            <w:r w:rsidR="00F76A54">
              <w:rPr>
                <w:lang w:eastAsia="en-US"/>
              </w:rPr>
              <w:t>8,5 x 12,5 cm et 8,8 x 11,3 cm (1 album – 1 chemise).</w:t>
            </w:r>
            <w:r w:rsidRPr="00441802">
              <w:rPr>
                <w:lang w:eastAsia="en-US"/>
              </w:rPr>
              <w:t xml:space="preserve"> </w:t>
            </w:r>
          </w:p>
          <w:p w14:paraId="6C9BA0B8" w14:textId="77777777" w:rsidR="00781F4A" w:rsidRDefault="00781F4A" w:rsidP="00781F4A">
            <w:pPr>
              <w:pStyle w:val="Standard"/>
              <w:rPr>
                <w:i/>
                <w:iCs/>
                <w:lang w:eastAsia="en-US"/>
              </w:rPr>
            </w:pPr>
          </w:p>
          <w:p w14:paraId="297191DB" w14:textId="77777777" w:rsidR="00781F4A" w:rsidRPr="00441802" w:rsidRDefault="00781F4A" w:rsidP="00781F4A">
            <w:pPr>
              <w:pStyle w:val="Standard"/>
              <w:rPr>
                <w:i/>
                <w:iCs/>
                <w:lang w:eastAsia="en-US"/>
              </w:rPr>
            </w:pPr>
            <w:r w:rsidRPr="00441802">
              <w:rPr>
                <w:i/>
                <w:iCs/>
                <w:lang w:eastAsia="en-US"/>
              </w:rPr>
              <w:t>Portée et contenu :</w:t>
            </w:r>
          </w:p>
          <w:p w14:paraId="511F6BD1" w14:textId="46E0A1B9" w:rsidR="00781F4A" w:rsidRDefault="00781F4A" w:rsidP="00781F4A">
            <w:pPr>
              <w:pStyle w:val="Standard"/>
              <w:rPr>
                <w:lang w:eastAsia="en-US"/>
              </w:rPr>
            </w:pPr>
            <w:r w:rsidRPr="00781F4A">
              <w:rPr>
                <w:lang w:eastAsia="en-US"/>
              </w:rPr>
              <w:t>L’album « Mon voyage au Nebraska, États-Unis »</w:t>
            </w:r>
            <w:r>
              <w:rPr>
                <w:lang w:eastAsia="en-US"/>
              </w:rPr>
              <w:t xml:space="preserve"> </w:t>
            </w:r>
            <w:r w:rsidRPr="00781F4A">
              <w:rPr>
                <w:lang w:eastAsia="en-US"/>
              </w:rPr>
              <w:t>témoigne du voyage effectué par Raymonde Duchesne, originaire d</w:t>
            </w:r>
            <w:r>
              <w:rPr>
                <w:lang w:eastAsia="en-US"/>
              </w:rPr>
              <w:t>e Saint-Thomas-Didyme, au</w:t>
            </w:r>
            <w:r w:rsidRPr="00781F4A">
              <w:rPr>
                <w:lang w:eastAsia="en-US"/>
              </w:rPr>
              <w:t xml:space="preserve"> Québec</w:t>
            </w:r>
            <w:r>
              <w:rPr>
                <w:lang w:eastAsia="en-US"/>
              </w:rPr>
              <w:t xml:space="preserve"> (Canada),</w:t>
            </w:r>
            <w:r w:rsidRPr="00781F4A">
              <w:rPr>
                <w:lang w:eastAsia="en-US"/>
              </w:rPr>
              <w:t xml:space="preserve"> afin de rencontrer des membres de la famille Gravel établis au Nebraska</w:t>
            </w:r>
            <w:r>
              <w:rPr>
                <w:lang w:eastAsia="en-US"/>
              </w:rPr>
              <w:t xml:space="preserve"> (</w:t>
            </w:r>
            <w:r w:rsidRPr="00781F4A">
              <w:rPr>
                <w:lang w:eastAsia="en-US"/>
              </w:rPr>
              <w:t>aux États-Unis</w:t>
            </w:r>
            <w:r>
              <w:rPr>
                <w:lang w:eastAsia="en-US"/>
              </w:rPr>
              <w:t>)</w:t>
            </w:r>
            <w:r w:rsidRPr="00781F4A">
              <w:rPr>
                <w:lang w:eastAsia="en-US"/>
              </w:rPr>
              <w:t>. Ce déplacement fait suite à la découverte d’un lien familial entre les Gravel de Saint-Thomas-Didyme (Québec, Canada) et ceux du Nebraska, par l’intermédiaire d’</w:t>
            </w:r>
            <w:proofErr w:type="spellStart"/>
            <w:r w:rsidRPr="00781F4A">
              <w:rPr>
                <w:lang w:eastAsia="en-US"/>
              </w:rPr>
              <w:t>Orléatha</w:t>
            </w:r>
            <w:proofErr w:type="spellEnd"/>
            <w:r w:rsidRPr="00781F4A">
              <w:rPr>
                <w:lang w:eastAsia="en-US"/>
              </w:rPr>
              <w:t xml:space="preserve"> Kellogg Gravel. L’album illustre la rencontre entre les deux cousines éloignées issues de la même lignée, ainsi que les moments marquants du séjour de Raymonde Duchesne du 25 juillet au 9 août 1975</w:t>
            </w:r>
            <w:r>
              <w:rPr>
                <w:lang w:eastAsia="en-US"/>
              </w:rPr>
              <w:t>, durant lequel chacune a visité la ville de l’autre.</w:t>
            </w:r>
          </w:p>
          <w:p w14:paraId="49BB9722" w14:textId="77777777" w:rsidR="00781F4A" w:rsidRPr="00441802" w:rsidRDefault="00781F4A" w:rsidP="00781F4A">
            <w:pPr>
              <w:pStyle w:val="Standard"/>
              <w:rPr>
                <w:lang w:eastAsia="en-US"/>
              </w:rPr>
            </w:pPr>
          </w:p>
          <w:p w14:paraId="3D78042C" w14:textId="77777777" w:rsidR="00781F4A" w:rsidRPr="00441802" w:rsidRDefault="00781F4A" w:rsidP="00781F4A">
            <w:pPr>
              <w:pStyle w:val="Standard"/>
            </w:pPr>
            <w:r w:rsidRPr="00441802">
              <w:rPr>
                <w:i/>
                <w:iCs/>
                <w:lang w:eastAsia="en-US"/>
              </w:rPr>
              <w:t>Notes :</w:t>
            </w:r>
          </w:p>
          <w:p w14:paraId="561EFDBC" w14:textId="77777777" w:rsidR="00F76A54" w:rsidRDefault="00F76A54" w:rsidP="00781F4A">
            <w:pPr>
              <w:pStyle w:val="Standard"/>
              <w:rPr>
                <w:lang w:eastAsia="en-US"/>
              </w:rPr>
            </w:pPr>
            <w:r>
              <w:rPr>
                <w:lang w:eastAsia="en-US"/>
              </w:rPr>
              <w:t>Album de type scrapbooking.</w:t>
            </w:r>
          </w:p>
          <w:p w14:paraId="72AD4E10" w14:textId="77777777" w:rsidR="00F76A54" w:rsidRDefault="00F76A54" w:rsidP="00781F4A">
            <w:pPr>
              <w:pStyle w:val="Standard"/>
              <w:rPr>
                <w:lang w:eastAsia="en-US"/>
              </w:rPr>
            </w:pPr>
            <w:r>
              <w:rPr>
                <w:lang w:eastAsia="en-US"/>
              </w:rPr>
              <w:t xml:space="preserve">Les images sont collées dans l’album, qui n’est pas adapté à la bonne conservation archivistique, mais pour le moment, les retirer pourrait les déchirer. </w:t>
            </w:r>
          </w:p>
          <w:p w14:paraId="492CF706" w14:textId="7FC7D717" w:rsidR="00F76A54" w:rsidRDefault="00F76A54" w:rsidP="00781F4A">
            <w:pPr>
              <w:pStyle w:val="Standard"/>
              <w:rPr>
                <w:lang w:eastAsia="en-US"/>
              </w:rPr>
            </w:pPr>
            <w:r>
              <w:rPr>
                <w:lang w:eastAsia="en-US"/>
              </w:rPr>
              <w:t xml:space="preserve">Plusieurs descriptions manuscrites sur papier (au stylo) accompagnent chaque photo. Un remaniement en album exigera que les descriptions suivent. </w:t>
            </w:r>
          </w:p>
          <w:p w14:paraId="35E21976" w14:textId="50EFB430" w:rsidR="00F76A54" w:rsidRDefault="00F76A54" w:rsidP="00781F4A">
            <w:pPr>
              <w:pStyle w:val="Standard"/>
              <w:rPr>
                <w:lang w:eastAsia="en-US"/>
              </w:rPr>
            </w:pPr>
            <w:r>
              <w:rPr>
                <w:lang w:eastAsia="en-US"/>
              </w:rPr>
              <w:t>L’album est jauni, détérioré, collant, probablement acide et la protection plastique décolle.</w:t>
            </w:r>
          </w:p>
          <w:p w14:paraId="3AEEAA68" w14:textId="6807D709" w:rsidR="00F76A54" w:rsidRDefault="00F76A54" w:rsidP="00781F4A">
            <w:pPr>
              <w:pStyle w:val="Standard"/>
              <w:rPr>
                <w:lang w:eastAsia="en-US"/>
              </w:rPr>
            </w:pPr>
            <w:r>
              <w:rPr>
                <w:lang w:eastAsia="en-US"/>
              </w:rPr>
              <w:t>Certains articles et une carte découpée et coloriée ont été ajoutés.</w:t>
            </w:r>
          </w:p>
          <w:p w14:paraId="72438B97" w14:textId="2ECEE74B" w:rsidR="00B81A29" w:rsidRDefault="00B81A29" w:rsidP="00781F4A">
            <w:pPr>
              <w:pStyle w:val="Standard"/>
              <w:rPr>
                <w:lang w:eastAsia="en-US"/>
              </w:rPr>
            </w:pPr>
            <w:r>
              <w:rPr>
                <w:lang w:eastAsia="en-US"/>
              </w:rPr>
              <w:t xml:space="preserve">Voir aussi </w:t>
            </w:r>
            <w:hyperlink w:anchor="P394A132FamilleGravelNebraskaUSA" w:history="1">
              <w:r w:rsidRPr="00B81A29">
                <w:rPr>
                  <w:rStyle w:val="Hyperlien"/>
                  <w:lang w:eastAsia="en-US"/>
                </w:rPr>
                <w:t>« Famille Gravel au Nebraska, États-Unis », à la cote P394/A1/3.2</w:t>
              </w:r>
            </w:hyperlink>
            <w:r>
              <w:rPr>
                <w:lang w:eastAsia="en-US"/>
              </w:rPr>
              <w:t xml:space="preserve"> du présent fonds.</w:t>
            </w:r>
            <w:r w:rsidR="006C1C2C">
              <w:rPr>
                <w:lang w:eastAsia="en-US"/>
              </w:rPr>
              <w:t xml:space="preserve"> </w:t>
            </w:r>
            <w:r w:rsidR="006C1C2C">
              <w:t xml:space="preserve">La suite de ce dossier en </w:t>
            </w:r>
            <w:hyperlink w:anchor="P394A353HistoireGravelUSAStThomas" w:history="1">
              <w:r w:rsidR="006C1C2C">
                <w:rPr>
                  <w:rStyle w:val="Hyperlien"/>
                </w:rPr>
                <w:t>P394/A3/5.3 « L'histoire des Gravel du Nebraska et ceux de St-Thomas »</w:t>
              </w:r>
            </w:hyperlink>
            <w:r w:rsidR="006C1C2C" w:rsidRPr="006C1C2C">
              <w:t>.</w:t>
            </w:r>
          </w:p>
          <w:p w14:paraId="4044DE42" w14:textId="030A9CC6" w:rsidR="00781F4A" w:rsidRPr="00441802" w:rsidRDefault="00781F4A" w:rsidP="00781F4A">
            <w:pPr>
              <w:pStyle w:val="Standard"/>
              <w:rPr>
                <w:lang w:eastAsia="en-US"/>
              </w:rPr>
            </w:pPr>
            <w:r w:rsidRPr="00441802">
              <w:rPr>
                <w:lang w:eastAsia="en-US"/>
              </w:rPr>
              <w:t>Originales.</w:t>
            </w:r>
          </w:p>
          <w:p w14:paraId="2D0F4E63" w14:textId="77777777" w:rsidR="00781F4A" w:rsidRPr="00441802" w:rsidRDefault="00781F4A" w:rsidP="00781F4A">
            <w:pPr>
              <w:pStyle w:val="Standard"/>
            </w:pPr>
          </w:p>
          <w:p w14:paraId="41907EBB" w14:textId="77777777" w:rsidR="00781F4A" w:rsidRPr="00441802" w:rsidRDefault="00781F4A" w:rsidP="00781F4A">
            <w:pPr>
              <w:pStyle w:val="Niveau4"/>
            </w:pPr>
          </w:p>
        </w:tc>
      </w:tr>
      <w:tr w:rsidR="00077F9E" w:rsidRPr="00441802" w14:paraId="61E1150E" w14:textId="77777777" w:rsidTr="0066077C">
        <w:trPr>
          <w:trHeight w:val="873"/>
        </w:trPr>
        <w:tc>
          <w:tcPr>
            <w:tcW w:w="1555" w:type="dxa"/>
            <w:shd w:val="clear" w:color="auto" w:fill="D9D9D9" w:themeFill="background1" w:themeFillShade="D9"/>
          </w:tcPr>
          <w:p w14:paraId="36286F9D" w14:textId="6C6C0594" w:rsidR="00077F9E" w:rsidRPr="00441802" w:rsidRDefault="00776CEC" w:rsidP="00077F9E">
            <w:pPr>
              <w:rPr>
                <w:lang w:eastAsia="en-US"/>
              </w:rPr>
            </w:pPr>
            <w:r>
              <w:rPr>
                <w:lang w:eastAsia="en-US"/>
              </w:rPr>
              <w:t>R07</w:t>
            </w:r>
            <w:r w:rsidR="00077F9E" w:rsidRPr="00441802">
              <w:rPr>
                <w:lang w:eastAsia="en-US"/>
              </w:rPr>
              <w:t>-</w:t>
            </w:r>
            <w:r>
              <w:rPr>
                <w:lang w:eastAsia="en-US"/>
              </w:rPr>
              <w:t>E02</w:t>
            </w:r>
            <w:r w:rsidR="00077F9E" w:rsidRPr="00441802">
              <w:rPr>
                <w:lang w:eastAsia="en-US"/>
              </w:rPr>
              <w:t>-</w:t>
            </w:r>
            <w:r w:rsidR="00E75922">
              <w:rPr>
                <w:lang w:eastAsia="en-US"/>
              </w:rPr>
              <w:t>T01</w:t>
            </w:r>
          </w:p>
          <w:p w14:paraId="484EAFE7" w14:textId="77777777" w:rsidR="00077F9E" w:rsidRPr="00441802" w:rsidRDefault="00077F9E" w:rsidP="00077F9E">
            <w:pPr>
              <w:rPr>
                <w:lang w:eastAsia="en-US"/>
              </w:rPr>
            </w:pPr>
          </w:p>
          <w:p w14:paraId="033019C4" w14:textId="0DBF10E8" w:rsidR="00077F9E" w:rsidRPr="00441802" w:rsidRDefault="00077F9E" w:rsidP="00077F9E">
            <w:pPr>
              <w:rPr>
                <w:lang w:eastAsia="en-US"/>
              </w:rPr>
            </w:pPr>
            <w:r w:rsidRPr="00441802">
              <w:rPr>
                <w:lang w:eastAsia="en-US"/>
              </w:rPr>
              <w:t>Boîte 2</w:t>
            </w:r>
          </w:p>
        </w:tc>
        <w:tc>
          <w:tcPr>
            <w:tcW w:w="7801" w:type="dxa"/>
          </w:tcPr>
          <w:p w14:paraId="2DFD2054" w14:textId="6F24ADBE" w:rsidR="00077F9E" w:rsidRDefault="00077F9E" w:rsidP="00077F9E">
            <w:pPr>
              <w:pStyle w:val="Niveau4"/>
            </w:pPr>
            <w:bookmarkStart w:id="40" w:name="_Toc212023323"/>
            <w:r w:rsidRPr="00077F9E">
              <w:t>P394/</w:t>
            </w:r>
            <w:r w:rsidR="00841BA3">
              <w:t>A3/5.3</w:t>
            </w:r>
            <w:r w:rsidRPr="00077F9E">
              <w:t xml:space="preserve"> : L'histoire de</w:t>
            </w:r>
            <w:bookmarkStart w:id="41" w:name="P394A134HistoireGravelUSAStThomas"/>
            <w:bookmarkEnd w:id="41"/>
            <w:r w:rsidRPr="00077F9E">
              <w:t>s Gravel du Nebraska et ceux de St-T</w:t>
            </w:r>
            <w:bookmarkStart w:id="42" w:name="P394A353HistoireGravelUSAStThomas"/>
            <w:bookmarkEnd w:id="42"/>
            <w:r w:rsidRPr="00077F9E">
              <w:t>homas</w:t>
            </w:r>
            <w:bookmarkEnd w:id="40"/>
          </w:p>
          <w:p w14:paraId="62CE06D6" w14:textId="4E27AC0F" w:rsidR="00077F9E" w:rsidRDefault="00077F9E" w:rsidP="00077F9E">
            <w:pPr>
              <w:rPr>
                <w:lang w:eastAsia="en-US"/>
              </w:rPr>
            </w:pPr>
            <w:r w:rsidRPr="00C23661">
              <w:rPr>
                <w:lang w:eastAsia="en-US"/>
              </w:rPr>
              <w:t xml:space="preserve">– </w:t>
            </w:r>
            <w:r w:rsidR="00167F08">
              <w:rPr>
                <w:lang w:eastAsia="en-US"/>
              </w:rPr>
              <w:t>1973</w:t>
            </w:r>
            <w:r>
              <w:rPr>
                <w:lang w:eastAsia="en-US"/>
              </w:rPr>
              <w:t>-1975</w:t>
            </w:r>
            <w:r w:rsidRPr="00C23661">
              <w:rPr>
                <w:lang w:eastAsia="en-US"/>
              </w:rPr>
              <w:t xml:space="preserve">. – </w:t>
            </w:r>
            <w:r>
              <w:rPr>
                <w:lang w:eastAsia="en-US"/>
              </w:rPr>
              <w:t>63</w:t>
            </w:r>
            <w:r w:rsidRPr="00C23661">
              <w:rPr>
                <w:lang w:eastAsia="en-US"/>
              </w:rPr>
              <w:t xml:space="preserve"> photographies</w:t>
            </w:r>
            <w:r w:rsidRPr="00441802">
              <w:rPr>
                <w:lang w:eastAsia="en-US"/>
              </w:rPr>
              <w:t xml:space="preserve">; sur papier photo, n&amp;b et </w:t>
            </w:r>
            <w:proofErr w:type="spellStart"/>
            <w:r w:rsidRPr="00441802">
              <w:rPr>
                <w:lang w:eastAsia="en-US"/>
              </w:rPr>
              <w:t>coul</w:t>
            </w:r>
            <w:proofErr w:type="spellEnd"/>
            <w:r w:rsidRPr="00441802">
              <w:rPr>
                <w:lang w:eastAsia="en-US"/>
              </w:rPr>
              <w:t xml:space="preserve">., </w:t>
            </w:r>
            <w:r>
              <w:rPr>
                <w:lang w:eastAsia="en-US"/>
              </w:rPr>
              <w:t>12,6 x 9,8 cm et plus petit (1 album – 1 chemise).</w:t>
            </w:r>
          </w:p>
          <w:p w14:paraId="14E93528" w14:textId="77777777" w:rsidR="00077F9E" w:rsidRDefault="00077F9E" w:rsidP="00077F9E">
            <w:pPr>
              <w:pStyle w:val="Standard"/>
              <w:rPr>
                <w:i/>
                <w:iCs/>
                <w:lang w:eastAsia="en-US"/>
              </w:rPr>
            </w:pPr>
          </w:p>
          <w:p w14:paraId="51A90B35" w14:textId="77777777" w:rsidR="00077F9E" w:rsidRPr="00441802" w:rsidRDefault="00077F9E" w:rsidP="00077F9E">
            <w:pPr>
              <w:pStyle w:val="Standard"/>
              <w:rPr>
                <w:i/>
                <w:iCs/>
                <w:lang w:eastAsia="en-US"/>
              </w:rPr>
            </w:pPr>
            <w:r w:rsidRPr="00441802">
              <w:rPr>
                <w:i/>
                <w:iCs/>
                <w:lang w:eastAsia="en-US"/>
              </w:rPr>
              <w:t>Portée et contenu :</w:t>
            </w:r>
          </w:p>
          <w:p w14:paraId="5D1FDBA0" w14:textId="438D2FE8" w:rsidR="00077F9E" w:rsidRDefault="00077F9E" w:rsidP="00077F9E">
            <w:pPr>
              <w:pStyle w:val="Standard"/>
              <w:rPr>
                <w:lang w:eastAsia="en-US"/>
              </w:rPr>
            </w:pPr>
            <w:r w:rsidRPr="00D35E14">
              <w:rPr>
                <w:lang w:eastAsia="en-US"/>
              </w:rPr>
              <w:t>L’album «</w:t>
            </w:r>
            <w:r>
              <w:rPr>
                <w:lang w:eastAsia="en-US"/>
              </w:rPr>
              <w:t xml:space="preserve"> </w:t>
            </w:r>
            <w:r w:rsidRPr="00077F9E">
              <w:rPr>
                <w:lang w:eastAsia="en-US"/>
              </w:rPr>
              <w:t>L'histoire des Gravel du Nebraska et ceux de St-Thomas</w:t>
            </w:r>
            <w:r>
              <w:rPr>
                <w:lang w:eastAsia="en-US"/>
              </w:rPr>
              <w:t xml:space="preserve"> </w:t>
            </w:r>
            <w:r w:rsidRPr="00D35E14">
              <w:rPr>
                <w:lang w:eastAsia="en-US"/>
              </w:rPr>
              <w:t xml:space="preserve">» </w:t>
            </w:r>
            <w:r>
              <w:rPr>
                <w:lang w:eastAsia="en-US"/>
              </w:rPr>
              <w:t>suit la famille d’</w:t>
            </w:r>
            <w:proofErr w:type="spellStart"/>
            <w:r>
              <w:rPr>
                <w:lang w:eastAsia="en-US"/>
              </w:rPr>
              <w:t>Orléatha</w:t>
            </w:r>
            <w:proofErr w:type="spellEnd"/>
            <w:r>
              <w:rPr>
                <w:lang w:eastAsia="en-US"/>
              </w:rPr>
              <w:t xml:space="preserve"> Gravel Kellogg dans son voyage du Nebraska, aux États-Unis, jusqu’au Lac-Saint-Jean, la terre natale de son père. Elle va à la rencontre de ses racines ancestrales, mais aussi visite sa famille Gravel du Canada, à Québec, à Montréal et à Saint-Thomas-Didyme.</w:t>
            </w:r>
          </w:p>
          <w:p w14:paraId="2A396E21" w14:textId="77777777" w:rsidR="00077F9E" w:rsidRPr="00441802" w:rsidRDefault="00077F9E" w:rsidP="00077F9E">
            <w:pPr>
              <w:pStyle w:val="Standard"/>
              <w:rPr>
                <w:lang w:eastAsia="en-US"/>
              </w:rPr>
            </w:pPr>
          </w:p>
          <w:p w14:paraId="7842BC21" w14:textId="77777777" w:rsidR="00077F9E" w:rsidRPr="00441802" w:rsidRDefault="00077F9E" w:rsidP="00077F9E">
            <w:pPr>
              <w:pStyle w:val="Standard"/>
            </w:pPr>
            <w:r w:rsidRPr="00441802">
              <w:rPr>
                <w:i/>
                <w:iCs/>
                <w:lang w:eastAsia="en-US"/>
              </w:rPr>
              <w:t>Notes :</w:t>
            </w:r>
          </w:p>
          <w:p w14:paraId="33383D84" w14:textId="77777777" w:rsidR="00077F9E" w:rsidRDefault="00077F9E" w:rsidP="00077F9E">
            <w:pPr>
              <w:pStyle w:val="Standard"/>
              <w:rPr>
                <w:lang w:eastAsia="en-US"/>
              </w:rPr>
            </w:pPr>
            <w:r>
              <w:rPr>
                <w:lang w:eastAsia="en-US"/>
              </w:rPr>
              <w:t>Album de type scrapbooking.</w:t>
            </w:r>
          </w:p>
          <w:p w14:paraId="0F9CD0CA" w14:textId="77777777" w:rsidR="00077F9E" w:rsidRDefault="00077F9E" w:rsidP="00077F9E">
            <w:pPr>
              <w:pStyle w:val="Standard"/>
              <w:rPr>
                <w:lang w:eastAsia="en-US"/>
              </w:rPr>
            </w:pPr>
            <w:r>
              <w:rPr>
                <w:lang w:eastAsia="en-US"/>
              </w:rPr>
              <w:t xml:space="preserve">Les images sont collées dans l’album, qui n’est pas adapté à la bonne conservation archivistique, mais pour le moment, les retirer pourrait les déchirer. </w:t>
            </w:r>
          </w:p>
          <w:p w14:paraId="0E029513" w14:textId="77777777" w:rsidR="00077F9E" w:rsidRDefault="00077F9E" w:rsidP="00077F9E">
            <w:pPr>
              <w:pStyle w:val="Standard"/>
              <w:rPr>
                <w:lang w:eastAsia="en-US"/>
              </w:rPr>
            </w:pPr>
            <w:r>
              <w:rPr>
                <w:lang w:eastAsia="en-US"/>
              </w:rPr>
              <w:t xml:space="preserve">Plusieurs descriptions manuscrites sur papier (au stylo) accompagnent chaque photo. Un remaniement en album exigera que les descriptions suivent. </w:t>
            </w:r>
          </w:p>
          <w:p w14:paraId="141DBC84" w14:textId="77777777" w:rsidR="00077F9E" w:rsidRDefault="00077F9E" w:rsidP="00077F9E">
            <w:pPr>
              <w:pStyle w:val="Standard"/>
              <w:rPr>
                <w:lang w:eastAsia="en-US"/>
              </w:rPr>
            </w:pPr>
            <w:r>
              <w:rPr>
                <w:lang w:eastAsia="en-US"/>
              </w:rPr>
              <w:t>L’album est jauni, détérioré, collant, probablement acide et la protection plastique décolle.</w:t>
            </w:r>
          </w:p>
          <w:p w14:paraId="4E10D8F3" w14:textId="20FE85A0" w:rsidR="00077F9E" w:rsidRDefault="00946FFA" w:rsidP="00077F9E">
            <w:pPr>
              <w:pStyle w:val="Standard"/>
            </w:pPr>
            <w:r>
              <w:t xml:space="preserve">Cet album fait suite au dossier précédent, </w:t>
            </w:r>
            <w:r w:rsidR="00077F9E">
              <w:t xml:space="preserve">« </w:t>
            </w:r>
            <w:hyperlink w:anchor="P394A352VoyagesNebraskaUSA" w:history="1">
              <w:r w:rsidR="00077F9E" w:rsidRPr="009214E6">
                <w:rPr>
                  <w:rStyle w:val="Hyperlien"/>
                </w:rPr>
                <w:t>Voyages Nebraska, États-Unis</w:t>
              </w:r>
            </w:hyperlink>
            <w:r w:rsidR="00077F9E">
              <w:t xml:space="preserve"> » à la cote </w:t>
            </w:r>
            <w:hyperlink w:anchor="P394A352VoyagesNebraskaUSA" w:history="1">
              <w:r w:rsidR="00077F9E" w:rsidRPr="009214E6">
                <w:rPr>
                  <w:rStyle w:val="Hyperlien"/>
                </w:rPr>
                <w:t>P394/A3/5.2</w:t>
              </w:r>
            </w:hyperlink>
            <w:r w:rsidR="00077F9E">
              <w:t xml:space="preserve"> du présent fonds. </w:t>
            </w:r>
          </w:p>
          <w:p w14:paraId="675924AE" w14:textId="1620CE28" w:rsidR="00077F9E" w:rsidRPr="00441802" w:rsidRDefault="00077F9E" w:rsidP="00946FFA">
            <w:pPr>
              <w:pStyle w:val="Standard"/>
            </w:pPr>
            <w:r w:rsidRPr="00441802">
              <w:t>Originaux</w:t>
            </w:r>
            <w:r w:rsidR="00946FFA">
              <w:t>.</w:t>
            </w:r>
          </w:p>
        </w:tc>
      </w:tr>
    </w:tbl>
    <w:p w14:paraId="06E9BC0C" w14:textId="77777777" w:rsidR="00696AE2" w:rsidRPr="00441802" w:rsidRDefault="00696AE2" w:rsidP="00B81A29"/>
    <w:p w14:paraId="4FDFCB29" w14:textId="77777777" w:rsidR="00696AE2" w:rsidRPr="00441802" w:rsidRDefault="00696AE2" w:rsidP="00696AE2"/>
    <w:p w14:paraId="5781C394" w14:textId="0B3656E7" w:rsidR="00696AE2" w:rsidRPr="00441802" w:rsidRDefault="00F83E44" w:rsidP="00696AE2">
      <w:pPr>
        <w:pStyle w:val="Titre2"/>
      </w:pPr>
      <w:bookmarkStart w:id="43" w:name="_Toc212023324"/>
      <w:r w:rsidRPr="00441802">
        <w:t>P394</w:t>
      </w:r>
      <w:r w:rsidR="00696AE2" w:rsidRPr="00441802">
        <w:t>/</w:t>
      </w:r>
      <w:r w:rsidR="00BA27CF" w:rsidRPr="00441802">
        <w:t>A4 Lieux</w:t>
      </w:r>
      <w:bookmarkEnd w:id="43"/>
      <w:r w:rsidR="00696AE2" w:rsidRPr="00441802">
        <w:t xml:space="preserve"> </w:t>
      </w:r>
    </w:p>
    <w:p w14:paraId="2838DCE2" w14:textId="18B30B14" w:rsidR="00696AE2" w:rsidRPr="00441802" w:rsidRDefault="00FA7F91" w:rsidP="00696AE2">
      <w:pPr>
        <w:rPr>
          <w:lang w:eastAsia="en-US"/>
        </w:rPr>
      </w:pPr>
      <w:r w:rsidRPr="00441802">
        <w:rPr>
          <w:lang w:eastAsia="en-US"/>
        </w:rPr>
        <w:t>– [1955-1995]. – 42 photographies.</w:t>
      </w:r>
    </w:p>
    <w:p w14:paraId="1849FD3B" w14:textId="77777777" w:rsidR="00FA7F91" w:rsidRPr="00441802" w:rsidRDefault="00FA7F91" w:rsidP="00696AE2"/>
    <w:p w14:paraId="2380F637" w14:textId="77777777" w:rsidR="00E305CF" w:rsidRPr="00441802" w:rsidRDefault="00E305CF" w:rsidP="00E305CF">
      <w:pPr>
        <w:rPr>
          <w:i/>
        </w:rPr>
      </w:pPr>
      <w:r w:rsidRPr="00441802">
        <w:rPr>
          <w:i/>
        </w:rPr>
        <w:t xml:space="preserve">Portée et contenu : </w:t>
      </w:r>
    </w:p>
    <w:p w14:paraId="2572608B" w14:textId="1A7DA291" w:rsidR="00E305CF" w:rsidRPr="00441802" w:rsidRDefault="00E305CF" w:rsidP="00E305CF">
      <w:r w:rsidRPr="00441802">
        <w:t xml:space="preserve">Cette sous-série comprend </w:t>
      </w:r>
      <w:r w:rsidR="00C90937" w:rsidRPr="00441802">
        <w:t>les dossiers</w:t>
      </w:r>
      <w:r w:rsidR="00C95263" w:rsidRPr="00441802">
        <w:t xml:space="preserve"> </w:t>
      </w:r>
      <w:r w:rsidR="00C90937" w:rsidRPr="00441802">
        <w:rPr>
          <w:i/>
        </w:rPr>
        <w:t>Bâtiments et maisons</w:t>
      </w:r>
      <w:r w:rsidR="00C90937" w:rsidRPr="00441802">
        <w:t xml:space="preserve"> et </w:t>
      </w:r>
      <w:r w:rsidR="00C90937" w:rsidRPr="00441802">
        <w:rPr>
          <w:i/>
        </w:rPr>
        <w:t>Paysages, nature</w:t>
      </w:r>
      <w:r w:rsidR="00C90937" w:rsidRPr="00441802">
        <w:t xml:space="preserve">. </w:t>
      </w:r>
    </w:p>
    <w:p w14:paraId="5A525482" w14:textId="60D251AA" w:rsidR="00E305CF" w:rsidRPr="00441802" w:rsidRDefault="00E305CF" w:rsidP="00696AE2"/>
    <w:p w14:paraId="673B869B" w14:textId="53F50FDC" w:rsidR="00C95263" w:rsidRPr="00441802" w:rsidRDefault="00C95263" w:rsidP="00C95263">
      <w:pPr>
        <w:rPr>
          <w:i/>
        </w:rPr>
      </w:pPr>
      <w:r w:rsidRPr="00441802">
        <w:rPr>
          <w:i/>
        </w:rPr>
        <w:t xml:space="preserve">Notes : </w:t>
      </w:r>
    </w:p>
    <w:p w14:paraId="5133D44B" w14:textId="77777777" w:rsidR="003B61AC" w:rsidRPr="00441802" w:rsidRDefault="003B61AC" w:rsidP="003B61AC">
      <w:pPr>
        <w:pStyle w:val="Standard"/>
      </w:pPr>
      <w:r w:rsidRPr="00441802">
        <w:t>L’ordre d’origine a été conservé lorsque possible.</w:t>
      </w:r>
    </w:p>
    <w:p w14:paraId="7B6E4AAD" w14:textId="3A558B4C" w:rsidR="003B61AC" w:rsidRPr="00441802" w:rsidRDefault="003B61AC" w:rsidP="003B61AC">
      <w:pPr>
        <w:pStyle w:val="Standard"/>
      </w:pPr>
      <w:r w:rsidRPr="00441802">
        <w:t xml:space="preserve">Certaines photographies comportent des informations au verso. </w:t>
      </w:r>
    </w:p>
    <w:p w14:paraId="71A7E61C" w14:textId="77777777" w:rsidR="00C95263" w:rsidRPr="00441802" w:rsidRDefault="00C95263" w:rsidP="00C95263">
      <w:r w:rsidRPr="00441802">
        <w:t>Les documents suivants sont conservés dans la boîte 2 du présent fonds, à l’emplacement rangée 08, étagère 01, tablette 03 et position 03 de la voûte de la Société d’histoire et de généalogie Maria-Chapdelaine.</w:t>
      </w:r>
    </w:p>
    <w:p w14:paraId="7F93E169" w14:textId="77777777" w:rsidR="00C95263" w:rsidRPr="00441802" w:rsidRDefault="00C95263" w:rsidP="00696AE2"/>
    <w:p w14:paraId="693F9FCE" w14:textId="77777777" w:rsidR="00E305CF" w:rsidRDefault="00E305CF" w:rsidP="00696AE2"/>
    <w:p w14:paraId="3652AE98" w14:textId="77777777" w:rsidR="00484007" w:rsidRPr="00441802" w:rsidRDefault="00484007" w:rsidP="00484007">
      <w:pPr>
        <w:pStyle w:val="Niveau3"/>
      </w:pPr>
      <w:bookmarkStart w:id="44" w:name="_Toc212023325"/>
      <w:r w:rsidRPr="00441802">
        <w:t>P394/A4/1 : Bâtiments et maisons</w:t>
      </w:r>
      <w:bookmarkEnd w:id="44"/>
    </w:p>
    <w:p w14:paraId="1D00D7F6" w14:textId="77777777" w:rsidR="00484007" w:rsidRPr="00441802" w:rsidRDefault="00484007" w:rsidP="00484007">
      <w:pPr>
        <w:pStyle w:val="Standard"/>
      </w:pPr>
      <w:r w:rsidRPr="00441802">
        <w:rPr>
          <w:lang w:eastAsia="en-US"/>
        </w:rPr>
        <w:t xml:space="preserve">– [1955-1995]. – 41 photographies; sur papier photo et carton, n&amp;b et </w:t>
      </w:r>
      <w:proofErr w:type="spellStart"/>
      <w:r w:rsidRPr="00441802">
        <w:rPr>
          <w:lang w:eastAsia="en-US"/>
        </w:rPr>
        <w:t>coul</w:t>
      </w:r>
      <w:proofErr w:type="spellEnd"/>
      <w:r w:rsidRPr="00441802">
        <w:rPr>
          <w:lang w:eastAsia="en-US"/>
        </w:rPr>
        <w:t xml:space="preserve">., 9,6 x 15,8 cm ou plus petit (1 chemise). </w:t>
      </w:r>
    </w:p>
    <w:p w14:paraId="6EC929BA" w14:textId="77777777" w:rsidR="00484007" w:rsidRPr="00441802" w:rsidRDefault="00484007"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441802" w14:paraId="69E871D4" w14:textId="77777777" w:rsidTr="007F33D1">
        <w:trPr>
          <w:trHeight w:val="873"/>
        </w:trPr>
        <w:tc>
          <w:tcPr>
            <w:tcW w:w="1555" w:type="dxa"/>
            <w:shd w:val="clear" w:color="auto" w:fill="D9D9D9" w:themeFill="background1" w:themeFillShade="D9"/>
            <w:hideMark/>
          </w:tcPr>
          <w:p w14:paraId="3B537E18" w14:textId="4AE624BD"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0D193B2F" w14:textId="77777777" w:rsidR="00526C8A" w:rsidRPr="00441802" w:rsidRDefault="00526C8A" w:rsidP="00526C8A">
            <w:pPr>
              <w:rPr>
                <w:lang w:eastAsia="en-US"/>
              </w:rPr>
            </w:pPr>
          </w:p>
          <w:p w14:paraId="287E94F5" w14:textId="1C003319" w:rsidR="00C11F5D" w:rsidRPr="00441802" w:rsidRDefault="00526C8A" w:rsidP="00526C8A">
            <w:pPr>
              <w:rPr>
                <w:lang w:eastAsia="en-US"/>
              </w:rPr>
            </w:pPr>
            <w:r w:rsidRPr="00441802">
              <w:rPr>
                <w:lang w:eastAsia="en-US"/>
              </w:rPr>
              <w:t>Boîte 2</w:t>
            </w:r>
          </w:p>
        </w:tc>
        <w:tc>
          <w:tcPr>
            <w:tcW w:w="7801" w:type="dxa"/>
            <w:hideMark/>
          </w:tcPr>
          <w:p w14:paraId="2FA289CA" w14:textId="77777777" w:rsidR="00BA27CF" w:rsidRPr="00441802" w:rsidRDefault="00BA27CF" w:rsidP="00BA27CF">
            <w:pPr>
              <w:pStyle w:val="Standard"/>
              <w:rPr>
                <w:i/>
                <w:iCs/>
                <w:lang w:eastAsia="en-US"/>
              </w:rPr>
            </w:pPr>
            <w:r w:rsidRPr="00441802">
              <w:rPr>
                <w:i/>
                <w:iCs/>
                <w:lang w:eastAsia="en-US"/>
              </w:rPr>
              <w:t>Portée et contenu :</w:t>
            </w:r>
          </w:p>
          <w:p w14:paraId="098CC521" w14:textId="1C8744D3" w:rsidR="00BA27CF" w:rsidRPr="00441802" w:rsidRDefault="00BA27CF" w:rsidP="00BA27CF">
            <w:pPr>
              <w:pStyle w:val="Standard"/>
            </w:pPr>
            <w:r w:rsidRPr="00441802">
              <w:rPr>
                <w:lang w:eastAsia="en-US"/>
              </w:rPr>
              <w:t>Le dossier « </w:t>
            </w:r>
            <w:r w:rsidR="00524183" w:rsidRPr="00441802">
              <w:rPr>
                <w:lang w:eastAsia="en-US"/>
              </w:rPr>
              <w:t>Bâtiments et maisons</w:t>
            </w:r>
            <w:r w:rsidRPr="00441802">
              <w:rPr>
                <w:lang w:eastAsia="en-US"/>
              </w:rPr>
              <w:t> » est constitué de</w:t>
            </w:r>
            <w:r w:rsidR="00AB53AB" w:rsidRPr="00441802">
              <w:rPr>
                <w:lang w:eastAsia="en-US"/>
              </w:rPr>
              <w:t xml:space="preserve"> diverses maisons familiales, dont les maisons de Charles Fortin et de Louis-Georges Fortin, des travaux d’entretien et de rénovation ainsi que des rencontres familiales devant les maisons. </w:t>
            </w:r>
          </w:p>
          <w:p w14:paraId="7873460C" w14:textId="77777777" w:rsidR="00BA27CF" w:rsidRPr="00441802" w:rsidRDefault="00BA27CF" w:rsidP="00BA27CF">
            <w:pPr>
              <w:pStyle w:val="Standard"/>
              <w:rPr>
                <w:lang w:eastAsia="en-US"/>
              </w:rPr>
            </w:pPr>
          </w:p>
          <w:p w14:paraId="79532A00" w14:textId="77777777" w:rsidR="00BA27CF" w:rsidRPr="00441802" w:rsidRDefault="00BA27CF" w:rsidP="00BA27CF">
            <w:pPr>
              <w:pStyle w:val="Standard"/>
            </w:pPr>
            <w:r w:rsidRPr="00441802">
              <w:rPr>
                <w:i/>
                <w:iCs/>
                <w:lang w:eastAsia="en-US"/>
              </w:rPr>
              <w:t>Notes :</w:t>
            </w:r>
          </w:p>
          <w:p w14:paraId="59162DEA" w14:textId="397C2B3A" w:rsidR="00BA27CF" w:rsidRPr="00441802" w:rsidRDefault="007B0DFC" w:rsidP="00BA27CF">
            <w:pPr>
              <w:pStyle w:val="Standard"/>
            </w:pPr>
            <w:r w:rsidRPr="00441802">
              <w:rPr>
                <w:lang w:eastAsia="en-US"/>
              </w:rPr>
              <w:t>Pour d’autres photographies de bâtiments de ferme, voir le dossier « Agriculture » à la cote P394/A3/1 du présent fonds.</w:t>
            </w:r>
          </w:p>
          <w:p w14:paraId="42EC5741" w14:textId="6F0AB035" w:rsidR="00BA27CF" w:rsidRPr="00441802" w:rsidRDefault="00D07870" w:rsidP="00BA27CF">
            <w:pPr>
              <w:pStyle w:val="Standard"/>
              <w:rPr>
                <w:lang w:eastAsia="en-US"/>
              </w:rPr>
            </w:pPr>
            <w:r w:rsidRPr="00441802">
              <w:rPr>
                <w:lang w:eastAsia="en-US"/>
              </w:rPr>
              <w:t xml:space="preserve">Originales. </w:t>
            </w:r>
          </w:p>
          <w:p w14:paraId="7F1877F6" w14:textId="77777777" w:rsidR="00C11F5D" w:rsidRPr="00441802" w:rsidRDefault="00C11F5D" w:rsidP="007F33D1">
            <w:pPr>
              <w:rPr>
                <w:lang w:eastAsia="en-US"/>
              </w:rPr>
            </w:pPr>
          </w:p>
          <w:p w14:paraId="68BF0EC0" w14:textId="77777777" w:rsidR="00C11F5D" w:rsidRPr="00441802" w:rsidRDefault="00C11F5D" w:rsidP="007F33D1">
            <w:pPr>
              <w:rPr>
                <w:lang w:eastAsia="en-US"/>
              </w:rPr>
            </w:pPr>
          </w:p>
          <w:p w14:paraId="04A5DBA8" w14:textId="77777777" w:rsidR="00C11F5D" w:rsidRPr="00441802" w:rsidRDefault="00C11F5D" w:rsidP="007F33D1">
            <w:pPr>
              <w:rPr>
                <w:lang w:eastAsia="en-US"/>
              </w:rPr>
            </w:pPr>
          </w:p>
        </w:tc>
      </w:tr>
    </w:tbl>
    <w:p w14:paraId="711A06F6" w14:textId="77777777" w:rsidR="00484007" w:rsidRDefault="00484007"/>
    <w:p w14:paraId="42BB5D05" w14:textId="77777777" w:rsidR="00484007" w:rsidRPr="00441802" w:rsidRDefault="00484007" w:rsidP="00484007">
      <w:pPr>
        <w:pStyle w:val="Niveau3"/>
      </w:pPr>
      <w:bookmarkStart w:id="45" w:name="_Toc212023326"/>
      <w:r w:rsidRPr="00441802">
        <w:t>P394/A4/2 : Paysages, nature</w:t>
      </w:r>
      <w:bookmarkEnd w:id="45"/>
    </w:p>
    <w:p w14:paraId="28EC655B" w14:textId="77777777" w:rsidR="00484007" w:rsidRPr="00441802" w:rsidRDefault="00484007" w:rsidP="00484007">
      <w:pPr>
        <w:pStyle w:val="Standard"/>
      </w:pPr>
      <w:r w:rsidRPr="00441802">
        <w:rPr>
          <w:lang w:eastAsia="en-US"/>
        </w:rPr>
        <w:t xml:space="preserve">– [1977-1978]. – 1 photographie; sur papier photo, </w:t>
      </w:r>
      <w:proofErr w:type="spellStart"/>
      <w:r w:rsidRPr="00441802">
        <w:rPr>
          <w:lang w:eastAsia="en-US"/>
        </w:rPr>
        <w:t>coul</w:t>
      </w:r>
      <w:proofErr w:type="spellEnd"/>
      <w:r w:rsidRPr="00441802">
        <w:rPr>
          <w:lang w:eastAsia="en-US"/>
        </w:rPr>
        <w:t xml:space="preserve">., 8,9 x 12,3 cm (1 chemise). </w:t>
      </w:r>
    </w:p>
    <w:p w14:paraId="4171B862"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C11F5D" w:rsidRPr="00441802" w14:paraId="4C2CD0BB" w14:textId="77777777" w:rsidTr="007F33D1">
        <w:trPr>
          <w:trHeight w:val="1333"/>
        </w:trPr>
        <w:tc>
          <w:tcPr>
            <w:tcW w:w="1555" w:type="dxa"/>
            <w:shd w:val="clear" w:color="auto" w:fill="D9D9D9" w:themeFill="background1" w:themeFillShade="D9"/>
          </w:tcPr>
          <w:p w14:paraId="1127057E" w14:textId="2B86C1C8"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210A765C" w14:textId="77777777" w:rsidR="00526C8A" w:rsidRPr="00441802" w:rsidRDefault="00526C8A" w:rsidP="00526C8A">
            <w:pPr>
              <w:rPr>
                <w:lang w:eastAsia="en-US"/>
              </w:rPr>
            </w:pPr>
          </w:p>
          <w:p w14:paraId="1563BBE4" w14:textId="296B7B1E" w:rsidR="00C11F5D" w:rsidRPr="00441802" w:rsidRDefault="00526C8A" w:rsidP="00526C8A">
            <w:pPr>
              <w:rPr>
                <w:lang w:eastAsia="en-US"/>
              </w:rPr>
            </w:pPr>
            <w:r w:rsidRPr="00441802">
              <w:rPr>
                <w:lang w:eastAsia="en-US"/>
              </w:rPr>
              <w:t>Boîte 2</w:t>
            </w:r>
          </w:p>
        </w:tc>
        <w:tc>
          <w:tcPr>
            <w:tcW w:w="7801" w:type="dxa"/>
          </w:tcPr>
          <w:p w14:paraId="2C923044" w14:textId="77777777" w:rsidR="00524183" w:rsidRPr="00441802" w:rsidRDefault="00524183" w:rsidP="00524183">
            <w:pPr>
              <w:pStyle w:val="Standard"/>
              <w:rPr>
                <w:i/>
                <w:iCs/>
                <w:lang w:eastAsia="en-US"/>
              </w:rPr>
            </w:pPr>
            <w:r w:rsidRPr="00441802">
              <w:rPr>
                <w:i/>
                <w:iCs/>
                <w:lang w:eastAsia="en-US"/>
              </w:rPr>
              <w:t>Portée et contenu :</w:t>
            </w:r>
          </w:p>
          <w:p w14:paraId="7F527931" w14:textId="6F8E64D8" w:rsidR="00524183" w:rsidRPr="00441802" w:rsidRDefault="00524183" w:rsidP="00524183">
            <w:pPr>
              <w:pStyle w:val="Standard"/>
            </w:pPr>
            <w:r w:rsidRPr="00441802">
              <w:rPr>
                <w:lang w:eastAsia="en-US"/>
              </w:rPr>
              <w:t>Le dossier « Paysages, nature » est constitué d</w:t>
            </w:r>
            <w:r w:rsidR="00BB2B93" w:rsidRPr="00441802">
              <w:rPr>
                <w:lang w:eastAsia="en-US"/>
              </w:rPr>
              <w:t>’une photographie de la Chute à l’Ours de Normandin</w:t>
            </w:r>
            <w:r w:rsidR="00653583" w:rsidRPr="00441802">
              <w:rPr>
                <w:lang w:eastAsia="en-US"/>
              </w:rPr>
              <w:t xml:space="preserve"> (rivière Ashuapmushuan) vers 1977-1978. </w:t>
            </w:r>
          </w:p>
          <w:p w14:paraId="1A003A80" w14:textId="77777777" w:rsidR="00524183" w:rsidRPr="00441802" w:rsidRDefault="00524183" w:rsidP="00524183">
            <w:pPr>
              <w:pStyle w:val="Standard"/>
              <w:rPr>
                <w:lang w:eastAsia="en-US"/>
              </w:rPr>
            </w:pPr>
          </w:p>
          <w:p w14:paraId="15D0F0FB" w14:textId="77777777" w:rsidR="00524183" w:rsidRPr="00441802" w:rsidRDefault="00524183" w:rsidP="00524183">
            <w:pPr>
              <w:pStyle w:val="Standard"/>
            </w:pPr>
            <w:r w:rsidRPr="00441802">
              <w:rPr>
                <w:i/>
                <w:iCs/>
                <w:lang w:eastAsia="en-US"/>
              </w:rPr>
              <w:t>Notes :</w:t>
            </w:r>
          </w:p>
          <w:p w14:paraId="6538AF6C" w14:textId="6FF56581" w:rsidR="00C11F5D" w:rsidRPr="00441802" w:rsidRDefault="00653583" w:rsidP="00524183">
            <w:pPr>
              <w:pStyle w:val="Standard"/>
              <w:rPr>
                <w:lang w:eastAsia="en-US"/>
              </w:rPr>
            </w:pPr>
            <w:r w:rsidRPr="00441802">
              <w:rPr>
                <w:lang w:eastAsia="en-US"/>
              </w:rPr>
              <w:t xml:space="preserve">Originale. </w:t>
            </w:r>
          </w:p>
          <w:p w14:paraId="4AAEBA45" w14:textId="77777777" w:rsidR="00C11F5D" w:rsidRPr="00441802" w:rsidRDefault="00C11F5D" w:rsidP="007F33D1">
            <w:pPr>
              <w:rPr>
                <w:lang w:eastAsia="en-US"/>
              </w:rPr>
            </w:pPr>
          </w:p>
          <w:p w14:paraId="2C2CC275" w14:textId="77777777" w:rsidR="00C11F5D" w:rsidRPr="00441802" w:rsidRDefault="00C11F5D" w:rsidP="007F33D1"/>
        </w:tc>
      </w:tr>
    </w:tbl>
    <w:p w14:paraId="6E5061AF" w14:textId="28B41D32" w:rsidR="00696AE2" w:rsidRPr="00441802" w:rsidRDefault="00696AE2" w:rsidP="00696AE2"/>
    <w:p w14:paraId="20D0C67C" w14:textId="045B39D3" w:rsidR="00AD4A9A" w:rsidRPr="00441802" w:rsidRDefault="00AD4A9A" w:rsidP="00696AE2"/>
    <w:p w14:paraId="58C77D46" w14:textId="1B253162" w:rsidR="00AD4A9A" w:rsidRPr="00441802" w:rsidRDefault="00AD4A9A" w:rsidP="00AD4A9A">
      <w:pPr>
        <w:pStyle w:val="Titre2"/>
      </w:pPr>
      <w:bookmarkStart w:id="46" w:name="_Toc212023327"/>
      <w:r w:rsidRPr="00441802">
        <w:t xml:space="preserve">P394/A5 </w:t>
      </w:r>
      <w:r w:rsidR="007B6E16" w:rsidRPr="00441802">
        <w:t>Animaux</w:t>
      </w:r>
      <w:bookmarkEnd w:id="46"/>
    </w:p>
    <w:p w14:paraId="781DC523" w14:textId="59DF8DFC" w:rsidR="00AD4A9A" w:rsidRPr="00441802" w:rsidRDefault="00324AD6" w:rsidP="00AD4A9A">
      <w:pPr>
        <w:rPr>
          <w:lang w:eastAsia="en-US"/>
        </w:rPr>
      </w:pPr>
      <w:r w:rsidRPr="00441802">
        <w:rPr>
          <w:lang w:eastAsia="en-US"/>
        </w:rPr>
        <w:t>– [19</w:t>
      </w:r>
      <w:proofErr w:type="gramStart"/>
      <w:r w:rsidRPr="00441802">
        <w:rPr>
          <w:lang w:eastAsia="en-US"/>
        </w:rPr>
        <w:t>--]-</w:t>
      </w:r>
      <w:proofErr w:type="gramEnd"/>
      <w:r w:rsidRPr="00441802">
        <w:rPr>
          <w:lang w:eastAsia="en-US"/>
        </w:rPr>
        <w:t>2010. – 7 photographies.</w:t>
      </w:r>
    </w:p>
    <w:p w14:paraId="0DA9922B" w14:textId="5F2C9DBE" w:rsidR="00324AD6" w:rsidRPr="00441802" w:rsidRDefault="00324AD6" w:rsidP="00AD4A9A"/>
    <w:p w14:paraId="6D26D28D" w14:textId="77777777" w:rsidR="00324AD6" w:rsidRPr="00441802" w:rsidRDefault="00324AD6" w:rsidP="00324AD6">
      <w:pPr>
        <w:rPr>
          <w:i/>
        </w:rPr>
      </w:pPr>
      <w:r w:rsidRPr="00441802">
        <w:rPr>
          <w:i/>
        </w:rPr>
        <w:t xml:space="preserve">Portée et contenu : </w:t>
      </w:r>
    </w:p>
    <w:p w14:paraId="05685360" w14:textId="322E3D43" w:rsidR="00324AD6" w:rsidRPr="00441802" w:rsidRDefault="00324AD6" w:rsidP="00324AD6">
      <w:r w:rsidRPr="00441802">
        <w:t xml:space="preserve">Cette sous-série comprend </w:t>
      </w:r>
      <w:r w:rsidR="00C90937" w:rsidRPr="00441802">
        <w:t xml:space="preserve">les dossiers </w:t>
      </w:r>
      <w:r w:rsidR="00C90937" w:rsidRPr="00441802">
        <w:rPr>
          <w:i/>
        </w:rPr>
        <w:t>Animaux domestiques</w:t>
      </w:r>
      <w:r w:rsidR="00C95263" w:rsidRPr="00441802">
        <w:t xml:space="preserve"> </w:t>
      </w:r>
      <w:r w:rsidR="00C90937" w:rsidRPr="00441802">
        <w:t xml:space="preserve">et </w:t>
      </w:r>
      <w:r w:rsidR="00C90937" w:rsidRPr="00441802">
        <w:rPr>
          <w:i/>
        </w:rPr>
        <w:t>Animaux équestres</w:t>
      </w:r>
      <w:r w:rsidR="00C90937" w:rsidRPr="00441802">
        <w:t xml:space="preserve">. </w:t>
      </w:r>
    </w:p>
    <w:p w14:paraId="4DAC7C3B" w14:textId="77777777" w:rsidR="00324AD6" w:rsidRPr="00441802" w:rsidRDefault="00324AD6" w:rsidP="00AD4A9A"/>
    <w:p w14:paraId="5133BF66" w14:textId="7ECDC6EF" w:rsidR="00C95263" w:rsidRPr="00441802" w:rsidRDefault="00C95263" w:rsidP="00C95263">
      <w:pPr>
        <w:rPr>
          <w:i/>
        </w:rPr>
      </w:pPr>
      <w:r w:rsidRPr="00441802">
        <w:rPr>
          <w:i/>
        </w:rPr>
        <w:t xml:space="preserve">Notes : </w:t>
      </w:r>
    </w:p>
    <w:p w14:paraId="70CD5302" w14:textId="77777777" w:rsidR="003B61AC" w:rsidRPr="00441802" w:rsidRDefault="003B61AC" w:rsidP="003B61AC">
      <w:pPr>
        <w:pStyle w:val="Standard"/>
      </w:pPr>
      <w:r w:rsidRPr="00441802">
        <w:t>L’ordre d’origine a été conservé lorsque possible.</w:t>
      </w:r>
    </w:p>
    <w:p w14:paraId="3755C758" w14:textId="7980092C" w:rsidR="003B61AC" w:rsidRPr="00441802" w:rsidRDefault="003B61AC" w:rsidP="003B61AC">
      <w:pPr>
        <w:pStyle w:val="Standard"/>
      </w:pPr>
      <w:r w:rsidRPr="00441802">
        <w:t xml:space="preserve">Certaines photographies comportent des informations au verso. </w:t>
      </w:r>
    </w:p>
    <w:p w14:paraId="49429661" w14:textId="77777777" w:rsidR="00C95263" w:rsidRPr="00441802" w:rsidRDefault="00C95263" w:rsidP="00C95263">
      <w:r w:rsidRPr="00441802">
        <w:t>Les documents suivants sont conservés dans la boîte 2 du présent fonds, à l’emplacement rangée 08, étagère 01, tablette 03 et position 03 de la voûte de la Société d’histoire et de généalogie Maria-Chapdelaine.</w:t>
      </w:r>
    </w:p>
    <w:p w14:paraId="22119C84" w14:textId="1A8FD76A" w:rsidR="00324AD6" w:rsidRPr="00441802" w:rsidRDefault="00324AD6" w:rsidP="00AD4A9A"/>
    <w:p w14:paraId="1B47BEA0" w14:textId="77777777" w:rsidR="00C95263" w:rsidRDefault="00C95263" w:rsidP="00AD4A9A"/>
    <w:p w14:paraId="6CFA99A7" w14:textId="77777777" w:rsidR="00484007" w:rsidRPr="00441802" w:rsidRDefault="00484007" w:rsidP="00484007">
      <w:pPr>
        <w:pStyle w:val="Niveau3"/>
      </w:pPr>
      <w:bookmarkStart w:id="47" w:name="_Toc212023328"/>
      <w:r w:rsidRPr="00441802">
        <w:t>P394/A5/1 : Animaux domestiques</w:t>
      </w:r>
      <w:bookmarkEnd w:id="47"/>
    </w:p>
    <w:p w14:paraId="64E58A8F" w14:textId="77777777" w:rsidR="00484007" w:rsidRPr="00441802" w:rsidRDefault="00484007" w:rsidP="00484007">
      <w:pPr>
        <w:pStyle w:val="Standard"/>
      </w:pPr>
      <w:r w:rsidRPr="00441802">
        <w:rPr>
          <w:lang w:eastAsia="en-US"/>
        </w:rPr>
        <w:t xml:space="preserve">– [19--]. – 5 photographies; sur papier photo et carton, </w:t>
      </w:r>
      <w:proofErr w:type="spellStart"/>
      <w:r w:rsidRPr="00441802">
        <w:rPr>
          <w:lang w:eastAsia="en-US"/>
        </w:rPr>
        <w:t>coul</w:t>
      </w:r>
      <w:proofErr w:type="spellEnd"/>
      <w:r w:rsidRPr="00441802">
        <w:rPr>
          <w:lang w:eastAsia="en-US"/>
        </w:rPr>
        <w:t xml:space="preserve">., 8,8 x 8,6 cm et 10,1 x 10,2 cm (1 chemise). </w:t>
      </w:r>
    </w:p>
    <w:p w14:paraId="3ED42E22" w14:textId="77777777" w:rsidR="00484007" w:rsidRPr="00441802" w:rsidRDefault="00484007" w:rsidP="00AD4A9A"/>
    <w:tbl>
      <w:tblPr>
        <w:tblW w:w="9356" w:type="dxa"/>
        <w:tblInd w:w="-567" w:type="dxa"/>
        <w:shd w:val="clear" w:color="auto" w:fill="D9D9D9"/>
        <w:tblLook w:val="04A0" w:firstRow="1" w:lastRow="0" w:firstColumn="1" w:lastColumn="0" w:noHBand="0" w:noVBand="1"/>
      </w:tblPr>
      <w:tblGrid>
        <w:gridCol w:w="1555"/>
        <w:gridCol w:w="7801"/>
      </w:tblGrid>
      <w:tr w:rsidR="00AD4A9A" w:rsidRPr="00441802" w14:paraId="4592A545" w14:textId="77777777" w:rsidTr="0066077C">
        <w:trPr>
          <w:trHeight w:val="873"/>
        </w:trPr>
        <w:tc>
          <w:tcPr>
            <w:tcW w:w="1555" w:type="dxa"/>
            <w:shd w:val="clear" w:color="auto" w:fill="D9D9D9" w:themeFill="background1" w:themeFillShade="D9"/>
            <w:hideMark/>
          </w:tcPr>
          <w:p w14:paraId="271A9672" w14:textId="7BAEFD9E"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420A6948" w14:textId="77777777" w:rsidR="00526C8A" w:rsidRPr="00441802" w:rsidRDefault="00526C8A" w:rsidP="00526C8A">
            <w:pPr>
              <w:rPr>
                <w:lang w:eastAsia="en-US"/>
              </w:rPr>
            </w:pPr>
          </w:p>
          <w:p w14:paraId="2920C055" w14:textId="2475CF24" w:rsidR="00AD4A9A" w:rsidRPr="00441802" w:rsidRDefault="00526C8A" w:rsidP="00526C8A">
            <w:pPr>
              <w:rPr>
                <w:lang w:eastAsia="en-US"/>
              </w:rPr>
            </w:pPr>
            <w:r w:rsidRPr="00441802">
              <w:rPr>
                <w:lang w:eastAsia="en-US"/>
              </w:rPr>
              <w:t>Boîte 2</w:t>
            </w:r>
          </w:p>
        </w:tc>
        <w:tc>
          <w:tcPr>
            <w:tcW w:w="7801" w:type="dxa"/>
            <w:hideMark/>
          </w:tcPr>
          <w:p w14:paraId="0342EE15" w14:textId="77777777" w:rsidR="00AD4A9A" w:rsidRPr="00441802" w:rsidRDefault="00AD4A9A" w:rsidP="0066077C">
            <w:pPr>
              <w:pStyle w:val="Standard"/>
              <w:rPr>
                <w:i/>
                <w:iCs/>
                <w:lang w:eastAsia="en-US"/>
              </w:rPr>
            </w:pPr>
            <w:r w:rsidRPr="00441802">
              <w:rPr>
                <w:i/>
                <w:iCs/>
                <w:lang w:eastAsia="en-US"/>
              </w:rPr>
              <w:t>Portée et contenu :</w:t>
            </w:r>
          </w:p>
          <w:p w14:paraId="39B46044" w14:textId="2210FA8F" w:rsidR="00AD4A9A" w:rsidRPr="00441802" w:rsidRDefault="00AD4A9A" w:rsidP="0066077C">
            <w:pPr>
              <w:pStyle w:val="Standard"/>
            </w:pPr>
            <w:r w:rsidRPr="00441802">
              <w:rPr>
                <w:lang w:eastAsia="en-US"/>
              </w:rPr>
              <w:t>Le dossier « </w:t>
            </w:r>
            <w:r w:rsidR="007B6E16" w:rsidRPr="00441802">
              <w:rPr>
                <w:lang w:eastAsia="en-US"/>
              </w:rPr>
              <w:t>Animaux domestiques</w:t>
            </w:r>
            <w:r w:rsidRPr="00441802">
              <w:rPr>
                <w:lang w:eastAsia="en-US"/>
              </w:rPr>
              <w:t xml:space="preserve"> » </w:t>
            </w:r>
            <w:r w:rsidR="00324AD6" w:rsidRPr="00441802">
              <w:rPr>
                <w:lang w:eastAsia="en-US"/>
              </w:rPr>
              <w:t>comporte des images de chats et de chiens de la famille Fortin-Duchesne.</w:t>
            </w:r>
          </w:p>
          <w:p w14:paraId="57DDD2DE" w14:textId="77777777" w:rsidR="00AD4A9A" w:rsidRPr="00441802" w:rsidRDefault="00AD4A9A" w:rsidP="0066077C">
            <w:pPr>
              <w:pStyle w:val="Standard"/>
              <w:rPr>
                <w:lang w:eastAsia="en-US"/>
              </w:rPr>
            </w:pPr>
          </w:p>
          <w:p w14:paraId="73EF6809" w14:textId="77777777" w:rsidR="00AD4A9A" w:rsidRPr="00441802" w:rsidRDefault="00AD4A9A" w:rsidP="0066077C">
            <w:pPr>
              <w:pStyle w:val="Standard"/>
            </w:pPr>
            <w:r w:rsidRPr="00441802">
              <w:rPr>
                <w:i/>
                <w:iCs/>
                <w:lang w:eastAsia="en-US"/>
              </w:rPr>
              <w:t>Notes :</w:t>
            </w:r>
          </w:p>
          <w:p w14:paraId="6D8E64AC" w14:textId="034022B8" w:rsidR="00AD4A9A" w:rsidRPr="00441802" w:rsidRDefault="00526C8A" w:rsidP="0066077C">
            <w:pPr>
              <w:pStyle w:val="Standard"/>
              <w:rPr>
                <w:lang w:eastAsia="en-US"/>
              </w:rPr>
            </w:pPr>
            <w:r w:rsidRPr="00441802">
              <w:rPr>
                <w:lang w:eastAsia="en-US"/>
              </w:rPr>
              <w:t xml:space="preserve">Pour d’autres photographies d’animaux, voir aussi le dossier « Transports » du présent fonds à la cote P394/A3/2. </w:t>
            </w:r>
          </w:p>
          <w:p w14:paraId="4E80AB42" w14:textId="0C6EB184" w:rsidR="00904CB7" w:rsidRPr="00441802" w:rsidRDefault="00904CB7" w:rsidP="0066077C">
            <w:pPr>
              <w:pStyle w:val="Standard"/>
            </w:pPr>
            <w:r w:rsidRPr="00441802">
              <w:t xml:space="preserve">Certains versos de photographies sont abîmés (déchirés, jaunis, etc.) en raison de la colle des anciens albums. </w:t>
            </w:r>
          </w:p>
          <w:p w14:paraId="0AB90CD4" w14:textId="06AF1A58" w:rsidR="00AD4A9A" w:rsidRPr="00441802" w:rsidRDefault="00D87E86" w:rsidP="0066077C">
            <w:pPr>
              <w:pStyle w:val="Standard"/>
              <w:rPr>
                <w:lang w:eastAsia="en-US"/>
              </w:rPr>
            </w:pPr>
            <w:r w:rsidRPr="00441802">
              <w:rPr>
                <w:lang w:eastAsia="en-US"/>
              </w:rPr>
              <w:t>Originales.</w:t>
            </w:r>
            <w:r w:rsidR="00E305CF" w:rsidRPr="00441802">
              <w:rPr>
                <w:lang w:eastAsia="en-US"/>
              </w:rPr>
              <w:t xml:space="preserve"> </w:t>
            </w:r>
          </w:p>
          <w:p w14:paraId="782DDBAE" w14:textId="77777777" w:rsidR="00AD4A9A" w:rsidRPr="00441802" w:rsidRDefault="00AD4A9A" w:rsidP="0066077C">
            <w:pPr>
              <w:rPr>
                <w:lang w:eastAsia="en-US"/>
              </w:rPr>
            </w:pPr>
          </w:p>
          <w:p w14:paraId="1251AB08" w14:textId="77777777" w:rsidR="00AD4A9A" w:rsidRPr="00441802" w:rsidRDefault="00AD4A9A" w:rsidP="0066077C">
            <w:pPr>
              <w:rPr>
                <w:lang w:eastAsia="en-US"/>
              </w:rPr>
            </w:pPr>
          </w:p>
          <w:p w14:paraId="621B1F75" w14:textId="77777777" w:rsidR="00AD4A9A" w:rsidRPr="00441802" w:rsidRDefault="00AD4A9A" w:rsidP="0066077C">
            <w:pPr>
              <w:rPr>
                <w:lang w:eastAsia="en-US"/>
              </w:rPr>
            </w:pPr>
          </w:p>
        </w:tc>
      </w:tr>
    </w:tbl>
    <w:p w14:paraId="7E457AEB" w14:textId="77777777" w:rsidR="00484007" w:rsidRDefault="00484007"/>
    <w:p w14:paraId="4A5156D6" w14:textId="77777777" w:rsidR="00484007" w:rsidRPr="00441802" w:rsidRDefault="00484007" w:rsidP="00484007">
      <w:pPr>
        <w:pStyle w:val="Niveau3"/>
      </w:pPr>
      <w:bookmarkStart w:id="48" w:name="_Toc212023329"/>
      <w:r w:rsidRPr="00441802">
        <w:t>P394/A5/2 : Animaux équestre</w:t>
      </w:r>
      <w:r>
        <w:t>s</w:t>
      </w:r>
      <w:bookmarkEnd w:id="48"/>
    </w:p>
    <w:p w14:paraId="2D7D2370" w14:textId="77777777" w:rsidR="00484007" w:rsidRPr="00441802" w:rsidRDefault="00484007" w:rsidP="00484007">
      <w:pPr>
        <w:pStyle w:val="Standard"/>
      </w:pPr>
      <w:r w:rsidRPr="00441802">
        <w:rPr>
          <w:lang w:eastAsia="en-US"/>
        </w:rPr>
        <w:t>– [19</w:t>
      </w:r>
      <w:proofErr w:type="gramStart"/>
      <w:r w:rsidRPr="00441802">
        <w:rPr>
          <w:lang w:eastAsia="en-US"/>
        </w:rPr>
        <w:t>--]-</w:t>
      </w:r>
      <w:proofErr w:type="gramEnd"/>
      <w:r w:rsidRPr="00441802">
        <w:rPr>
          <w:lang w:eastAsia="en-US"/>
        </w:rPr>
        <w:t xml:space="preserve">2010. – 2 photographies; sur papier photo, n&amp;b, 8,7 x 8,3 cm et 11,3 x 16,8 cm (1 chemise). </w:t>
      </w:r>
    </w:p>
    <w:p w14:paraId="1AFF2C40" w14:textId="77777777" w:rsidR="00484007" w:rsidRDefault="00484007"/>
    <w:tbl>
      <w:tblPr>
        <w:tblW w:w="9356" w:type="dxa"/>
        <w:tblInd w:w="-567" w:type="dxa"/>
        <w:shd w:val="clear" w:color="auto" w:fill="D9D9D9"/>
        <w:tblLook w:val="04A0" w:firstRow="1" w:lastRow="0" w:firstColumn="1" w:lastColumn="0" w:noHBand="0" w:noVBand="1"/>
      </w:tblPr>
      <w:tblGrid>
        <w:gridCol w:w="1555"/>
        <w:gridCol w:w="7801"/>
      </w:tblGrid>
      <w:tr w:rsidR="00AD4A9A" w:rsidRPr="00441802" w14:paraId="3296354A" w14:textId="77777777" w:rsidTr="0066077C">
        <w:trPr>
          <w:trHeight w:val="1333"/>
        </w:trPr>
        <w:tc>
          <w:tcPr>
            <w:tcW w:w="1555" w:type="dxa"/>
            <w:shd w:val="clear" w:color="auto" w:fill="D9D9D9" w:themeFill="background1" w:themeFillShade="D9"/>
          </w:tcPr>
          <w:p w14:paraId="2F828B20" w14:textId="790D66CB" w:rsidR="00526C8A" w:rsidRPr="00441802" w:rsidRDefault="00776CEC" w:rsidP="00526C8A">
            <w:pPr>
              <w:rPr>
                <w:lang w:eastAsia="en-US"/>
              </w:rPr>
            </w:pPr>
            <w:r>
              <w:rPr>
                <w:lang w:eastAsia="en-US"/>
              </w:rPr>
              <w:t>R07</w:t>
            </w:r>
            <w:r w:rsidR="00526C8A" w:rsidRPr="00441802">
              <w:rPr>
                <w:lang w:eastAsia="en-US"/>
              </w:rPr>
              <w:t>-</w:t>
            </w:r>
            <w:r>
              <w:rPr>
                <w:lang w:eastAsia="en-US"/>
              </w:rPr>
              <w:t>E02</w:t>
            </w:r>
            <w:r w:rsidR="00526C8A" w:rsidRPr="00441802">
              <w:rPr>
                <w:lang w:eastAsia="en-US"/>
              </w:rPr>
              <w:t>-</w:t>
            </w:r>
            <w:r w:rsidR="00E75922">
              <w:rPr>
                <w:lang w:eastAsia="en-US"/>
              </w:rPr>
              <w:t>T01</w:t>
            </w:r>
          </w:p>
          <w:p w14:paraId="3E201135" w14:textId="77777777" w:rsidR="00526C8A" w:rsidRPr="00441802" w:rsidRDefault="00526C8A" w:rsidP="00526C8A">
            <w:pPr>
              <w:rPr>
                <w:lang w:eastAsia="en-US"/>
              </w:rPr>
            </w:pPr>
          </w:p>
          <w:p w14:paraId="25DB12C6" w14:textId="6F40FC23" w:rsidR="00AD4A9A" w:rsidRPr="00441802" w:rsidRDefault="00526C8A" w:rsidP="00526C8A">
            <w:pPr>
              <w:rPr>
                <w:lang w:eastAsia="en-US"/>
              </w:rPr>
            </w:pPr>
            <w:r w:rsidRPr="00441802">
              <w:rPr>
                <w:lang w:eastAsia="en-US"/>
              </w:rPr>
              <w:t>Boîte 2</w:t>
            </w:r>
          </w:p>
        </w:tc>
        <w:tc>
          <w:tcPr>
            <w:tcW w:w="7801" w:type="dxa"/>
          </w:tcPr>
          <w:p w14:paraId="68F56491" w14:textId="77777777" w:rsidR="00AD4A9A" w:rsidRPr="00441802" w:rsidRDefault="00AD4A9A" w:rsidP="0066077C">
            <w:pPr>
              <w:pStyle w:val="Standard"/>
              <w:rPr>
                <w:i/>
                <w:iCs/>
                <w:lang w:eastAsia="en-US"/>
              </w:rPr>
            </w:pPr>
            <w:r w:rsidRPr="00441802">
              <w:rPr>
                <w:i/>
                <w:iCs/>
                <w:lang w:eastAsia="en-US"/>
              </w:rPr>
              <w:t>Portée et contenu :</w:t>
            </w:r>
          </w:p>
          <w:p w14:paraId="291FEDC3" w14:textId="13CFDA02" w:rsidR="00AD4A9A" w:rsidRPr="00441802" w:rsidRDefault="00AD4A9A" w:rsidP="0066077C">
            <w:pPr>
              <w:pStyle w:val="Standard"/>
            </w:pPr>
            <w:r w:rsidRPr="00441802">
              <w:rPr>
                <w:lang w:eastAsia="en-US"/>
              </w:rPr>
              <w:t>Le dossier « </w:t>
            </w:r>
            <w:r w:rsidR="007B6E16" w:rsidRPr="00441802">
              <w:rPr>
                <w:lang w:eastAsia="en-US"/>
              </w:rPr>
              <w:t>Animaux équestre</w:t>
            </w:r>
            <w:r w:rsidRPr="00441802">
              <w:rPr>
                <w:lang w:eastAsia="en-US"/>
              </w:rPr>
              <w:t xml:space="preserve"> » est constitué de</w:t>
            </w:r>
            <w:r w:rsidR="00324AD6" w:rsidRPr="00441802">
              <w:rPr>
                <w:lang w:eastAsia="en-US"/>
              </w:rPr>
              <w:t xml:space="preserve"> chevaux de la famille Fortin-Duchesne. </w:t>
            </w:r>
          </w:p>
          <w:p w14:paraId="48F11892" w14:textId="77777777" w:rsidR="00AD4A9A" w:rsidRPr="00441802" w:rsidRDefault="00AD4A9A" w:rsidP="0066077C">
            <w:pPr>
              <w:pStyle w:val="Standard"/>
              <w:rPr>
                <w:lang w:eastAsia="en-US"/>
              </w:rPr>
            </w:pPr>
          </w:p>
          <w:p w14:paraId="644884DC" w14:textId="77777777" w:rsidR="00AD4A9A" w:rsidRPr="00441802" w:rsidRDefault="00AD4A9A" w:rsidP="0066077C">
            <w:pPr>
              <w:pStyle w:val="Standard"/>
            </w:pPr>
            <w:r w:rsidRPr="00441802">
              <w:rPr>
                <w:i/>
                <w:iCs/>
                <w:lang w:eastAsia="en-US"/>
              </w:rPr>
              <w:t>Notes :</w:t>
            </w:r>
          </w:p>
          <w:p w14:paraId="385572A9" w14:textId="285EAF75" w:rsidR="00AD4A9A" w:rsidRPr="00441802" w:rsidRDefault="007B6E16" w:rsidP="0066077C">
            <w:pPr>
              <w:pStyle w:val="Standard"/>
              <w:rPr>
                <w:lang w:eastAsia="en-US"/>
              </w:rPr>
            </w:pPr>
            <w:r w:rsidRPr="00441802">
              <w:rPr>
                <w:lang w:eastAsia="en-US"/>
              </w:rPr>
              <w:t xml:space="preserve">Voir aussi le dossier « Transport » pour du transport à cheval à la cote P394/A3/2 du présent fonds. </w:t>
            </w:r>
          </w:p>
          <w:p w14:paraId="537DD69F" w14:textId="347DA3C3" w:rsidR="007B6E16" w:rsidRPr="00441802" w:rsidRDefault="00D87E86" w:rsidP="0066077C">
            <w:pPr>
              <w:pStyle w:val="Standard"/>
              <w:rPr>
                <w:lang w:eastAsia="en-US"/>
              </w:rPr>
            </w:pPr>
            <w:r w:rsidRPr="00441802">
              <w:rPr>
                <w:lang w:eastAsia="en-US"/>
              </w:rPr>
              <w:t>Originales.</w:t>
            </w:r>
            <w:r w:rsidR="007B6E16" w:rsidRPr="00441802">
              <w:rPr>
                <w:lang w:eastAsia="en-US"/>
              </w:rPr>
              <w:t xml:space="preserve"> </w:t>
            </w:r>
          </w:p>
          <w:p w14:paraId="411C87F3" w14:textId="77777777" w:rsidR="00AD4A9A" w:rsidRPr="00441802" w:rsidRDefault="00AD4A9A" w:rsidP="0066077C">
            <w:pPr>
              <w:rPr>
                <w:lang w:eastAsia="en-US"/>
              </w:rPr>
            </w:pPr>
          </w:p>
          <w:p w14:paraId="7E9844D9" w14:textId="77777777" w:rsidR="00AD4A9A" w:rsidRPr="00441802" w:rsidRDefault="00AD4A9A" w:rsidP="0066077C"/>
        </w:tc>
      </w:tr>
    </w:tbl>
    <w:p w14:paraId="3AC5FEA9" w14:textId="77777777" w:rsidR="00AD4A9A" w:rsidRPr="00441802" w:rsidRDefault="00AD4A9A" w:rsidP="00696AE2"/>
    <w:p w14:paraId="1453E7DC" w14:textId="77777777" w:rsidR="00287473" w:rsidRPr="00441802" w:rsidRDefault="00287473" w:rsidP="00287473"/>
    <w:p w14:paraId="71F28F6D" w14:textId="77777777" w:rsidR="00287473" w:rsidRPr="00441802" w:rsidRDefault="00287473" w:rsidP="00287473"/>
    <w:p w14:paraId="017544C2" w14:textId="77777777" w:rsidR="00287473" w:rsidRPr="00441802" w:rsidRDefault="00287473" w:rsidP="00287473"/>
    <w:p w14:paraId="1C85BA0B" w14:textId="77777777" w:rsidR="00696AE2" w:rsidRPr="00441802" w:rsidRDefault="00696AE2" w:rsidP="00923766"/>
    <w:sectPr w:rsidR="00696AE2" w:rsidRPr="00441802" w:rsidSect="00F22AC1">
      <w:footerReference w:type="default" r:id="rId1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4C35" w14:textId="77777777" w:rsidR="00B80625" w:rsidRDefault="00B80625" w:rsidP="00923766">
      <w:r>
        <w:separator/>
      </w:r>
    </w:p>
  </w:endnote>
  <w:endnote w:type="continuationSeparator" w:id="0">
    <w:p w14:paraId="0F8717AA" w14:textId="77777777" w:rsidR="00B80625" w:rsidRDefault="00B80625"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B432A4" w:rsidRDefault="00B432A4"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51FC2A8A" w:rsidR="00B432A4" w:rsidRPr="009D2B71" w:rsidRDefault="00B432A4" w:rsidP="00923766">
    <w:pPr>
      <w:pStyle w:val="Pieddepage"/>
      <w:rPr>
        <w:sz w:val="20"/>
      </w:rPr>
    </w:pPr>
    <w:r>
      <w:rPr>
        <w:sz w:val="20"/>
      </w:rPr>
      <w:t xml:space="preserve">P394 Fonds Louis-Georges Fortin et Irène Duchesne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B432A4" w:rsidRDefault="00B432A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3242" w14:textId="77777777" w:rsidR="00B80625" w:rsidRDefault="00B80625" w:rsidP="00923766">
      <w:r>
        <w:separator/>
      </w:r>
    </w:p>
  </w:footnote>
  <w:footnote w:type="continuationSeparator" w:id="0">
    <w:p w14:paraId="5504025F" w14:textId="77777777" w:rsidR="00B80625" w:rsidRDefault="00B80625"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52D55"/>
    <w:multiLevelType w:val="multilevel"/>
    <w:tmpl w:val="83166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021975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14EB"/>
    <w:rsid w:val="0000668E"/>
    <w:rsid w:val="00032AD6"/>
    <w:rsid w:val="00040882"/>
    <w:rsid w:val="00047913"/>
    <w:rsid w:val="00050170"/>
    <w:rsid w:val="000519EA"/>
    <w:rsid w:val="000723B8"/>
    <w:rsid w:val="00077F9E"/>
    <w:rsid w:val="000810CE"/>
    <w:rsid w:val="00081144"/>
    <w:rsid w:val="000B44C1"/>
    <w:rsid w:val="000C5ED4"/>
    <w:rsid w:val="000C6A8A"/>
    <w:rsid w:val="000D7C6A"/>
    <w:rsid w:val="000E1111"/>
    <w:rsid w:val="000E3367"/>
    <w:rsid w:val="000E4DD6"/>
    <w:rsid w:val="000E6B4F"/>
    <w:rsid w:val="000E7976"/>
    <w:rsid w:val="000F55C7"/>
    <w:rsid w:val="000F7851"/>
    <w:rsid w:val="00100C2C"/>
    <w:rsid w:val="00112EC2"/>
    <w:rsid w:val="001153BB"/>
    <w:rsid w:val="00134393"/>
    <w:rsid w:val="00136DC0"/>
    <w:rsid w:val="00166949"/>
    <w:rsid w:val="00166C91"/>
    <w:rsid w:val="00167F08"/>
    <w:rsid w:val="00197C39"/>
    <w:rsid w:val="001A7EEB"/>
    <w:rsid w:val="001C259B"/>
    <w:rsid w:val="001D1CFB"/>
    <w:rsid w:val="001D5C99"/>
    <w:rsid w:val="001E1F02"/>
    <w:rsid w:val="001E22C8"/>
    <w:rsid w:val="001E5801"/>
    <w:rsid w:val="001E5A46"/>
    <w:rsid w:val="002273FD"/>
    <w:rsid w:val="00242C7D"/>
    <w:rsid w:val="0025180F"/>
    <w:rsid w:val="0025336B"/>
    <w:rsid w:val="00265C23"/>
    <w:rsid w:val="0027203D"/>
    <w:rsid w:val="002828D4"/>
    <w:rsid w:val="00284955"/>
    <w:rsid w:val="0028732E"/>
    <w:rsid w:val="00287473"/>
    <w:rsid w:val="002975E2"/>
    <w:rsid w:val="002A1E83"/>
    <w:rsid w:val="002A5C7F"/>
    <w:rsid w:val="002C4AB2"/>
    <w:rsid w:val="002D0F20"/>
    <w:rsid w:val="002E119F"/>
    <w:rsid w:val="0030124F"/>
    <w:rsid w:val="00314247"/>
    <w:rsid w:val="003202D8"/>
    <w:rsid w:val="00324AD6"/>
    <w:rsid w:val="00326159"/>
    <w:rsid w:val="00371929"/>
    <w:rsid w:val="0038128D"/>
    <w:rsid w:val="00392E3B"/>
    <w:rsid w:val="00393B04"/>
    <w:rsid w:val="003A354F"/>
    <w:rsid w:val="003A4DA0"/>
    <w:rsid w:val="003A5846"/>
    <w:rsid w:val="003B3ADE"/>
    <w:rsid w:val="003B61AC"/>
    <w:rsid w:val="003B7BE7"/>
    <w:rsid w:val="003C1DC4"/>
    <w:rsid w:val="003E5BA5"/>
    <w:rsid w:val="00430466"/>
    <w:rsid w:val="004306E7"/>
    <w:rsid w:val="00441802"/>
    <w:rsid w:val="004435B1"/>
    <w:rsid w:val="004475D4"/>
    <w:rsid w:val="00451BD0"/>
    <w:rsid w:val="00456BD2"/>
    <w:rsid w:val="0045758A"/>
    <w:rsid w:val="0046451E"/>
    <w:rsid w:val="0046741C"/>
    <w:rsid w:val="00482915"/>
    <w:rsid w:val="00484007"/>
    <w:rsid w:val="004862B9"/>
    <w:rsid w:val="00486650"/>
    <w:rsid w:val="004A1B32"/>
    <w:rsid w:val="004C2F45"/>
    <w:rsid w:val="004C5067"/>
    <w:rsid w:val="004E467E"/>
    <w:rsid w:val="00502C0D"/>
    <w:rsid w:val="005059ED"/>
    <w:rsid w:val="00511A61"/>
    <w:rsid w:val="00511B1C"/>
    <w:rsid w:val="00513FBA"/>
    <w:rsid w:val="00515BFB"/>
    <w:rsid w:val="00515C06"/>
    <w:rsid w:val="00524183"/>
    <w:rsid w:val="00526552"/>
    <w:rsid w:val="00526C8A"/>
    <w:rsid w:val="00532442"/>
    <w:rsid w:val="00534691"/>
    <w:rsid w:val="00537703"/>
    <w:rsid w:val="00540E0C"/>
    <w:rsid w:val="00561EAD"/>
    <w:rsid w:val="005649FE"/>
    <w:rsid w:val="00585FB8"/>
    <w:rsid w:val="00587F67"/>
    <w:rsid w:val="00592CF1"/>
    <w:rsid w:val="00593274"/>
    <w:rsid w:val="005A4E05"/>
    <w:rsid w:val="005B615A"/>
    <w:rsid w:val="005D6B20"/>
    <w:rsid w:val="005E4B57"/>
    <w:rsid w:val="005F1A1C"/>
    <w:rsid w:val="00612460"/>
    <w:rsid w:val="00615212"/>
    <w:rsid w:val="00621773"/>
    <w:rsid w:val="00624149"/>
    <w:rsid w:val="00625AE0"/>
    <w:rsid w:val="00651084"/>
    <w:rsid w:val="00653583"/>
    <w:rsid w:val="0066077C"/>
    <w:rsid w:val="0066145D"/>
    <w:rsid w:val="00661C2D"/>
    <w:rsid w:val="00670CE5"/>
    <w:rsid w:val="00685156"/>
    <w:rsid w:val="00685F6A"/>
    <w:rsid w:val="00696AE2"/>
    <w:rsid w:val="006A481A"/>
    <w:rsid w:val="006A7E21"/>
    <w:rsid w:val="006C1C2C"/>
    <w:rsid w:val="006E2311"/>
    <w:rsid w:val="006F37D7"/>
    <w:rsid w:val="006F50BF"/>
    <w:rsid w:val="00706336"/>
    <w:rsid w:val="00706884"/>
    <w:rsid w:val="007215FD"/>
    <w:rsid w:val="007229CA"/>
    <w:rsid w:val="00742A4C"/>
    <w:rsid w:val="0076644B"/>
    <w:rsid w:val="00776CEC"/>
    <w:rsid w:val="00781F4A"/>
    <w:rsid w:val="007849A8"/>
    <w:rsid w:val="00797D5C"/>
    <w:rsid w:val="007A207A"/>
    <w:rsid w:val="007A23C8"/>
    <w:rsid w:val="007B0DFC"/>
    <w:rsid w:val="007B6E16"/>
    <w:rsid w:val="007C044D"/>
    <w:rsid w:val="007E13C0"/>
    <w:rsid w:val="007F33D1"/>
    <w:rsid w:val="00803E2C"/>
    <w:rsid w:val="008045DD"/>
    <w:rsid w:val="0080651A"/>
    <w:rsid w:val="00840FF1"/>
    <w:rsid w:val="00841BA3"/>
    <w:rsid w:val="00850264"/>
    <w:rsid w:val="008556A6"/>
    <w:rsid w:val="00864E13"/>
    <w:rsid w:val="008874A8"/>
    <w:rsid w:val="008940D9"/>
    <w:rsid w:val="00894F88"/>
    <w:rsid w:val="008B2941"/>
    <w:rsid w:val="008B4A1A"/>
    <w:rsid w:val="008C3DCA"/>
    <w:rsid w:val="008D64A5"/>
    <w:rsid w:val="008F2A1E"/>
    <w:rsid w:val="00901D10"/>
    <w:rsid w:val="00904CB7"/>
    <w:rsid w:val="00911262"/>
    <w:rsid w:val="009214E6"/>
    <w:rsid w:val="00922E8E"/>
    <w:rsid w:val="00923766"/>
    <w:rsid w:val="00930847"/>
    <w:rsid w:val="00931389"/>
    <w:rsid w:val="0094294B"/>
    <w:rsid w:val="00946FFA"/>
    <w:rsid w:val="00947E6B"/>
    <w:rsid w:val="009534B2"/>
    <w:rsid w:val="00961E8F"/>
    <w:rsid w:val="009705AB"/>
    <w:rsid w:val="009B3B95"/>
    <w:rsid w:val="009C32C9"/>
    <w:rsid w:val="009D2B71"/>
    <w:rsid w:val="009D2E48"/>
    <w:rsid w:val="009F0832"/>
    <w:rsid w:val="009F5EC7"/>
    <w:rsid w:val="009F78AB"/>
    <w:rsid w:val="00A074A8"/>
    <w:rsid w:val="00A22EB3"/>
    <w:rsid w:val="00A301EB"/>
    <w:rsid w:val="00A3152C"/>
    <w:rsid w:val="00A32A01"/>
    <w:rsid w:val="00A35BBA"/>
    <w:rsid w:val="00A36AE7"/>
    <w:rsid w:val="00A413CA"/>
    <w:rsid w:val="00A42DDF"/>
    <w:rsid w:val="00A60414"/>
    <w:rsid w:val="00A641D6"/>
    <w:rsid w:val="00A674F8"/>
    <w:rsid w:val="00A75249"/>
    <w:rsid w:val="00A763DF"/>
    <w:rsid w:val="00A822E0"/>
    <w:rsid w:val="00A839C2"/>
    <w:rsid w:val="00A92E4B"/>
    <w:rsid w:val="00A959B3"/>
    <w:rsid w:val="00A95BDF"/>
    <w:rsid w:val="00AA48C7"/>
    <w:rsid w:val="00AB53AB"/>
    <w:rsid w:val="00AB5FAC"/>
    <w:rsid w:val="00AB6798"/>
    <w:rsid w:val="00AC50C8"/>
    <w:rsid w:val="00AC7058"/>
    <w:rsid w:val="00AD4A9A"/>
    <w:rsid w:val="00B0594D"/>
    <w:rsid w:val="00B148D8"/>
    <w:rsid w:val="00B25321"/>
    <w:rsid w:val="00B321DF"/>
    <w:rsid w:val="00B3412B"/>
    <w:rsid w:val="00B35B72"/>
    <w:rsid w:val="00B432A4"/>
    <w:rsid w:val="00B46FC4"/>
    <w:rsid w:val="00B514D4"/>
    <w:rsid w:val="00B55D5C"/>
    <w:rsid w:val="00B66B30"/>
    <w:rsid w:val="00B70F0F"/>
    <w:rsid w:val="00B80625"/>
    <w:rsid w:val="00B81A29"/>
    <w:rsid w:val="00B96E5D"/>
    <w:rsid w:val="00B9759C"/>
    <w:rsid w:val="00BA27CF"/>
    <w:rsid w:val="00BA5D3E"/>
    <w:rsid w:val="00BB2B93"/>
    <w:rsid w:val="00BB2D08"/>
    <w:rsid w:val="00BC3AF1"/>
    <w:rsid w:val="00BC64AB"/>
    <w:rsid w:val="00BD4041"/>
    <w:rsid w:val="00BD5104"/>
    <w:rsid w:val="00BE1812"/>
    <w:rsid w:val="00BE5BED"/>
    <w:rsid w:val="00BF7589"/>
    <w:rsid w:val="00C05697"/>
    <w:rsid w:val="00C071C8"/>
    <w:rsid w:val="00C11F5D"/>
    <w:rsid w:val="00C1275D"/>
    <w:rsid w:val="00C13B5C"/>
    <w:rsid w:val="00C23661"/>
    <w:rsid w:val="00C37FAC"/>
    <w:rsid w:val="00C40995"/>
    <w:rsid w:val="00C42F3C"/>
    <w:rsid w:val="00C461A5"/>
    <w:rsid w:val="00C62534"/>
    <w:rsid w:val="00C70C4E"/>
    <w:rsid w:val="00C817ED"/>
    <w:rsid w:val="00C872E2"/>
    <w:rsid w:val="00C90937"/>
    <w:rsid w:val="00C95263"/>
    <w:rsid w:val="00CA426C"/>
    <w:rsid w:val="00CA7386"/>
    <w:rsid w:val="00CB360C"/>
    <w:rsid w:val="00CB5219"/>
    <w:rsid w:val="00CB5258"/>
    <w:rsid w:val="00CC04BF"/>
    <w:rsid w:val="00CC59F8"/>
    <w:rsid w:val="00CD4C6C"/>
    <w:rsid w:val="00CE48E5"/>
    <w:rsid w:val="00CF0BA3"/>
    <w:rsid w:val="00CF7467"/>
    <w:rsid w:val="00D06AA1"/>
    <w:rsid w:val="00D0781A"/>
    <w:rsid w:val="00D07870"/>
    <w:rsid w:val="00D16106"/>
    <w:rsid w:val="00D230A5"/>
    <w:rsid w:val="00D25352"/>
    <w:rsid w:val="00D26E9D"/>
    <w:rsid w:val="00D30256"/>
    <w:rsid w:val="00D31201"/>
    <w:rsid w:val="00D32213"/>
    <w:rsid w:val="00D35E14"/>
    <w:rsid w:val="00D40702"/>
    <w:rsid w:val="00D465E5"/>
    <w:rsid w:val="00D73963"/>
    <w:rsid w:val="00D87E86"/>
    <w:rsid w:val="00DA11D3"/>
    <w:rsid w:val="00DA1F01"/>
    <w:rsid w:val="00DA6900"/>
    <w:rsid w:val="00DB6FD8"/>
    <w:rsid w:val="00DC0498"/>
    <w:rsid w:val="00DC3822"/>
    <w:rsid w:val="00DC5338"/>
    <w:rsid w:val="00DC5383"/>
    <w:rsid w:val="00DD1D8A"/>
    <w:rsid w:val="00DF516C"/>
    <w:rsid w:val="00E01ADB"/>
    <w:rsid w:val="00E06067"/>
    <w:rsid w:val="00E305CF"/>
    <w:rsid w:val="00E34B82"/>
    <w:rsid w:val="00E46B4D"/>
    <w:rsid w:val="00E50120"/>
    <w:rsid w:val="00E57F6F"/>
    <w:rsid w:val="00E740E9"/>
    <w:rsid w:val="00E75922"/>
    <w:rsid w:val="00E86474"/>
    <w:rsid w:val="00E9066C"/>
    <w:rsid w:val="00EA39CC"/>
    <w:rsid w:val="00EB5899"/>
    <w:rsid w:val="00EC6ED9"/>
    <w:rsid w:val="00ED6D6E"/>
    <w:rsid w:val="00EE0EC9"/>
    <w:rsid w:val="00EE7177"/>
    <w:rsid w:val="00EF0966"/>
    <w:rsid w:val="00EF3A04"/>
    <w:rsid w:val="00EF7D27"/>
    <w:rsid w:val="00F22AC1"/>
    <w:rsid w:val="00F3008F"/>
    <w:rsid w:val="00F34259"/>
    <w:rsid w:val="00F41408"/>
    <w:rsid w:val="00F43CBC"/>
    <w:rsid w:val="00F47E77"/>
    <w:rsid w:val="00F530DB"/>
    <w:rsid w:val="00F5483C"/>
    <w:rsid w:val="00F54C9A"/>
    <w:rsid w:val="00F568C7"/>
    <w:rsid w:val="00F64BAF"/>
    <w:rsid w:val="00F6767F"/>
    <w:rsid w:val="00F7029B"/>
    <w:rsid w:val="00F75A63"/>
    <w:rsid w:val="00F76A54"/>
    <w:rsid w:val="00F83E44"/>
    <w:rsid w:val="00F865F1"/>
    <w:rsid w:val="00F9148F"/>
    <w:rsid w:val="00F935A1"/>
    <w:rsid w:val="00FA02B5"/>
    <w:rsid w:val="00FA474E"/>
    <w:rsid w:val="00FA7F91"/>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9E"/>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ar1"/>
    <w:rsid w:val="00486650"/>
    <w:pPr>
      <w:suppressAutoHyphens/>
      <w:autoSpaceDN w:val="0"/>
      <w:jc w:val="both"/>
      <w:textAlignment w:val="baseline"/>
    </w:pPr>
    <w:rPr>
      <w:rFonts w:ascii="Times New Roman" w:eastAsia="Times New Roman" w:hAnsi="Times New Roman"/>
      <w:kern w:val="3"/>
      <w:sz w:val="24"/>
      <w:lang w:val="fr-CA"/>
    </w:rPr>
  </w:style>
  <w:style w:type="character" w:customStyle="1" w:styleId="StandardCar1">
    <w:name w:val="Standard Car1"/>
    <w:basedOn w:val="Policepardfaut"/>
    <w:link w:val="Standard"/>
    <w:rsid w:val="00486650"/>
    <w:rPr>
      <w:rFonts w:ascii="Times New Roman" w:eastAsia="Times New Roman" w:hAnsi="Times New Roman"/>
      <w:kern w:val="3"/>
      <w:sz w:val="24"/>
      <w:lang w:val="fr-CA"/>
    </w:rPr>
  </w:style>
  <w:style w:type="character" w:styleId="Mentionnonrsolue">
    <w:name w:val="Unresolved Mention"/>
    <w:basedOn w:val="Policepardfaut"/>
    <w:uiPriority w:val="99"/>
    <w:semiHidden/>
    <w:unhideWhenUsed/>
    <w:rsid w:val="00EF0966"/>
    <w:rPr>
      <w:color w:val="605E5C"/>
      <w:shd w:val="clear" w:color="auto" w:fill="E1DFDD"/>
    </w:rPr>
  </w:style>
  <w:style w:type="character" w:styleId="Lienvisit">
    <w:name w:val="FollowedHyperlink"/>
    <w:basedOn w:val="Policepardfaut"/>
    <w:uiPriority w:val="99"/>
    <w:semiHidden/>
    <w:unhideWhenUsed/>
    <w:rsid w:val="00B81A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a.cloud.constellio.com/constellio/dl?id=00000732146" TargetMode="External"/><Relationship Id="rId13" Type="http://schemas.openxmlformats.org/officeDocument/2006/relationships/hyperlink" Target="mailto:admin@shgmc.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K:\Fonds%20d'archives\P394%20Fonds%20Louis-Georges%20Fortin%20et%20Irene%20Duchesn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ria.cloud.constellio.com/constellio/dl?id=000002438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ria.cloud.constellio.com/constellio/" TargetMode="External"/><Relationship Id="rId5" Type="http://schemas.openxmlformats.org/officeDocument/2006/relationships/webSettings" Target="webSettings.xml"/><Relationship Id="rId15" Type="http://schemas.openxmlformats.org/officeDocument/2006/relationships/hyperlink" Target="file:///\\10.102.16.15\SHGMC\Fonds%20d'archives\P394%20Fonds%20Louis-Georges%20Fortin%20et%20Irene%20Duchesne" TargetMode="External"/><Relationship Id="rId10" Type="http://schemas.openxmlformats.org/officeDocument/2006/relationships/hyperlink" Target="https://maria.cloud.constellio.com/constellio/dl?id=000002438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ria.cloud.constellio.com/constellio/" TargetMode="External"/><Relationship Id="rId14" Type="http://schemas.openxmlformats.org/officeDocument/2006/relationships/hyperlink" Target="https://maria.cloud.constellio.com/constellio/dl?id=000007321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AF9BC-EFFD-41FA-BC62-05CB5E340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19</TotalTime>
  <Pages>1</Pages>
  <Words>5483</Words>
  <Characters>30157</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cp:lastPrinted>2025-10-22T15:01:00Z</cp:lastPrinted>
  <dcterms:created xsi:type="dcterms:W3CDTF">2026-06-30T17:35:00Z</dcterms:created>
  <dcterms:modified xsi:type="dcterms:W3CDTF">2026-06-30T17:35:00Z</dcterms:modified>
</cp:coreProperties>
</file>