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48B1D" w14:textId="77777777" w:rsidR="00B46FC4" w:rsidRPr="00A674F8" w:rsidRDefault="00B46FC4" w:rsidP="00923766">
      <w:pPr>
        <w:jc w:val="center"/>
      </w:pPr>
      <w:r w:rsidRPr="00A674F8">
        <w:t xml:space="preserve">FONDS </w:t>
      </w:r>
      <w:r w:rsidR="00457089">
        <w:rPr>
          <w:caps/>
        </w:rPr>
        <w:t>SOCIÉTÉ D’INFORMATION DU LAC-sAINT-jEAN</w:t>
      </w:r>
    </w:p>
    <w:p w14:paraId="74199DF7" w14:textId="77777777" w:rsidR="00B46FC4" w:rsidRPr="00A674F8" w:rsidRDefault="00DA6900" w:rsidP="00923766">
      <w:pPr>
        <w:jc w:val="center"/>
      </w:pPr>
      <w:r>
        <w:t>P</w:t>
      </w:r>
      <w:r w:rsidR="00457089">
        <w:t>378</w:t>
      </w:r>
    </w:p>
    <w:p w14:paraId="15CE030C" w14:textId="77777777" w:rsidR="00B46FC4" w:rsidRPr="00A674F8" w:rsidRDefault="00B46FC4" w:rsidP="00923766">
      <w:pPr>
        <w:jc w:val="center"/>
      </w:pPr>
    </w:p>
    <w:p w14:paraId="1B578FA5" w14:textId="77777777" w:rsidR="00B46FC4" w:rsidRPr="00A674F8" w:rsidRDefault="00B46FC4" w:rsidP="00923766">
      <w:pPr>
        <w:jc w:val="center"/>
      </w:pPr>
    </w:p>
    <w:p w14:paraId="092E6DD5" w14:textId="77777777" w:rsidR="00B46FC4" w:rsidRPr="00A674F8" w:rsidRDefault="00B46FC4" w:rsidP="00923766">
      <w:pPr>
        <w:jc w:val="center"/>
      </w:pPr>
    </w:p>
    <w:p w14:paraId="55384365" w14:textId="77777777" w:rsidR="00B46FC4" w:rsidRPr="00A674F8" w:rsidRDefault="00B46FC4" w:rsidP="00923766">
      <w:pPr>
        <w:jc w:val="center"/>
      </w:pPr>
    </w:p>
    <w:p w14:paraId="6A7E4A50" w14:textId="77777777" w:rsidR="00B46FC4" w:rsidRPr="00A674F8" w:rsidRDefault="00B46FC4" w:rsidP="00923766">
      <w:pPr>
        <w:jc w:val="center"/>
      </w:pPr>
    </w:p>
    <w:p w14:paraId="09F5C9FD" w14:textId="77777777" w:rsidR="00B46FC4" w:rsidRPr="00A674F8" w:rsidRDefault="00B46FC4" w:rsidP="00923766">
      <w:pPr>
        <w:jc w:val="center"/>
      </w:pPr>
    </w:p>
    <w:p w14:paraId="3552AA1B" w14:textId="77777777" w:rsidR="00B46FC4" w:rsidRPr="00A674F8" w:rsidRDefault="00B46FC4" w:rsidP="00923766">
      <w:pPr>
        <w:jc w:val="center"/>
      </w:pPr>
    </w:p>
    <w:p w14:paraId="3F549451" w14:textId="77777777" w:rsidR="00B46FC4" w:rsidRPr="00A674F8" w:rsidRDefault="00B46FC4" w:rsidP="00923766">
      <w:pPr>
        <w:jc w:val="center"/>
      </w:pPr>
    </w:p>
    <w:p w14:paraId="2ACABE58" w14:textId="77777777" w:rsidR="00B46FC4" w:rsidRPr="00A674F8" w:rsidRDefault="00B46FC4" w:rsidP="00923766">
      <w:pPr>
        <w:jc w:val="center"/>
      </w:pPr>
    </w:p>
    <w:p w14:paraId="3EF5046B" w14:textId="77777777" w:rsidR="00B46FC4" w:rsidRPr="00A674F8" w:rsidRDefault="00B46FC4" w:rsidP="00923766">
      <w:pPr>
        <w:jc w:val="center"/>
      </w:pPr>
    </w:p>
    <w:p w14:paraId="58B75D87" w14:textId="77777777" w:rsidR="00B46FC4" w:rsidRPr="00A674F8" w:rsidRDefault="00B46FC4" w:rsidP="00923766">
      <w:pPr>
        <w:jc w:val="center"/>
      </w:pPr>
    </w:p>
    <w:p w14:paraId="0D8BEA06" w14:textId="77777777" w:rsidR="00B46FC4" w:rsidRPr="00A674F8" w:rsidRDefault="00B46FC4" w:rsidP="00923766">
      <w:pPr>
        <w:jc w:val="center"/>
      </w:pPr>
    </w:p>
    <w:p w14:paraId="4B9DA3D2" w14:textId="77777777" w:rsidR="00B46FC4" w:rsidRPr="00A674F8" w:rsidRDefault="00B46FC4" w:rsidP="00923766">
      <w:pPr>
        <w:jc w:val="center"/>
      </w:pPr>
    </w:p>
    <w:p w14:paraId="79A29F9A" w14:textId="77777777" w:rsidR="00B46FC4" w:rsidRPr="00A674F8" w:rsidRDefault="00B46FC4" w:rsidP="00923766">
      <w:pPr>
        <w:jc w:val="center"/>
      </w:pPr>
    </w:p>
    <w:p w14:paraId="6ED1E1DC" w14:textId="77777777" w:rsidR="00B46FC4" w:rsidRPr="00A674F8" w:rsidRDefault="00B46FC4" w:rsidP="00923766">
      <w:pPr>
        <w:jc w:val="center"/>
      </w:pPr>
      <w:r w:rsidRPr="00A674F8">
        <w:t>Société d’histoire et de généalogie Maria-Chapdelaine</w:t>
      </w:r>
    </w:p>
    <w:p w14:paraId="04D2AC23" w14:textId="77777777" w:rsidR="00B46FC4" w:rsidRPr="00A674F8" w:rsidRDefault="00B46FC4" w:rsidP="00923766">
      <w:pPr>
        <w:jc w:val="center"/>
      </w:pPr>
      <w:r w:rsidRPr="00A674F8">
        <w:t>Dolbeau-Mistassini</w:t>
      </w:r>
    </w:p>
    <w:p w14:paraId="21226DE5" w14:textId="77777777" w:rsidR="00B46FC4" w:rsidRPr="00A674F8" w:rsidRDefault="00B46FC4" w:rsidP="00923766">
      <w:pPr>
        <w:jc w:val="center"/>
      </w:pPr>
    </w:p>
    <w:p w14:paraId="40DE9FFD" w14:textId="77777777" w:rsidR="00B46FC4" w:rsidRPr="00A674F8" w:rsidRDefault="00B46FC4" w:rsidP="00923766">
      <w:pPr>
        <w:jc w:val="center"/>
      </w:pPr>
    </w:p>
    <w:p w14:paraId="37AC96C9" w14:textId="77777777" w:rsidR="00B46FC4" w:rsidRPr="00A674F8" w:rsidRDefault="00B46FC4" w:rsidP="00923766">
      <w:pPr>
        <w:jc w:val="center"/>
      </w:pPr>
    </w:p>
    <w:p w14:paraId="732169BE" w14:textId="77777777" w:rsidR="00B46FC4" w:rsidRPr="00A674F8" w:rsidRDefault="00B46FC4" w:rsidP="00923766">
      <w:pPr>
        <w:jc w:val="center"/>
      </w:pPr>
    </w:p>
    <w:p w14:paraId="63E29E39" w14:textId="77777777" w:rsidR="00B46FC4" w:rsidRPr="00A674F8" w:rsidRDefault="00B46FC4" w:rsidP="00923766">
      <w:pPr>
        <w:jc w:val="center"/>
      </w:pPr>
    </w:p>
    <w:p w14:paraId="07DCE8D2" w14:textId="77777777" w:rsidR="00B46FC4" w:rsidRPr="00A674F8" w:rsidRDefault="00B46FC4" w:rsidP="00923766">
      <w:pPr>
        <w:jc w:val="center"/>
      </w:pPr>
    </w:p>
    <w:p w14:paraId="40DC7A49" w14:textId="77777777" w:rsidR="00B46FC4" w:rsidRPr="00A674F8" w:rsidRDefault="00B46FC4" w:rsidP="00923766">
      <w:pPr>
        <w:jc w:val="center"/>
      </w:pPr>
    </w:p>
    <w:p w14:paraId="654C0C9F" w14:textId="77777777" w:rsidR="00B46FC4" w:rsidRPr="00A674F8" w:rsidRDefault="00B46FC4" w:rsidP="00923766">
      <w:pPr>
        <w:jc w:val="center"/>
      </w:pPr>
    </w:p>
    <w:p w14:paraId="318D2241" w14:textId="77777777" w:rsidR="00B46FC4" w:rsidRPr="00A674F8" w:rsidRDefault="00B46FC4" w:rsidP="00923766">
      <w:pPr>
        <w:jc w:val="center"/>
      </w:pPr>
    </w:p>
    <w:p w14:paraId="0E67E013" w14:textId="77777777" w:rsidR="00B46FC4" w:rsidRPr="00A674F8" w:rsidRDefault="00B46FC4" w:rsidP="00923766">
      <w:pPr>
        <w:jc w:val="center"/>
      </w:pPr>
    </w:p>
    <w:p w14:paraId="420BDED1" w14:textId="77777777" w:rsidR="00B46FC4" w:rsidRPr="00A674F8" w:rsidRDefault="00B46FC4" w:rsidP="00923766">
      <w:pPr>
        <w:jc w:val="center"/>
      </w:pPr>
    </w:p>
    <w:p w14:paraId="5C6FCE51" w14:textId="77777777" w:rsidR="00B46FC4" w:rsidRPr="00A674F8" w:rsidRDefault="00B46FC4" w:rsidP="00923766">
      <w:pPr>
        <w:jc w:val="center"/>
      </w:pPr>
    </w:p>
    <w:p w14:paraId="484AE3D3" w14:textId="77777777" w:rsidR="00B46FC4" w:rsidRPr="00A674F8" w:rsidRDefault="00B46FC4" w:rsidP="00923766">
      <w:pPr>
        <w:jc w:val="center"/>
      </w:pPr>
    </w:p>
    <w:p w14:paraId="7C12ECCA" w14:textId="77777777" w:rsidR="00B46FC4" w:rsidRPr="00A674F8" w:rsidRDefault="00B46FC4" w:rsidP="00923766">
      <w:pPr>
        <w:jc w:val="center"/>
      </w:pPr>
      <w:r w:rsidRPr="00A674F8">
        <w:t xml:space="preserve">Répertoire numérique </w:t>
      </w:r>
      <w:r w:rsidR="00B148D8">
        <w:t>simple</w:t>
      </w:r>
    </w:p>
    <w:p w14:paraId="7D130B19" w14:textId="77777777" w:rsidR="00B46FC4" w:rsidRPr="00A674F8" w:rsidRDefault="00B46FC4" w:rsidP="00923766">
      <w:pPr>
        <w:jc w:val="center"/>
      </w:pPr>
    </w:p>
    <w:p w14:paraId="5E9DB8E3" w14:textId="77777777" w:rsidR="00B46FC4" w:rsidRPr="00A674F8" w:rsidRDefault="00B46FC4" w:rsidP="00923766">
      <w:pPr>
        <w:jc w:val="center"/>
      </w:pPr>
    </w:p>
    <w:p w14:paraId="63CAD193" w14:textId="77777777" w:rsidR="00B46FC4" w:rsidRPr="00A674F8" w:rsidRDefault="00B46FC4" w:rsidP="00923766">
      <w:pPr>
        <w:jc w:val="center"/>
      </w:pPr>
    </w:p>
    <w:p w14:paraId="76D6F0EE" w14:textId="77777777" w:rsidR="00B46FC4" w:rsidRPr="00A674F8" w:rsidRDefault="00B46FC4" w:rsidP="00923766">
      <w:pPr>
        <w:jc w:val="center"/>
      </w:pPr>
    </w:p>
    <w:p w14:paraId="2EE5D652" w14:textId="77777777" w:rsidR="00B46FC4" w:rsidRPr="00A674F8" w:rsidRDefault="00B46FC4" w:rsidP="00923766">
      <w:pPr>
        <w:jc w:val="center"/>
      </w:pPr>
    </w:p>
    <w:p w14:paraId="425BC501" w14:textId="77777777" w:rsidR="00B46FC4" w:rsidRPr="00A674F8" w:rsidRDefault="00B46FC4" w:rsidP="00923766">
      <w:pPr>
        <w:jc w:val="center"/>
      </w:pPr>
    </w:p>
    <w:p w14:paraId="55A1A090" w14:textId="77777777" w:rsidR="00B46FC4" w:rsidRPr="00A674F8" w:rsidRDefault="00B46FC4" w:rsidP="00923766">
      <w:pPr>
        <w:jc w:val="center"/>
      </w:pPr>
    </w:p>
    <w:p w14:paraId="34998F0D" w14:textId="77777777" w:rsidR="00B46FC4" w:rsidRDefault="00B46FC4" w:rsidP="00923766">
      <w:pPr>
        <w:jc w:val="center"/>
      </w:pPr>
    </w:p>
    <w:p w14:paraId="0211BE4B" w14:textId="77777777" w:rsidR="00850264" w:rsidRPr="00A674F8" w:rsidRDefault="00850264" w:rsidP="00923766">
      <w:pPr>
        <w:jc w:val="center"/>
      </w:pPr>
    </w:p>
    <w:p w14:paraId="7DBDEB2E" w14:textId="77777777" w:rsidR="00B46FC4" w:rsidRDefault="00B148D8" w:rsidP="00923766">
      <w:pPr>
        <w:jc w:val="center"/>
      </w:pPr>
      <w:r>
        <w:t xml:space="preserve">Rédigé par </w:t>
      </w:r>
      <w:r w:rsidR="003E425D">
        <w:t>Frédérique Fradet et Marie-Chantale Savard, archivistes</w:t>
      </w:r>
    </w:p>
    <w:p w14:paraId="79F43CCB" w14:textId="77777777" w:rsidR="00B148D8" w:rsidRPr="00A674F8" w:rsidRDefault="00B148D8" w:rsidP="00923766">
      <w:pPr>
        <w:jc w:val="center"/>
      </w:pPr>
      <w:r>
        <w:t xml:space="preserve">Le </w:t>
      </w:r>
      <w:r w:rsidR="003E425D">
        <w:t>13 novembre 2019</w:t>
      </w:r>
    </w:p>
    <w:p w14:paraId="29CD3D0C" w14:textId="77777777" w:rsidR="00B46FC4" w:rsidRDefault="00DA6900" w:rsidP="00923766">
      <w:pPr>
        <w:jc w:val="center"/>
      </w:pPr>
      <w:r>
        <w:t>Non traité</w:t>
      </w:r>
    </w:p>
    <w:p w14:paraId="41ABAE3B" w14:textId="77777777" w:rsidR="00DA6900" w:rsidRDefault="00DA6900" w:rsidP="00923766">
      <w:pPr>
        <w:jc w:val="center"/>
      </w:pPr>
    </w:p>
    <w:p w14:paraId="7247E21A" w14:textId="77777777" w:rsidR="00DA6900" w:rsidRPr="00A674F8" w:rsidRDefault="00DA6900" w:rsidP="00923766">
      <w:pPr>
        <w:jc w:val="center"/>
      </w:pPr>
    </w:p>
    <w:p w14:paraId="4AB9E306" w14:textId="77777777" w:rsidR="0076644B" w:rsidRPr="00A674F8" w:rsidRDefault="0076644B" w:rsidP="00923766">
      <w:pPr>
        <w:pStyle w:val="TM1"/>
      </w:pPr>
      <w:r w:rsidRPr="00A674F8">
        <w:lastRenderedPageBreak/>
        <w:t>Table des matières</w:t>
      </w:r>
    </w:p>
    <w:p w14:paraId="20B6DBF9" w14:textId="579457A9" w:rsidR="002F3709" w:rsidRDefault="00BD4041">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r w:rsidRPr="00A674F8">
        <w:fldChar w:fldCharType="begin"/>
      </w:r>
      <w:r w:rsidRPr="00A674F8">
        <w:instrText xml:space="preserve"> TOC \o "1-5" \h \z \u </w:instrText>
      </w:r>
      <w:r w:rsidRPr="00A674F8">
        <w:fldChar w:fldCharType="separate"/>
      </w:r>
      <w:hyperlink w:anchor="_Toc217028133" w:history="1">
        <w:r w:rsidR="002F3709" w:rsidRPr="00807BC2">
          <w:rPr>
            <w:rStyle w:val="Lienhypertexte"/>
            <w:noProof/>
          </w:rPr>
          <w:t>PRÉSENTATION DU FONDS</w:t>
        </w:r>
        <w:r w:rsidR="002F3709">
          <w:rPr>
            <w:noProof/>
            <w:webHidden/>
          </w:rPr>
          <w:tab/>
        </w:r>
        <w:r w:rsidR="002F3709">
          <w:rPr>
            <w:noProof/>
            <w:webHidden/>
          </w:rPr>
          <w:fldChar w:fldCharType="begin"/>
        </w:r>
        <w:r w:rsidR="002F3709">
          <w:rPr>
            <w:noProof/>
            <w:webHidden/>
          </w:rPr>
          <w:instrText xml:space="preserve"> PAGEREF _Toc217028133 \h </w:instrText>
        </w:r>
        <w:r w:rsidR="002F3709">
          <w:rPr>
            <w:noProof/>
            <w:webHidden/>
          </w:rPr>
        </w:r>
        <w:r w:rsidR="002F3709">
          <w:rPr>
            <w:noProof/>
            <w:webHidden/>
          </w:rPr>
          <w:fldChar w:fldCharType="separate"/>
        </w:r>
        <w:r w:rsidR="002F3709">
          <w:rPr>
            <w:noProof/>
            <w:webHidden/>
          </w:rPr>
          <w:t>5</w:t>
        </w:r>
        <w:r w:rsidR="002F3709">
          <w:rPr>
            <w:noProof/>
            <w:webHidden/>
          </w:rPr>
          <w:fldChar w:fldCharType="end"/>
        </w:r>
      </w:hyperlink>
    </w:p>
    <w:p w14:paraId="2221A2F8" w14:textId="694E648C" w:rsidR="002F3709" w:rsidRDefault="002F3709">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hyperlink w:anchor="_Toc217028134" w:history="1">
        <w:r w:rsidRPr="00807BC2">
          <w:rPr>
            <w:rStyle w:val="Lienhypertexte"/>
            <w:noProof/>
          </w:rPr>
          <w:t>P378/A Documents audiovisuels</w:t>
        </w:r>
        <w:r>
          <w:rPr>
            <w:noProof/>
            <w:webHidden/>
          </w:rPr>
          <w:tab/>
        </w:r>
        <w:r>
          <w:rPr>
            <w:noProof/>
            <w:webHidden/>
          </w:rPr>
          <w:fldChar w:fldCharType="begin"/>
        </w:r>
        <w:r>
          <w:rPr>
            <w:noProof/>
            <w:webHidden/>
          </w:rPr>
          <w:instrText xml:space="preserve"> PAGEREF _Toc217028134 \h </w:instrText>
        </w:r>
        <w:r>
          <w:rPr>
            <w:noProof/>
            <w:webHidden/>
          </w:rPr>
        </w:r>
        <w:r>
          <w:rPr>
            <w:noProof/>
            <w:webHidden/>
          </w:rPr>
          <w:fldChar w:fldCharType="separate"/>
        </w:r>
        <w:r>
          <w:rPr>
            <w:noProof/>
            <w:webHidden/>
          </w:rPr>
          <w:t>7</w:t>
        </w:r>
        <w:r>
          <w:rPr>
            <w:noProof/>
            <w:webHidden/>
          </w:rPr>
          <w:fldChar w:fldCharType="end"/>
        </w:r>
      </w:hyperlink>
    </w:p>
    <w:p w14:paraId="7F75D0D1" w14:textId="2730225B" w:rsidR="002F3709" w:rsidRDefault="002F370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17028135" w:history="1">
        <w:r w:rsidRPr="00807BC2">
          <w:rPr>
            <w:rStyle w:val="Lienhypertexte"/>
            <w:noProof/>
          </w:rPr>
          <w:t>P378/A1 DVD</w:t>
        </w:r>
        <w:r>
          <w:rPr>
            <w:noProof/>
            <w:webHidden/>
          </w:rPr>
          <w:tab/>
        </w:r>
        <w:r>
          <w:rPr>
            <w:noProof/>
            <w:webHidden/>
          </w:rPr>
          <w:fldChar w:fldCharType="begin"/>
        </w:r>
        <w:r>
          <w:rPr>
            <w:noProof/>
            <w:webHidden/>
          </w:rPr>
          <w:instrText xml:space="preserve"> PAGEREF _Toc217028135 \h </w:instrText>
        </w:r>
        <w:r>
          <w:rPr>
            <w:noProof/>
            <w:webHidden/>
          </w:rPr>
        </w:r>
        <w:r>
          <w:rPr>
            <w:noProof/>
            <w:webHidden/>
          </w:rPr>
          <w:fldChar w:fldCharType="separate"/>
        </w:r>
        <w:r>
          <w:rPr>
            <w:noProof/>
            <w:webHidden/>
          </w:rPr>
          <w:t>7</w:t>
        </w:r>
        <w:r>
          <w:rPr>
            <w:noProof/>
            <w:webHidden/>
          </w:rPr>
          <w:fldChar w:fldCharType="end"/>
        </w:r>
      </w:hyperlink>
    </w:p>
    <w:p w14:paraId="65D8E220" w14:textId="0AA5AF10"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36" w:history="1">
        <w:r w:rsidRPr="00807BC2">
          <w:rPr>
            <w:rStyle w:val="Lienhypertexte"/>
            <w:noProof/>
          </w:rPr>
          <w:t>P378/A1/1 : Politique</w:t>
        </w:r>
        <w:r>
          <w:rPr>
            <w:noProof/>
            <w:webHidden/>
          </w:rPr>
          <w:tab/>
        </w:r>
        <w:r>
          <w:rPr>
            <w:noProof/>
            <w:webHidden/>
          </w:rPr>
          <w:fldChar w:fldCharType="begin"/>
        </w:r>
        <w:r>
          <w:rPr>
            <w:noProof/>
            <w:webHidden/>
          </w:rPr>
          <w:instrText xml:space="preserve"> PAGEREF _Toc217028136 \h </w:instrText>
        </w:r>
        <w:r>
          <w:rPr>
            <w:noProof/>
            <w:webHidden/>
          </w:rPr>
        </w:r>
        <w:r>
          <w:rPr>
            <w:noProof/>
            <w:webHidden/>
          </w:rPr>
          <w:fldChar w:fldCharType="separate"/>
        </w:r>
        <w:r>
          <w:rPr>
            <w:noProof/>
            <w:webHidden/>
          </w:rPr>
          <w:t>7</w:t>
        </w:r>
        <w:r>
          <w:rPr>
            <w:noProof/>
            <w:webHidden/>
          </w:rPr>
          <w:fldChar w:fldCharType="end"/>
        </w:r>
      </w:hyperlink>
    </w:p>
    <w:p w14:paraId="4C67DDBC" w14:textId="6D065F61"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37" w:history="1">
        <w:r w:rsidRPr="00807BC2">
          <w:rPr>
            <w:rStyle w:val="Lienhypertexte"/>
            <w:noProof/>
          </w:rPr>
          <w:t>P378/A1/1.1 Conseils de ville Dolbeau-Mistassini</w:t>
        </w:r>
        <w:r>
          <w:rPr>
            <w:noProof/>
            <w:webHidden/>
          </w:rPr>
          <w:tab/>
        </w:r>
        <w:r>
          <w:rPr>
            <w:noProof/>
            <w:webHidden/>
          </w:rPr>
          <w:fldChar w:fldCharType="begin"/>
        </w:r>
        <w:r>
          <w:rPr>
            <w:noProof/>
            <w:webHidden/>
          </w:rPr>
          <w:instrText xml:space="preserve"> PAGEREF _Toc217028137 \h </w:instrText>
        </w:r>
        <w:r>
          <w:rPr>
            <w:noProof/>
            <w:webHidden/>
          </w:rPr>
        </w:r>
        <w:r>
          <w:rPr>
            <w:noProof/>
            <w:webHidden/>
          </w:rPr>
          <w:fldChar w:fldCharType="separate"/>
        </w:r>
        <w:r>
          <w:rPr>
            <w:noProof/>
            <w:webHidden/>
          </w:rPr>
          <w:t>7</w:t>
        </w:r>
        <w:r>
          <w:rPr>
            <w:noProof/>
            <w:webHidden/>
          </w:rPr>
          <w:fldChar w:fldCharType="end"/>
        </w:r>
      </w:hyperlink>
    </w:p>
    <w:p w14:paraId="47B255A8" w14:textId="37D1F13B"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38" w:history="1">
        <w:r w:rsidRPr="00807BC2">
          <w:rPr>
            <w:rStyle w:val="Lienhypertexte"/>
            <w:noProof/>
          </w:rPr>
          <w:t>P378/A1/1.2 Conseils de la MRC</w:t>
        </w:r>
        <w:r>
          <w:rPr>
            <w:noProof/>
            <w:webHidden/>
          </w:rPr>
          <w:tab/>
        </w:r>
        <w:r>
          <w:rPr>
            <w:noProof/>
            <w:webHidden/>
          </w:rPr>
          <w:fldChar w:fldCharType="begin"/>
        </w:r>
        <w:r>
          <w:rPr>
            <w:noProof/>
            <w:webHidden/>
          </w:rPr>
          <w:instrText xml:space="preserve"> PAGEREF _Toc217028138 \h </w:instrText>
        </w:r>
        <w:r>
          <w:rPr>
            <w:noProof/>
            <w:webHidden/>
          </w:rPr>
        </w:r>
        <w:r>
          <w:rPr>
            <w:noProof/>
            <w:webHidden/>
          </w:rPr>
          <w:fldChar w:fldCharType="separate"/>
        </w:r>
        <w:r>
          <w:rPr>
            <w:noProof/>
            <w:webHidden/>
          </w:rPr>
          <w:t>7</w:t>
        </w:r>
        <w:r>
          <w:rPr>
            <w:noProof/>
            <w:webHidden/>
          </w:rPr>
          <w:fldChar w:fldCharType="end"/>
        </w:r>
      </w:hyperlink>
    </w:p>
    <w:p w14:paraId="1F8CD823" w14:textId="4CD3ABA9"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39" w:history="1">
        <w:r w:rsidRPr="00807BC2">
          <w:rPr>
            <w:rStyle w:val="Lienhypertexte"/>
            <w:noProof/>
          </w:rPr>
          <w:t>P378/A1/1.3 Autres conseils de ville</w:t>
        </w:r>
        <w:r>
          <w:rPr>
            <w:noProof/>
            <w:webHidden/>
          </w:rPr>
          <w:tab/>
        </w:r>
        <w:r>
          <w:rPr>
            <w:noProof/>
            <w:webHidden/>
          </w:rPr>
          <w:fldChar w:fldCharType="begin"/>
        </w:r>
        <w:r>
          <w:rPr>
            <w:noProof/>
            <w:webHidden/>
          </w:rPr>
          <w:instrText xml:space="preserve"> PAGEREF _Toc217028139 \h </w:instrText>
        </w:r>
        <w:r>
          <w:rPr>
            <w:noProof/>
            <w:webHidden/>
          </w:rPr>
        </w:r>
        <w:r>
          <w:rPr>
            <w:noProof/>
            <w:webHidden/>
          </w:rPr>
          <w:fldChar w:fldCharType="separate"/>
        </w:r>
        <w:r>
          <w:rPr>
            <w:noProof/>
            <w:webHidden/>
          </w:rPr>
          <w:t>7</w:t>
        </w:r>
        <w:r>
          <w:rPr>
            <w:noProof/>
            <w:webHidden/>
          </w:rPr>
          <w:fldChar w:fldCharType="end"/>
        </w:r>
      </w:hyperlink>
    </w:p>
    <w:p w14:paraId="794C82D7" w14:textId="4FEA01C5"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40" w:history="1">
        <w:r w:rsidRPr="00807BC2">
          <w:rPr>
            <w:rStyle w:val="Lienhypertexte"/>
            <w:noProof/>
          </w:rPr>
          <w:t>P378/A1/1.4 Élections</w:t>
        </w:r>
        <w:r>
          <w:rPr>
            <w:noProof/>
            <w:webHidden/>
          </w:rPr>
          <w:tab/>
        </w:r>
        <w:r>
          <w:rPr>
            <w:noProof/>
            <w:webHidden/>
          </w:rPr>
          <w:fldChar w:fldCharType="begin"/>
        </w:r>
        <w:r>
          <w:rPr>
            <w:noProof/>
            <w:webHidden/>
          </w:rPr>
          <w:instrText xml:space="preserve"> PAGEREF _Toc217028140 \h </w:instrText>
        </w:r>
        <w:r>
          <w:rPr>
            <w:noProof/>
            <w:webHidden/>
          </w:rPr>
        </w:r>
        <w:r>
          <w:rPr>
            <w:noProof/>
            <w:webHidden/>
          </w:rPr>
          <w:fldChar w:fldCharType="separate"/>
        </w:r>
        <w:r>
          <w:rPr>
            <w:noProof/>
            <w:webHidden/>
          </w:rPr>
          <w:t>8</w:t>
        </w:r>
        <w:r>
          <w:rPr>
            <w:noProof/>
            <w:webHidden/>
          </w:rPr>
          <w:fldChar w:fldCharType="end"/>
        </w:r>
      </w:hyperlink>
    </w:p>
    <w:p w14:paraId="074460EE" w14:textId="03B0F7DB"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41" w:history="1">
        <w:r w:rsidRPr="00807BC2">
          <w:rPr>
            <w:rStyle w:val="Lienhypertexte"/>
            <w:noProof/>
          </w:rPr>
          <w:t>P378/A1/1.5 Politiciens</w:t>
        </w:r>
        <w:r>
          <w:rPr>
            <w:noProof/>
            <w:webHidden/>
          </w:rPr>
          <w:tab/>
        </w:r>
        <w:r>
          <w:rPr>
            <w:noProof/>
            <w:webHidden/>
          </w:rPr>
          <w:fldChar w:fldCharType="begin"/>
        </w:r>
        <w:r>
          <w:rPr>
            <w:noProof/>
            <w:webHidden/>
          </w:rPr>
          <w:instrText xml:space="preserve"> PAGEREF _Toc217028141 \h </w:instrText>
        </w:r>
        <w:r>
          <w:rPr>
            <w:noProof/>
            <w:webHidden/>
          </w:rPr>
        </w:r>
        <w:r>
          <w:rPr>
            <w:noProof/>
            <w:webHidden/>
          </w:rPr>
          <w:fldChar w:fldCharType="separate"/>
        </w:r>
        <w:r>
          <w:rPr>
            <w:noProof/>
            <w:webHidden/>
          </w:rPr>
          <w:t>8</w:t>
        </w:r>
        <w:r>
          <w:rPr>
            <w:noProof/>
            <w:webHidden/>
          </w:rPr>
          <w:fldChar w:fldCharType="end"/>
        </w:r>
      </w:hyperlink>
    </w:p>
    <w:p w14:paraId="65473073" w14:textId="0F9182BE"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42" w:history="1">
        <w:r w:rsidRPr="00807BC2">
          <w:rPr>
            <w:rStyle w:val="Lienhypertexte"/>
            <w:noProof/>
          </w:rPr>
          <w:t xml:space="preserve">P378/A1/2 : </w:t>
        </w:r>
        <w:r w:rsidRPr="00807BC2">
          <w:rPr>
            <w:rStyle w:val="Lienhypertexte"/>
            <w:rFonts w:eastAsia="Calibri"/>
            <w:noProof/>
          </w:rPr>
          <w:t>Ressources naturelles</w:t>
        </w:r>
        <w:r>
          <w:rPr>
            <w:noProof/>
            <w:webHidden/>
          </w:rPr>
          <w:tab/>
        </w:r>
        <w:r>
          <w:rPr>
            <w:noProof/>
            <w:webHidden/>
          </w:rPr>
          <w:fldChar w:fldCharType="begin"/>
        </w:r>
        <w:r>
          <w:rPr>
            <w:noProof/>
            <w:webHidden/>
          </w:rPr>
          <w:instrText xml:space="preserve"> PAGEREF _Toc217028142 \h </w:instrText>
        </w:r>
        <w:r>
          <w:rPr>
            <w:noProof/>
            <w:webHidden/>
          </w:rPr>
        </w:r>
        <w:r>
          <w:rPr>
            <w:noProof/>
            <w:webHidden/>
          </w:rPr>
          <w:fldChar w:fldCharType="separate"/>
        </w:r>
        <w:r>
          <w:rPr>
            <w:noProof/>
            <w:webHidden/>
          </w:rPr>
          <w:t>8</w:t>
        </w:r>
        <w:r>
          <w:rPr>
            <w:noProof/>
            <w:webHidden/>
          </w:rPr>
          <w:fldChar w:fldCharType="end"/>
        </w:r>
      </w:hyperlink>
    </w:p>
    <w:p w14:paraId="771A8923" w14:textId="386BDE78"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43" w:history="1">
        <w:r w:rsidRPr="00807BC2">
          <w:rPr>
            <w:rStyle w:val="Lienhypertexte"/>
            <w:noProof/>
          </w:rPr>
          <w:t xml:space="preserve">P378/A1/3 : </w:t>
        </w:r>
        <w:r w:rsidRPr="00807BC2">
          <w:rPr>
            <w:rStyle w:val="Lienhypertexte"/>
            <w:rFonts w:eastAsia="Calibri"/>
            <w:noProof/>
          </w:rPr>
          <w:t>Événements</w:t>
        </w:r>
        <w:r>
          <w:rPr>
            <w:noProof/>
            <w:webHidden/>
          </w:rPr>
          <w:tab/>
        </w:r>
        <w:r>
          <w:rPr>
            <w:noProof/>
            <w:webHidden/>
          </w:rPr>
          <w:fldChar w:fldCharType="begin"/>
        </w:r>
        <w:r>
          <w:rPr>
            <w:noProof/>
            <w:webHidden/>
          </w:rPr>
          <w:instrText xml:space="preserve"> PAGEREF _Toc217028143 \h </w:instrText>
        </w:r>
        <w:r>
          <w:rPr>
            <w:noProof/>
            <w:webHidden/>
          </w:rPr>
        </w:r>
        <w:r>
          <w:rPr>
            <w:noProof/>
            <w:webHidden/>
          </w:rPr>
          <w:fldChar w:fldCharType="separate"/>
        </w:r>
        <w:r>
          <w:rPr>
            <w:noProof/>
            <w:webHidden/>
          </w:rPr>
          <w:t>9</w:t>
        </w:r>
        <w:r>
          <w:rPr>
            <w:noProof/>
            <w:webHidden/>
          </w:rPr>
          <w:fldChar w:fldCharType="end"/>
        </w:r>
      </w:hyperlink>
    </w:p>
    <w:p w14:paraId="500BE9FE" w14:textId="17C8C28E"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44" w:history="1">
        <w:r w:rsidRPr="00807BC2">
          <w:rPr>
            <w:rStyle w:val="Lienhypertexte"/>
            <w:noProof/>
            <w:lang w:eastAsia="en-US"/>
          </w:rPr>
          <w:t>P378/A1/3.1 Festivals</w:t>
        </w:r>
        <w:r>
          <w:rPr>
            <w:noProof/>
            <w:webHidden/>
          </w:rPr>
          <w:tab/>
        </w:r>
        <w:r>
          <w:rPr>
            <w:noProof/>
            <w:webHidden/>
          </w:rPr>
          <w:fldChar w:fldCharType="begin"/>
        </w:r>
        <w:r>
          <w:rPr>
            <w:noProof/>
            <w:webHidden/>
          </w:rPr>
          <w:instrText xml:space="preserve"> PAGEREF _Toc217028144 \h </w:instrText>
        </w:r>
        <w:r>
          <w:rPr>
            <w:noProof/>
            <w:webHidden/>
          </w:rPr>
        </w:r>
        <w:r>
          <w:rPr>
            <w:noProof/>
            <w:webHidden/>
          </w:rPr>
          <w:fldChar w:fldCharType="separate"/>
        </w:r>
        <w:r>
          <w:rPr>
            <w:noProof/>
            <w:webHidden/>
          </w:rPr>
          <w:t>9</w:t>
        </w:r>
        <w:r>
          <w:rPr>
            <w:noProof/>
            <w:webHidden/>
          </w:rPr>
          <w:fldChar w:fldCharType="end"/>
        </w:r>
      </w:hyperlink>
    </w:p>
    <w:p w14:paraId="741C8CDD" w14:textId="24A8EB4C"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45" w:history="1">
        <w:r w:rsidRPr="00807BC2">
          <w:rPr>
            <w:rStyle w:val="Lienhypertexte"/>
            <w:noProof/>
            <w:lang w:eastAsia="en-US"/>
          </w:rPr>
          <w:t>P378/A1/3.2 Fêtes diverses</w:t>
        </w:r>
        <w:r>
          <w:rPr>
            <w:noProof/>
            <w:webHidden/>
          </w:rPr>
          <w:tab/>
        </w:r>
        <w:r>
          <w:rPr>
            <w:noProof/>
            <w:webHidden/>
          </w:rPr>
          <w:fldChar w:fldCharType="begin"/>
        </w:r>
        <w:r>
          <w:rPr>
            <w:noProof/>
            <w:webHidden/>
          </w:rPr>
          <w:instrText xml:space="preserve"> PAGEREF _Toc217028145 \h </w:instrText>
        </w:r>
        <w:r>
          <w:rPr>
            <w:noProof/>
            <w:webHidden/>
          </w:rPr>
        </w:r>
        <w:r>
          <w:rPr>
            <w:noProof/>
            <w:webHidden/>
          </w:rPr>
          <w:fldChar w:fldCharType="separate"/>
        </w:r>
        <w:r>
          <w:rPr>
            <w:noProof/>
            <w:webHidden/>
          </w:rPr>
          <w:t>9</w:t>
        </w:r>
        <w:r>
          <w:rPr>
            <w:noProof/>
            <w:webHidden/>
          </w:rPr>
          <w:fldChar w:fldCharType="end"/>
        </w:r>
      </w:hyperlink>
    </w:p>
    <w:p w14:paraId="0654E117" w14:textId="5987F998"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46" w:history="1">
        <w:r w:rsidRPr="00807BC2">
          <w:rPr>
            <w:rStyle w:val="Lienhypertexte"/>
            <w:noProof/>
          </w:rPr>
          <w:t>P378/A1/4 : Sports</w:t>
        </w:r>
        <w:r>
          <w:rPr>
            <w:noProof/>
            <w:webHidden/>
          </w:rPr>
          <w:tab/>
        </w:r>
        <w:r>
          <w:rPr>
            <w:noProof/>
            <w:webHidden/>
          </w:rPr>
          <w:fldChar w:fldCharType="begin"/>
        </w:r>
        <w:r>
          <w:rPr>
            <w:noProof/>
            <w:webHidden/>
          </w:rPr>
          <w:instrText xml:space="preserve"> PAGEREF _Toc217028146 \h </w:instrText>
        </w:r>
        <w:r>
          <w:rPr>
            <w:noProof/>
            <w:webHidden/>
          </w:rPr>
        </w:r>
        <w:r>
          <w:rPr>
            <w:noProof/>
            <w:webHidden/>
          </w:rPr>
          <w:fldChar w:fldCharType="separate"/>
        </w:r>
        <w:r>
          <w:rPr>
            <w:noProof/>
            <w:webHidden/>
          </w:rPr>
          <w:t>9</w:t>
        </w:r>
        <w:r>
          <w:rPr>
            <w:noProof/>
            <w:webHidden/>
          </w:rPr>
          <w:fldChar w:fldCharType="end"/>
        </w:r>
      </w:hyperlink>
    </w:p>
    <w:p w14:paraId="014BEAED" w14:textId="38107D04"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47" w:history="1">
        <w:r w:rsidRPr="00807BC2">
          <w:rPr>
            <w:rStyle w:val="Lienhypertexte"/>
            <w:noProof/>
          </w:rPr>
          <w:t>P378/A1/5 : Organismes et entreprises</w:t>
        </w:r>
        <w:r>
          <w:rPr>
            <w:noProof/>
            <w:webHidden/>
          </w:rPr>
          <w:tab/>
        </w:r>
        <w:r>
          <w:rPr>
            <w:noProof/>
            <w:webHidden/>
          </w:rPr>
          <w:fldChar w:fldCharType="begin"/>
        </w:r>
        <w:r>
          <w:rPr>
            <w:noProof/>
            <w:webHidden/>
          </w:rPr>
          <w:instrText xml:space="preserve"> PAGEREF _Toc217028147 \h </w:instrText>
        </w:r>
        <w:r>
          <w:rPr>
            <w:noProof/>
            <w:webHidden/>
          </w:rPr>
        </w:r>
        <w:r>
          <w:rPr>
            <w:noProof/>
            <w:webHidden/>
          </w:rPr>
          <w:fldChar w:fldCharType="separate"/>
        </w:r>
        <w:r>
          <w:rPr>
            <w:noProof/>
            <w:webHidden/>
          </w:rPr>
          <w:t>9</w:t>
        </w:r>
        <w:r>
          <w:rPr>
            <w:noProof/>
            <w:webHidden/>
          </w:rPr>
          <w:fldChar w:fldCharType="end"/>
        </w:r>
      </w:hyperlink>
    </w:p>
    <w:p w14:paraId="58804915" w14:textId="61FD3E47"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48" w:history="1">
        <w:r w:rsidRPr="00807BC2">
          <w:rPr>
            <w:rStyle w:val="Lienhypertexte"/>
            <w:noProof/>
          </w:rPr>
          <w:t>P378/A1/6 : Culture</w:t>
        </w:r>
        <w:r>
          <w:rPr>
            <w:noProof/>
            <w:webHidden/>
          </w:rPr>
          <w:tab/>
        </w:r>
        <w:r>
          <w:rPr>
            <w:noProof/>
            <w:webHidden/>
          </w:rPr>
          <w:fldChar w:fldCharType="begin"/>
        </w:r>
        <w:r>
          <w:rPr>
            <w:noProof/>
            <w:webHidden/>
          </w:rPr>
          <w:instrText xml:space="preserve"> PAGEREF _Toc217028148 \h </w:instrText>
        </w:r>
        <w:r>
          <w:rPr>
            <w:noProof/>
            <w:webHidden/>
          </w:rPr>
        </w:r>
        <w:r>
          <w:rPr>
            <w:noProof/>
            <w:webHidden/>
          </w:rPr>
          <w:fldChar w:fldCharType="separate"/>
        </w:r>
        <w:r>
          <w:rPr>
            <w:noProof/>
            <w:webHidden/>
          </w:rPr>
          <w:t>10</w:t>
        </w:r>
        <w:r>
          <w:rPr>
            <w:noProof/>
            <w:webHidden/>
          </w:rPr>
          <w:fldChar w:fldCharType="end"/>
        </w:r>
      </w:hyperlink>
    </w:p>
    <w:p w14:paraId="4C80934E" w14:textId="1C54FBCC"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49" w:history="1">
        <w:r w:rsidRPr="00807BC2">
          <w:rPr>
            <w:rStyle w:val="Lienhypertexte"/>
            <w:noProof/>
          </w:rPr>
          <w:t>P378/A1/7 : Banques d’images</w:t>
        </w:r>
        <w:r>
          <w:rPr>
            <w:noProof/>
            <w:webHidden/>
          </w:rPr>
          <w:tab/>
        </w:r>
        <w:r>
          <w:rPr>
            <w:noProof/>
            <w:webHidden/>
          </w:rPr>
          <w:fldChar w:fldCharType="begin"/>
        </w:r>
        <w:r>
          <w:rPr>
            <w:noProof/>
            <w:webHidden/>
          </w:rPr>
          <w:instrText xml:space="preserve"> PAGEREF _Toc217028149 \h </w:instrText>
        </w:r>
        <w:r>
          <w:rPr>
            <w:noProof/>
            <w:webHidden/>
          </w:rPr>
        </w:r>
        <w:r>
          <w:rPr>
            <w:noProof/>
            <w:webHidden/>
          </w:rPr>
          <w:fldChar w:fldCharType="separate"/>
        </w:r>
        <w:r>
          <w:rPr>
            <w:noProof/>
            <w:webHidden/>
          </w:rPr>
          <w:t>10</w:t>
        </w:r>
        <w:r>
          <w:rPr>
            <w:noProof/>
            <w:webHidden/>
          </w:rPr>
          <w:fldChar w:fldCharType="end"/>
        </w:r>
      </w:hyperlink>
    </w:p>
    <w:p w14:paraId="7B9FF31F" w14:textId="273E2EDF"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50" w:history="1">
        <w:r w:rsidRPr="00807BC2">
          <w:rPr>
            <w:rStyle w:val="Lienhypertexte"/>
            <w:noProof/>
          </w:rPr>
          <w:t>Certaines émissions ou des génériques peuvent se retrouver à l’intérieur des banques d’images et pourraient être déplacées dans Émissions.</w:t>
        </w:r>
        <w:r>
          <w:rPr>
            <w:noProof/>
            <w:webHidden/>
          </w:rPr>
          <w:tab/>
        </w:r>
        <w:r>
          <w:rPr>
            <w:noProof/>
            <w:webHidden/>
          </w:rPr>
          <w:fldChar w:fldCharType="begin"/>
        </w:r>
        <w:r>
          <w:rPr>
            <w:noProof/>
            <w:webHidden/>
          </w:rPr>
          <w:instrText xml:space="preserve"> PAGEREF _Toc217028150 \h </w:instrText>
        </w:r>
        <w:r>
          <w:rPr>
            <w:noProof/>
            <w:webHidden/>
          </w:rPr>
        </w:r>
        <w:r>
          <w:rPr>
            <w:noProof/>
            <w:webHidden/>
          </w:rPr>
          <w:fldChar w:fldCharType="separate"/>
        </w:r>
        <w:r>
          <w:rPr>
            <w:noProof/>
            <w:webHidden/>
          </w:rPr>
          <w:t>10</w:t>
        </w:r>
        <w:r>
          <w:rPr>
            <w:noProof/>
            <w:webHidden/>
          </w:rPr>
          <w:fldChar w:fldCharType="end"/>
        </w:r>
      </w:hyperlink>
    </w:p>
    <w:p w14:paraId="423ED9A8" w14:textId="625DEB8F"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51" w:history="1">
        <w:r w:rsidRPr="00807BC2">
          <w:rPr>
            <w:rStyle w:val="Lienhypertexte"/>
            <w:noProof/>
          </w:rPr>
          <w:t>P378/A1/8 : Émissions</w:t>
        </w:r>
        <w:r>
          <w:rPr>
            <w:noProof/>
            <w:webHidden/>
          </w:rPr>
          <w:tab/>
        </w:r>
        <w:r>
          <w:rPr>
            <w:noProof/>
            <w:webHidden/>
          </w:rPr>
          <w:fldChar w:fldCharType="begin"/>
        </w:r>
        <w:r>
          <w:rPr>
            <w:noProof/>
            <w:webHidden/>
          </w:rPr>
          <w:instrText xml:space="preserve"> PAGEREF _Toc217028151 \h </w:instrText>
        </w:r>
        <w:r>
          <w:rPr>
            <w:noProof/>
            <w:webHidden/>
          </w:rPr>
        </w:r>
        <w:r>
          <w:rPr>
            <w:noProof/>
            <w:webHidden/>
          </w:rPr>
          <w:fldChar w:fldCharType="separate"/>
        </w:r>
        <w:r>
          <w:rPr>
            <w:noProof/>
            <w:webHidden/>
          </w:rPr>
          <w:t>11</w:t>
        </w:r>
        <w:r>
          <w:rPr>
            <w:noProof/>
            <w:webHidden/>
          </w:rPr>
          <w:fldChar w:fldCharType="end"/>
        </w:r>
      </w:hyperlink>
    </w:p>
    <w:p w14:paraId="0030E35E" w14:textId="7725A55E"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52" w:history="1">
        <w:r w:rsidRPr="00807BC2">
          <w:rPr>
            <w:rStyle w:val="Lienhypertexte"/>
            <w:noProof/>
          </w:rPr>
          <w:t>P378/A1/8.1 Le Babillard</w:t>
        </w:r>
        <w:r>
          <w:rPr>
            <w:noProof/>
            <w:webHidden/>
          </w:rPr>
          <w:tab/>
        </w:r>
        <w:r>
          <w:rPr>
            <w:noProof/>
            <w:webHidden/>
          </w:rPr>
          <w:fldChar w:fldCharType="begin"/>
        </w:r>
        <w:r>
          <w:rPr>
            <w:noProof/>
            <w:webHidden/>
          </w:rPr>
          <w:instrText xml:space="preserve"> PAGEREF _Toc217028152 \h </w:instrText>
        </w:r>
        <w:r>
          <w:rPr>
            <w:noProof/>
            <w:webHidden/>
          </w:rPr>
        </w:r>
        <w:r>
          <w:rPr>
            <w:noProof/>
            <w:webHidden/>
          </w:rPr>
          <w:fldChar w:fldCharType="separate"/>
        </w:r>
        <w:r>
          <w:rPr>
            <w:noProof/>
            <w:webHidden/>
          </w:rPr>
          <w:t>11</w:t>
        </w:r>
        <w:r>
          <w:rPr>
            <w:noProof/>
            <w:webHidden/>
          </w:rPr>
          <w:fldChar w:fldCharType="end"/>
        </w:r>
      </w:hyperlink>
    </w:p>
    <w:p w14:paraId="6E8F3EC0" w14:textId="69AF0F5F"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53" w:history="1">
        <w:r w:rsidRPr="00807BC2">
          <w:rPr>
            <w:rStyle w:val="Lienhypertexte"/>
            <w:noProof/>
          </w:rPr>
          <w:t>P378/A1/8.2 Vos Élites vous parlent</w:t>
        </w:r>
        <w:r>
          <w:rPr>
            <w:noProof/>
            <w:webHidden/>
          </w:rPr>
          <w:tab/>
        </w:r>
        <w:r>
          <w:rPr>
            <w:noProof/>
            <w:webHidden/>
          </w:rPr>
          <w:fldChar w:fldCharType="begin"/>
        </w:r>
        <w:r>
          <w:rPr>
            <w:noProof/>
            <w:webHidden/>
          </w:rPr>
          <w:instrText xml:space="preserve"> PAGEREF _Toc217028153 \h </w:instrText>
        </w:r>
        <w:r>
          <w:rPr>
            <w:noProof/>
            <w:webHidden/>
          </w:rPr>
        </w:r>
        <w:r>
          <w:rPr>
            <w:noProof/>
            <w:webHidden/>
          </w:rPr>
          <w:fldChar w:fldCharType="separate"/>
        </w:r>
        <w:r>
          <w:rPr>
            <w:noProof/>
            <w:webHidden/>
          </w:rPr>
          <w:t>11</w:t>
        </w:r>
        <w:r>
          <w:rPr>
            <w:noProof/>
            <w:webHidden/>
          </w:rPr>
          <w:fldChar w:fldCharType="end"/>
        </w:r>
      </w:hyperlink>
    </w:p>
    <w:p w14:paraId="08672F09" w14:textId="65A671BE"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54" w:history="1">
        <w:r w:rsidRPr="00807BC2">
          <w:rPr>
            <w:rStyle w:val="Lienhypertexte"/>
            <w:noProof/>
          </w:rPr>
          <w:t>P378/A1/8.3 Croire aujourd’hui</w:t>
        </w:r>
        <w:r>
          <w:rPr>
            <w:noProof/>
            <w:webHidden/>
          </w:rPr>
          <w:tab/>
        </w:r>
        <w:r>
          <w:rPr>
            <w:noProof/>
            <w:webHidden/>
          </w:rPr>
          <w:fldChar w:fldCharType="begin"/>
        </w:r>
        <w:r>
          <w:rPr>
            <w:noProof/>
            <w:webHidden/>
          </w:rPr>
          <w:instrText xml:space="preserve"> PAGEREF _Toc217028154 \h </w:instrText>
        </w:r>
        <w:r>
          <w:rPr>
            <w:noProof/>
            <w:webHidden/>
          </w:rPr>
        </w:r>
        <w:r>
          <w:rPr>
            <w:noProof/>
            <w:webHidden/>
          </w:rPr>
          <w:fldChar w:fldCharType="separate"/>
        </w:r>
        <w:r>
          <w:rPr>
            <w:noProof/>
            <w:webHidden/>
          </w:rPr>
          <w:t>11</w:t>
        </w:r>
        <w:r>
          <w:rPr>
            <w:noProof/>
            <w:webHidden/>
          </w:rPr>
          <w:fldChar w:fldCharType="end"/>
        </w:r>
      </w:hyperlink>
    </w:p>
    <w:p w14:paraId="798421B1" w14:textId="1BD46ED2"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55" w:history="1">
        <w:r w:rsidRPr="00807BC2">
          <w:rPr>
            <w:rStyle w:val="Lienhypertexte"/>
            <w:noProof/>
          </w:rPr>
          <w:t>P378/A1/8.4 Actualité en images / Actualités</w:t>
        </w:r>
        <w:r>
          <w:rPr>
            <w:noProof/>
            <w:webHidden/>
          </w:rPr>
          <w:tab/>
        </w:r>
        <w:r>
          <w:rPr>
            <w:noProof/>
            <w:webHidden/>
          </w:rPr>
          <w:fldChar w:fldCharType="begin"/>
        </w:r>
        <w:r>
          <w:rPr>
            <w:noProof/>
            <w:webHidden/>
          </w:rPr>
          <w:instrText xml:space="preserve"> PAGEREF _Toc217028155 \h </w:instrText>
        </w:r>
        <w:r>
          <w:rPr>
            <w:noProof/>
            <w:webHidden/>
          </w:rPr>
        </w:r>
        <w:r>
          <w:rPr>
            <w:noProof/>
            <w:webHidden/>
          </w:rPr>
          <w:fldChar w:fldCharType="separate"/>
        </w:r>
        <w:r>
          <w:rPr>
            <w:noProof/>
            <w:webHidden/>
          </w:rPr>
          <w:t>11</w:t>
        </w:r>
        <w:r>
          <w:rPr>
            <w:noProof/>
            <w:webHidden/>
          </w:rPr>
          <w:fldChar w:fldCharType="end"/>
        </w:r>
      </w:hyperlink>
    </w:p>
    <w:p w14:paraId="5D0D70B2" w14:textId="4CC2C968"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56" w:history="1">
        <w:r w:rsidRPr="00807BC2">
          <w:rPr>
            <w:rStyle w:val="Lienhypertexte"/>
            <w:noProof/>
          </w:rPr>
          <w:t>P378/A1/8.5 Été bleu</w:t>
        </w:r>
        <w:r>
          <w:rPr>
            <w:noProof/>
            <w:webHidden/>
          </w:rPr>
          <w:tab/>
        </w:r>
        <w:r>
          <w:rPr>
            <w:noProof/>
            <w:webHidden/>
          </w:rPr>
          <w:fldChar w:fldCharType="begin"/>
        </w:r>
        <w:r>
          <w:rPr>
            <w:noProof/>
            <w:webHidden/>
          </w:rPr>
          <w:instrText xml:space="preserve"> PAGEREF _Toc217028156 \h </w:instrText>
        </w:r>
        <w:r>
          <w:rPr>
            <w:noProof/>
            <w:webHidden/>
          </w:rPr>
        </w:r>
        <w:r>
          <w:rPr>
            <w:noProof/>
            <w:webHidden/>
          </w:rPr>
          <w:fldChar w:fldCharType="separate"/>
        </w:r>
        <w:r>
          <w:rPr>
            <w:noProof/>
            <w:webHidden/>
          </w:rPr>
          <w:t>12</w:t>
        </w:r>
        <w:r>
          <w:rPr>
            <w:noProof/>
            <w:webHidden/>
          </w:rPr>
          <w:fldChar w:fldCharType="end"/>
        </w:r>
      </w:hyperlink>
    </w:p>
    <w:p w14:paraId="67A93DFE" w14:textId="35875D9C"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57" w:history="1">
        <w:r w:rsidRPr="00807BC2">
          <w:rPr>
            <w:rStyle w:val="Lienhypertexte"/>
            <w:noProof/>
          </w:rPr>
          <w:t>P378/A1/8.6 Magie.net</w:t>
        </w:r>
        <w:r>
          <w:rPr>
            <w:noProof/>
            <w:webHidden/>
          </w:rPr>
          <w:tab/>
        </w:r>
        <w:r>
          <w:rPr>
            <w:noProof/>
            <w:webHidden/>
          </w:rPr>
          <w:fldChar w:fldCharType="begin"/>
        </w:r>
        <w:r>
          <w:rPr>
            <w:noProof/>
            <w:webHidden/>
          </w:rPr>
          <w:instrText xml:space="preserve"> PAGEREF _Toc217028157 \h </w:instrText>
        </w:r>
        <w:r>
          <w:rPr>
            <w:noProof/>
            <w:webHidden/>
          </w:rPr>
        </w:r>
        <w:r>
          <w:rPr>
            <w:noProof/>
            <w:webHidden/>
          </w:rPr>
          <w:fldChar w:fldCharType="separate"/>
        </w:r>
        <w:r>
          <w:rPr>
            <w:noProof/>
            <w:webHidden/>
          </w:rPr>
          <w:t>12</w:t>
        </w:r>
        <w:r>
          <w:rPr>
            <w:noProof/>
            <w:webHidden/>
          </w:rPr>
          <w:fldChar w:fldCharType="end"/>
        </w:r>
      </w:hyperlink>
    </w:p>
    <w:p w14:paraId="62BC379A" w14:textId="3060DB13"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58" w:history="1">
        <w:r w:rsidRPr="00807BC2">
          <w:rPr>
            <w:rStyle w:val="Lienhypertexte"/>
            <w:noProof/>
          </w:rPr>
          <w:t>P378/A1/8.7 L’Évènement</w:t>
        </w:r>
        <w:r>
          <w:rPr>
            <w:noProof/>
            <w:webHidden/>
          </w:rPr>
          <w:tab/>
        </w:r>
        <w:r>
          <w:rPr>
            <w:noProof/>
            <w:webHidden/>
          </w:rPr>
          <w:fldChar w:fldCharType="begin"/>
        </w:r>
        <w:r>
          <w:rPr>
            <w:noProof/>
            <w:webHidden/>
          </w:rPr>
          <w:instrText xml:space="preserve"> PAGEREF _Toc217028158 \h </w:instrText>
        </w:r>
        <w:r>
          <w:rPr>
            <w:noProof/>
            <w:webHidden/>
          </w:rPr>
        </w:r>
        <w:r>
          <w:rPr>
            <w:noProof/>
            <w:webHidden/>
          </w:rPr>
          <w:fldChar w:fldCharType="separate"/>
        </w:r>
        <w:r>
          <w:rPr>
            <w:noProof/>
            <w:webHidden/>
          </w:rPr>
          <w:t>12</w:t>
        </w:r>
        <w:r>
          <w:rPr>
            <w:noProof/>
            <w:webHidden/>
          </w:rPr>
          <w:fldChar w:fldCharType="end"/>
        </w:r>
      </w:hyperlink>
    </w:p>
    <w:p w14:paraId="69ADF239" w14:textId="26BEEACD"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59" w:history="1">
        <w:r w:rsidRPr="00807BC2">
          <w:rPr>
            <w:rStyle w:val="Lienhypertexte"/>
            <w:noProof/>
          </w:rPr>
          <w:t>P378/A1/8.8 Émission spéciale</w:t>
        </w:r>
        <w:r>
          <w:rPr>
            <w:noProof/>
            <w:webHidden/>
          </w:rPr>
          <w:tab/>
        </w:r>
        <w:r>
          <w:rPr>
            <w:noProof/>
            <w:webHidden/>
          </w:rPr>
          <w:fldChar w:fldCharType="begin"/>
        </w:r>
        <w:r>
          <w:rPr>
            <w:noProof/>
            <w:webHidden/>
          </w:rPr>
          <w:instrText xml:space="preserve"> PAGEREF _Toc217028159 \h </w:instrText>
        </w:r>
        <w:r>
          <w:rPr>
            <w:noProof/>
            <w:webHidden/>
          </w:rPr>
        </w:r>
        <w:r>
          <w:rPr>
            <w:noProof/>
            <w:webHidden/>
          </w:rPr>
          <w:fldChar w:fldCharType="separate"/>
        </w:r>
        <w:r>
          <w:rPr>
            <w:noProof/>
            <w:webHidden/>
          </w:rPr>
          <w:t>12</w:t>
        </w:r>
        <w:r>
          <w:rPr>
            <w:noProof/>
            <w:webHidden/>
          </w:rPr>
          <w:fldChar w:fldCharType="end"/>
        </w:r>
      </w:hyperlink>
    </w:p>
    <w:p w14:paraId="51326865" w14:textId="63C26F71"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60" w:history="1">
        <w:r w:rsidRPr="00807BC2">
          <w:rPr>
            <w:rStyle w:val="Lienhypertexte"/>
            <w:noProof/>
          </w:rPr>
          <w:t>P378/A1/8.9 Tout sur tout</w:t>
        </w:r>
        <w:r>
          <w:rPr>
            <w:noProof/>
            <w:webHidden/>
          </w:rPr>
          <w:tab/>
        </w:r>
        <w:r>
          <w:rPr>
            <w:noProof/>
            <w:webHidden/>
          </w:rPr>
          <w:fldChar w:fldCharType="begin"/>
        </w:r>
        <w:r>
          <w:rPr>
            <w:noProof/>
            <w:webHidden/>
          </w:rPr>
          <w:instrText xml:space="preserve"> PAGEREF _Toc217028160 \h </w:instrText>
        </w:r>
        <w:r>
          <w:rPr>
            <w:noProof/>
            <w:webHidden/>
          </w:rPr>
        </w:r>
        <w:r>
          <w:rPr>
            <w:noProof/>
            <w:webHidden/>
          </w:rPr>
          <w:fldChar w:fldCharType="separate"/>
        </w:r>
        <w:r>
          <w:rPr>
            <w:noProof/>
            <w:webHidden/>
          </w:rPr>
          <w:t>12</w:t>
        </w:r>
        <w:r>
          <w:rPr>
            <w:noProof/>
            <w:webHidden/>
          </w:rPr>
          <w:fldChar w:fldCharType="end"/>
        </w:r>
      </w:hyperlink>
    </w:p>
    <w:p w14:paraId="15DBD5EB" w14:textId="161B1427"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61" w:history="1">
        <w:r w:rsidRPr="00807BC2">
          <w:rPr>
            <w:rStyle w:val="Lienhypertexte"/>
            <w:noProof/>
          </w:rPr>
          <w:t>P378/A1/8.10 Autrefois</w:t>
        </w:r>
        <w:r>
          <w:rPr>
            <w:noProof/>
            <w:webHidden/>
          </w:rPr>
          <w:tab/>
        </w:r>
        <w:r>
          <w:rPr>
            <w:noProof/>
            <w:webHidden/>
          </w:rPr>
          <w:fldChar w:fldCharType="begin"/>
        </w:r>
        <w:r>
          <w:rPr>
            <w:noProof/>
            <w:webHidden/>
          </w:rPr>
          <w:instrText xml:space="preserve"> PAGEREF _Toc217028161 \h </w:instrText>
        </w:r>
        <w:r>
          <w:rPr>
            <w:noProof/>
            <w:webHidden/>
          </w:rPr>
        </w:r>
        <w:r>
          <w:rPr>
            <w:noProof/>
            <w:webHidden/>
          </w:rPr>
          <w:fldChar w:fldCharType="separate"/>
        </w:r>
        <w:r>
          <w:rPr>
            <w:noProof/>
            <w:webHidden/>
          </w:rPr>
          <w:t>13</w:t>
        </w:r>
        <w:r>
          <w:rPr>
            <w:noProof/>
            <w:webHidden/>
          </w:rPr>
          <w:fldChar w:fldCharType="end"/>
        </w:r>
      </w:hyperlink>
    </w:p>
    <w:p w14:paraId="2DAA4913" w14:textId="769BFDD6"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62" w:history="1">
        <w:r w:rsidRPr="00807BC2">
          <w:rPr>
            <w:rStyle w:val="Lienhypertexte"/>
            <w:noProof/>
          </w:rPr>
          <w:t>P378/A1/8.11 Sport action</w:t>
        </w:r>
        <w:r>
          <w:rPr>
            <w:noProof/>
            <w:webHidden/>
          </w:rPr>
          <w:tab/>
        </w:r>
        <w:r>
          <w:rPr>
            <w:noProof/>
            <w:webHidden/>
          </w:rPr>
          <w:fldChar w:fldCharType="begin"/>
        </w:r>
        <w:r>
          <w:rPr>
            <w:noProof/>
            <w:webHidden/>
          </w:rPr>
          <w:instrText xml:space="preserve"> PAGEREF _Toc217028162 \h </w:instrText>
        </w:r>
        <w:r>
          <w:rPr>
            <w:noProof/>
            <w:webHidden/>
          </w:rPr>
        </w:r>
        <w:r>
          <w:rPr>
            <w:noProof/>
            <w:webHidden/>
          </w:rPr>
          <w:fldChar w:fldCharType="separate"/>
        </w:r>
        <w:r>
          <w:rPr>
            <w:noProof/>
            <w:webHidden/>
          </w:rPr>
          <w:t>13</w:t>
        </w:r>
        <w:r>
          <w:rPr>
            <w:noProof/>
            <w:webHidden/>
          </w:rPr>
          <w:fldChar w:fldCharType="end"/>
        </w:r>
      </w:hyperlink>
    </w:p>
    <w:p w14:paraId="78C23A49" w14:textId="3493131E"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63" w:history="1">
        <w:r w:rsidRPr="00807BC2">
          <w:rPr>
            <w:rStyle w:val="Lienhypertexte"/>
            <w:noProof/>
          </w:rPr>
          <w:t>P378/A1/8.12 Folklore</w:t>
        </w:r>
        <w:r>
          <w:rPr>
            <w:noProof/>
            <w:webHidden/>
          </w:rPr>
          <w:tab/>
        </w:r>
        <w:r>
          <w:rPr>
            <w:noProof/>
            <w:webHidden/>
          </w:rPr>
          <w:fldChar w:fldCharType="begin"/>
        </w:r>
        <w:r>
          <w:rPr>
            <w:noProof/>
            <w:webHidden/>
          </w:rPr>
          <w:instrText xml:space="preserve"> PAGEREF _Toc217028163 \h </w:instrText>
        </w:r>
        <w:r>
          <w:rPr>
            <w:noProof/>
            <w:webHidden/>
          </w:rPr>
        </w:r>
        <w:r>
          <w:rPr>
            <w:noProof/>
            <w:webHidden/>
          </w:rPr>
          <w:fldChar w:fldCharType="separate"/>
        </w:r>
        <w:r>
          <w:rPr>
            <w:noProof/>
            <w:webHidden/>
          </w:rPr>
          <w:t>13</w:t>
        </w:r>
        <w:r>
          <w:rPr>
            <w:noProof/>
            <w:webHidden/>
          </w:rPr>
          <w:fldChar w:fldCharType="end"/>
        </w:r>
      </w:hyperlink>
    </w:p>
    <w:p w14:paraId="4E43014C" w14:textId="08CB5817"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64" w:history="1">
        <w:r w:rsidRPr="00807BC2">
          <w:rPr>
            <w:rStyle w:val="Lienhypertexte"/>
            <w:noProof/>
          </w:rPr>
          <w:t>P378/A1/8.13 Bien branché</w:t>
        </w:r>
        <w:r>
          <w:rPr>
            <w:noProof/>
            <w:webHidden/>
          </w:rPr>
          <w:tab/>
        </w:r>
        <w:r>
          <w:rPr>
            <w:noProof/>
            <w:webHidden/>
          </w:rPr>
          <w:fldChar w:fldCharType="begin"/>
        </w:r>
        <w:r>
          <w:rPr>
            <w:noProof/>
            <w:webHidden/>
          </w:rPr>
          <w:instrText xml:space="preserve"> PAGEREF _Toc217028164 \h </w:instrText>
        </w:r>
        <w:r>
          <w:rPr>
            <w:noProof/>
            <w:webHidden/>
          </w:rPr>
        </w:r>
        <w:r>
          <w:rPr>
            <w:noProof/>
            <w:webHidden/>
          </w:rPr>
          <w:fldChar w:fldCharType="separate"/>
        </w:r>
        <w:r>
          <w:rPr>
            <w:noProof/>
            <w:webHidden/>
          </w:rPr>
          <w:t>13</w:t>
        </w:r>
        <w:r>
          <w:rPr>
            <w:noProof/>
            <w:webHidden/>
          </w:rPr>
          <w:fldChar w:fldCharType="end"/>
        </w:r>
      </w:hyperlink>
    </w:p>
    <w:p w14:paraId="7B95A755" w14:textId="07F405DA"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65" w:history="1">
        <w:r w:rsidRPr="00807BC2">
          <w:rPr>
            <w:rStyle w:val="Lienhypertexte"/>
            <w:noProof/>
          </w:rPr>
          <w:t>P378/A1/8.14 En route vers…</w:t>
        </w:r>
        <w:r>
          <w:rPr>
            <w:noProof/>
            <w:webHidden/>
          </w:rPr>
          <w:tab/>
        </w:r>
        <w:r>
          <w:rPr>
            <w:noProof/>
            <w:webHidden/>
          </w:rPr>
          <w:fldChar w:fldCharType="begin"/>
        </w:r>
        <w:r>
          <w:rPr>
            <w:noProof/>
            <w:webHidden/>
          </w:rPr>
          <w:instrText xml:space="preserve"> PAGEREF _Toc217028165 \h </w:instrText>
        </w:r>
        <w:r>
          <w:rPr>
            <w:noProof/>
            <w:webHidden/>
          </w:rPr>
        </w:r>
        <w:r>
          <w:rPr>
            <w:noProof/>
            <w:webHidden/>
          </w:rPr>
          <w:fldChar w:fldCharType="separate"/>
        </w:r>
        <w:r>
          <w:rPr>
            <w:noProof/>
            <w:webHidden/>
          </w:rPr>
          <w:t>13</w:t>
        </w:r>
        <w:r>
          <w:rPr>
            <w:noProof/>
            <w:webHidden/>
          </w:rPr>
          <w:fldChar w:fldCharType="end"/>
        </w:r>
      </w:hyperlink>
    </w:p>
    <w:p w14:paraId="37416935" w14:textId="59431B1E"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66" w:history="1">
        <w:r w:rsidRPr="00807BC2">
          <w:rPr>
            <w:rStyle w:val="Lienhypertexte"/>
            <w:noProof/>
          </w:rPr>
          <w:t>P378/A1/8.15 Télé-faune</w:t>
        </w:r>
        <w:r>
          <w:rPr>
            <w:noProof/>
            <w:webHidden/>
          </w:rPr>
          <w:tab/>
        </w:r>
        <w:r>
          <w:rPr>
            <w:noProof/>
            <w:webHidden/>
          </w:rPr>
          <w:fldChar w:fldCharType="begin"/>
        </w:r>
        <w:r>
          <w:rPr>
            <w:noProof/>
            <w:webHidden/>
          </w:rPr>
          <w:instrText xml:space="preserve"> PAGEREF _Toc217028166 \h </w:instrText>
        </w:r>
        <w:r>
          <w:rPr>
            <w:noProof/>
            <w:webHidden/>
          </w:rPr>
        </w:r>
        <w:r>
          <w:rPr>
            <w:noProof/>
            <w:webHidden/>
          </w:rPr>
          <w:fldChar w:fldCharType="separate"/>
        </w:r>
        <w:r>
          <w:rPr>
            <w:noProof/>
            <w:webHidden/>
          </w:rPr>
          <w:t>13</w:t>
        </w:r>
        <w:r>
          <w:rPr>
            <w:noProof/>
            <w:webHidden/>
          </w:rPr>
          <w:fldChar w:fldCharType="end"/>
        </w:r>
      </w:hyperlink>
    </w:p>
    <w:p w14:paraId="636DDD82" w14:textId="4CFC631A"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67" w:history="1">
        <w:r w:rsidRPr="00807BC2">
          <w:rPr>
            <w:rStyle w:val="Lienhypertexte"/>
            <w:noProof/>
          </w:rPr>
          <w:t>P378/A1/8.16 Jardins d’ici</w:t>
        </w:r>
        <w:r>
          <w:rPr>
            <w:noProof/>
            <w:webHidden/>
          </w:rPr>
          <w:tab/>
        </w:r>
        <w:r>
          <w:rPr>
            <w:noProof/>
            <w:webHidden/>
          </w:rPr>
          <w:fldChar w:fldCharType="begin"/>
        </w:r>
        <w:r>
          <w:rPr>
            <w:noProof/>
            <w:webHidden/>
          </w:rPr>
          <w:instrText xml:space="preserve"> PAGEREF _Toc217028167 \h </w:instrText>
        </w:r>
        <w:r>
          <w:rPr>
            <w:noProof/>
            <w:webHidden/>
          </w:rPr>
        </w:r>
        <w:r>
          <w:rPr>
            <w:noProof/>
            <w:webHidden/>
          </w:rPr>
          <w:fldChar w:fldCharType="separate"/>
        </w:r>
        <w:r>
          <w:rPr>
            <w:noProof/>
            <w:webHidden/>
          </w:rPr>
          <w:t>14</w:t>
        </w:r>
        <w:r>
          <w:rPr>
            <w:noProof/>
            <w:webHidden/>
          </w:rPr>
          <w:fldChar w:fldCharType="end"/>
        </w:r>
      </w:hyperlink>
    </w:p>
    <w:p w14:paraId="08D7BA78" w14:textId="1237CFA4"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68" w:history="1">
        <w:r w:rsidRPr="00807BC2">
          <w:rPr>
            <w:rStyle w:val="Lienhypertexte"/>
            <w:noProof/>
          </w:rPr>
          <w:t>P378/A1/8.17 Vert les jardins</w:t>
        </w:r>
        <w:r>
          <w:rPr>
            <w:noProof/>
            <w:webHidden/>
          </w:rPr>
          <w:tab/>
        </w:r>
        <w:r>
          <w:rPr>
            <w:noProof/>
            <w:webHidden/>
          </w:rPr>
          <w:fldChar w:fldCharType="begin"/>
        </w:r>
        <w:r>
          <w:rPr>
            <w:noProof/>
            <w:webHidden/>
          </w:rPr>
          <w:instrText xml:space="preserve"> PAGEREF _Toc217028168 \h </w:instrText>
        </w:r>
        <w:r>
          <w:rPr>
            <w:noProof/>
            <w:webHidden/>
          </w:rPr>
        </w:r>
        <w:r>
          <w:rPr>
            <w:noProof/>
            <w:webHidden/>
          </w:rPr>
          <w:fldChar w:fldCharType="separate"/>
        </w:r>
        <w:r>
          <w:rPr>
            <w:noProof/>
            <w:webHidden/>
          </w:rPr>
          <w:t>14</w:t>
        </w:r>
        <w:r>
          <w:rPr>
            <w:noProof/>
            <w:webHidden/>
          </w:rPr>
          <w:fldChar w:fldCharType="end"/>
        </w:r>
      </w:hyperlink>
    </w:p>
    <w:p w14:paraId="571932D5" w14:textId="7426ECFA"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69" w:history="1">
        <w:r w:rsidRPr="00807BC2">
          <w:rPr>
            <w:rStyle w:val="Lienhypertexte"/>
            <w:noProof/>
          </w:rPr>
          <w:t>P378/A1/8.18 Flambant 9</w:t>
        </w:r>
        <w:r>
          <w:rPr>
            <w:noProof/>
            <w:webHidden/>
          </w:rPr>
          <w:tab/>
        </w:r>
        <w:r>
          <w:rPr>
            <w:noProof/>
            <w:webHidden/>
          </w:rPr>
          <w:fldChar w:fldCharType="begin"/>
        </w:r>
        <w:r>
          <w:rPr>
            <w:noProof/>
            <w:webHidden/>
          </w:rPr>
          <w:instrText xml:space="preserve"> PAGEREF _Toc217028169 \h </w:instrText>
        </w:r>
        <w:r>
          <w:rPr>
            <w:noProof/>
            <w:webHidden/>
          </w:rPr>
        </w:r>
        <w:r>
          <w:rPr>
            <w:noProof/>
            <w:webHidden/>
          </w:rPr>
          <w:fldChar w:fldCharType="separate"/>
        </w:r>
        <w:r>
          <w:rPr>
            <w:noProof/>
            <w:webHidden/>
          </w:rPr>
          <w:t>14</w:t>
        </w:r>
        <w:r>
          <w:rPr>
            <w:noProof/>
            <w:webHidden/>
          </w:rPr>
          <w:fldChar w:fldCharType="end"/>
        </w:r>
      </w:hyperlink>
    </w:p>
    <w:p w14:paraId="7CBFF9C8" w14:textId="7C2BDD9C"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70" w:history="1">
        <w:r w:rsidRPr="00807BC2">
          <w:rPr>
            <w:rStyle w:val="Lienhypertexte"/>
            <w:noProof/>
          </w:rPr>
          <w:t>P378/A1/8.19 Racisme au Lac</w:t>
        </w:r>
        <w:r>
          <w:rPr>
            <w:noProof/>
            <w:webHidden/>
          </w:rPr>
          <w:tab/>
        </w:r>
        <w:r>
          <w:rPr>
            <w:noProof/>
            <w:webHidden/>
          </w:rPr>
          <w:fldChar w:fldCharType="begin"/>
        </w:r>
        <w:r>
          <w:rPr>
            <w:noProof/>
            <w:webHidden/>
          </w:rPr>
          <w:instrText xml:space="preserve"> PAGEREF _Toc217028170 \h </w:instrText>
        </w:r>
        <w:r>
          <w:rPr>
            <w:noProof/>
            <w:webHidden/>
          </w:rPr>
        </w:r>
        <w:r>
          <w:rPr>
            <w:noProof/>
            <w:webHidden/>
          </w:rPr>
          <w:fldChar w:fldCharType="separate"/>
        </w:r>
        <w:r>
          <w:rPr>
            <w:noProof/>
            <w:webHidden/>
          </w:rPr>
          <w:t>14</w:t>
        </w:r>
        <w:r>
          <w:rPr>
            <w:noProof/>
            <w:webHidden/>
          </w:rPr>
          <w:fldChar w:fldCharType="end"/>
        </w:r>
      </w:hyperlink>
    </w:p>
    <w:p w14:paraId="6BDE56C7" w14:textId="22611AFD"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71" w:history="1">
        <w:r w:rsidRPr="00807BC2">
          <w:rPr>
            <w:rStyle w:val="Lienhypertexte"/>
            <w:noProof/>
          </w:rPr>
          <w:t>P378/A1/8.20 Employeurs, travailleurs, les accidents de travail, c’est quoi?</w:t>
        </w:r>
        <w:r>
          <w:rPr>
            <w:noProof/>
            <w:webHidden/>
          </w:rPr>
          <w:tab/>
        </w:r>
        <w:r>
          <w:rPr>
            <w:noProof/>
            <w:webHidden/>
          </w:rPr>
          <w:fldChar w:fldCharType="begin"/>
        </w:r>
        <w:r>
          <w:rPr>
            <w:noProof/>
            <w:webHidden/>
          </w:rPr>
          <w:instrText xml:space="preserve"> PAGEREF _Toc217028171 \h </w:instrText>
        </w:r>
        <w:r>
          <w:rPr>
            <w:noProof/>
            <w:webHidden/>
          </w:rPr>
        </w:r>
        <w:r>
          <w:rPr>
            <w:noProof/>
            <w:webHidden/>
          </w:rPr>
          <w:fldChar w:fldCharType="separate"/>
        </w:r>
        <w:r>
          <w:rPr>
            <w:noProof/>
            <w:webHidden/>
          </w:rPr>
          <w:t>14</w:t>
        </w:r>
        <w:r>
          <w:rPr>
            <w:noProof/>
            <w:webHidden/>
          </w:rPr>
          <w:fldChar w:fldCharType="end"/>
        </w:r>
      </w:hyperlink>
    </w:p>
    <w:p w14:paraId="4BB40A80" w14:textId="15083175"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72" w:history="1">
        <w:r w:rsidRPr="00807BC2">
          <w:rPr>
            <w:rStyle w:val="Lienhypertexte"/>
            <w:noProof/>
          </w:rPr>
          <w:t>P378/A1/8.21 Route des Bleuets</w:t>
        </w:r>
        <w:r>
          <w:rPr>
            <w:noProof/>
            <w:webHidden/>
          </w:rPr>
          <w:tab/>
        </w:r>
        <w:r>
          <w:rPr>
            <w:noProof/>
            <w:webHidden/>
          </w:rPr>
          <w:fldChar w:fldCharType="begin"/>
        </w:r>
        <w:r>
          <w:rPr>
            <w:noProof/>
            <w:webHidden/>
          </w:rPr>
          <w:instrText xml:space="preserve"> PAGEREF _Toc217028172 \h </w:instrText>
        </w:r>
        <w:r>
          <w:rPr>
            <w:noProof/>
            <w:webHidden/>
          </w:rPr>
        </w:r>
        <w:r>
          <w:rPr>
            <w:noProof/>
            <w:webHidden/>
          </w:rPr>
          <w:fldChar w:fldCharType="separate"/>
        </w:r>
        <w:r>
          <w:rPr>
            <w:noProof/>
            <w:webHidden/>
          </w:rPr>
          <w:t>14</w:t>
        </w:r>
        <w:r>
          <w:rPr>
            <w:noProof/>
            <w:webHidden/>
          </w:rPr>
          <w:fldChar w:fldCharType="end"/>
        </w:r>
      </w:hyperlink>
    </w:p>
    <w:p w14:paraId="5503B43B" w14:textId="129F35F0"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73" w:history="1">
        <w:r w:rsidRPr="00807BC2">
          <w:rPr>
            <w:rStyle w:val="Lienhypertexte"/>
            <w:noProof/>
          </w:rPr>
          <w:t>P378/A1/8.22 L’opinion de M. Brassard</w:t>
        </w:r>
        <w:r>
          <w:rPr>
            <w:noProof/>
            <w:webHidden/>
          </w:rPr>
          <w:tab/>
        </w:r>
        <w:r>
          <w:rPr>
            <w:noProof/>
            <w:webHidden/>
          </w:rPr>
          <w:fldChar w:fldCharType="begin"/>
        </w:r>
        <w:r>
          <w:rPr>
            <w:noProof/>
            <w:webHidden/>
          </w:rPr>
          <w:instrText xml:space="preserve"> PAGEREF _Toc217028173 \h </w:instrText>
        </w:r>
        <w:r>
          <w:rPr>
            <w:noProof/>
            <w:webHidden/>
          </w:rPr>
        </w:r>
        <w:r>
          <w:rPr>
            <w:noProof/>
            <w:webHidden/>
          </w:rPr>
          <w:fldChar w:fldCharType="separate"/>
        </w:r>
        <w:r>
          <w:rPr>
            <w:noProof/>
            <w:webHidden/>
          </w:rPr>
          <w:t>15</w:t>
        </w:r>
        <w:r>
          <w:rPr>
            <w:noProof/>
            <w:webHidden/>
          </w:rPr>
          <w:fldChar w:fldCharType="end"/>
        </w:r>
      </w:hyperlink>
    </w:p>
    <w:p w14:paraId="0A260C36" w14:textId="68853230"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74" w:history="1">
        <w:r w:rsidRPr="00807BC2">
          <w:rPr>
            <w:rStyle w:val="Lienhypertexte"/>
            <w:noProof/>
          </w:rPr>
          <w:t>P378/A1/8.23 Contes et légendes</w:t>
        </w:r>
        <w:r>
          <w:rPr>
            <w:noProof/>
            <w:webHidden/>
          </w:rPr>
          <w:tab/>
        </w:r>
        <w:r>
          <w:rPr>
            <w:noProof/>
            <w:webHidden/>
          </w:rPr>
          <w:fldChar w:fldCharType="begin"/>
        </w:r>
        <w:r>
          <w:rPr>
            <w:noProof/>
            <w:webHidden/>
          </w:rPr>
          <w:instrText xml:space="preserve"> PAGEREF _Toc217028174 \h </w:instrText>
        </w:r>
        <w:r>
          <w:rPr>
            <w:noProof/>
            <w:webHidden/>
          </w:rPr>
        </w:r>
        <w:r>
          <w:rPr>
            <w:noProof/>
            <w:webHidden/>
          </w:rPr>
          <w:fldChar w:fldCharType="separate"/>
        </w:r>
        <w:r>
          <w:rPr>
            <w:noProof/>
            <w:webHidden/>
          </w:rPr>
          <w:t>15</w:t>
        </w:r>
        <w:r>
          <w:rPr>
            <w:noProof/>
            <w:webHidden/>
          </w:rPr>
          <w:fldChar w:fldCharType="end"/>
        </w:r>
      </w:hyperlink>
    </w:p>
    <w:p w14:paraId="70AF1FBF" w14:textId="21FDE538"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75" w:history="1">
        <w:r w:rsidRPr="00807BC2">
          <w:rPr>
            <w:rStyle w:val="Lienhypertexte"/>
            <w:noProof/>
          </w:rPr>
          <w:t>P378/A1/8.24 Alimentaire mon cher Watson</w:t>
        </w:r>
        <w:r>
          <w:rPr>
            <w:noProof/>
            <w:webHidden/>
          </w:rPr>
          <w:tab/>
        </w:r>
        <w:r>
          <w:rPr>
            <w:noProof/>
            <w:webHidden/>
          </w:rPr>
          <w:fldChar w:fldCharType="begin"/>
        </w:r>
        <w:r>
          <w:rPr>
            <w:noProof/>
            <w:webHidden/>
          </w:rPr>
          <w:instrText xml:space="preserve"> PAGEREF _Toc217028175 \h </w:instrText>
        </w:r>
        <w:r>
          <w:rPr>
            <w:noProof/>
            <w:webHidden/>
          </w:rPr>
        </w:r>
        <w:r>
          <w:rPr>
            <w:noProof/>
            <w:webHidden/>
          </w:rPr>
          <w:fldChar w:fldCharType="separate"/>
        </w:r>
        <w:r>
          <w:rPr>
            <w:noProof/>
            <w:webHidden/>
          </w:rPr>
          <w:t>15</w:t>
        </w:r>
        <w:r>
          <w:rPr>
            <w:noProof/>
            <w:webHidden/>
          </w:rPr>
          <w:fldChar w:fldCharType="end"/>
        </w:r>
      </w:hyperlink>
    </w:p>
    <w:p w14:paraId="0961E211" w14:textId="16049446"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76" w:history="1">
        <w:r w:rsidRPr="00807BC2">
          <w:rPr>
            <w:rStyle w:val="Lienhypertexte"/>
            <w:noProof/>
          </w:rPr>
          <w:t>P378/A1/8.25 Trésors cachés du Lac-Saint-Jean</w:t>
        </w:r>
        <w:r>
          <w:rPr>
            <w:noProof/>
            <w:webHidden/>
          </w:rPr>
          <w:tab/>
        </w:r>
        <w:r>
          <w:rPr>
            <w:noProof/>
            <w:webHidden/>
          </w:rPr>
          <w:fldChar w:fldCharType="begin"/>
        </w:r>
        <w:r>
          <w:rPr>
            <w:noProof/>
            <w:webHidden/>
          </w:rPr>
          <w:instrText xml:space="preserve"> PAGEREF _Toc217028176 \h </w:instrText>
        </w:r>
        <w:r>
          <w:rPr>
            <w:noProof/>
            <w:webHidden/>
          </w:rPr>
        </w:r>
        <w:r>
          <w:rPr>
            <w:noProof/>
            <w:webHidden/>
          </w:rPr>
          <w:fldChar w:fldCharType="separate"/>
        </w:r>
        <w:r>
          <w:rPr>
            <w:noProof/>
            <w:webHidden/>
          </w:rPr>
          <w:t>15</w:t>
        </w:r>
        <w:r>
          <w:rPr>
            <w:noProof/>
            <w:webHidden/>
          </w:rPr>
          <w:fldChar w:fldCharType="end"/>
        </w:r>
      </w:hyperlink>
    </w:p>
    <w:p w14:paraId="0B2A6D70" w14:textId="7EE5286B"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77" w:history="1">
        <w:r w:rsidRPr="00807BC2">
          <w:rPr>
            <w:rStyle w:val="Lienhypertexte"/>
            <w:noProof/>
          </w:rPr>
          <w:t>P378/A1/8.26 L’ABC de la beauté</w:t>
        </w:r>
        <w:r>
          <w:rPr>
            <w:noProof/>
            <w:webHidden/>
          </w:rPr>
          <w:tab/>
        </w:r>
        <w:r>
          <w:rPr>
            <w:noProof/>
            <w:webHidden/>
          </w:rPr>
          <w:fldChar w:fldCharType="begin"/>
        </w:r>
        <w:r>
          <w:rPr>
            <w:noProof/>
            <w:webHidden/>
          </w:rPr>
          <w:instrText xml:space="preserve"> PAGEREF _Toc217028177 \h </w:instrText>
        </w:r>
        <w:r>
          <w:rPr>
            <w:noProof/>
            <w:webHidden/>
          </w:rPr>
        </w:r>
        <w:r>
          <w:rPr>
            <w:noProof/>
            <w:webHidden/>
          </w:rPr>
          <w:fldChar w:fldCharType="separate"/>
        </w:r>
        <w:r>
          <w:rPr>
            <w:noProof/>
            <w:webHidden/>
          </w:rPr>
          <w:t>15</w:t>
        </w:r>
        <w:r>
          <w:rPr>
            <w:noProof/>
            <w:webHidden/>
          </w:rPr>
          <w:fldChar w:fldCharType="end"/>
        </w:r>
      </w:hyperlink>
    </w:p>
    <w:p w14:paraId="75B50B32" w14:textId="6B8341CA"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78" w:history="1">
        <w:r w:rsidRPr="00807BC2">
          <w:rPr>
            <w:rStyle w:val="Lienhypertexte"/>
            <w:noProof/>
          </w:rPr>
          <w:t>P378/A1/8.27 Mod’emploi</w:t>
        </w:r>
        <w:r>
          <w:rPr>
            <w:noProof/>
            <w:webHidden/>
          </w:rPr>
          <w:tab/>
        </w:r>
        <w:r>
          <w:rPr>
            <w:noProof/>
            <w:webHidden/>
          </w:rPr>
          <w:fldChar w:fldCharType="begin"/>
        </w:r>
        <w:r>
          <w:rPr>
            <w:noProof/>
            <w:webHidden/>
          </w:rPr>
          <w:instrText xml:space="preserve"> PAGEREF _Toc217028178 \h </w:instrText>
        </w:r>
        <w:r>
          <w:rPr>
            <w:noProof/>
            <w:webHidden/>
          </w:rPr>
        </w:r>
        <w:r>
          <w:rPr>
            <w:noProof/>
            <w:webHidden/>
          </w:rPr>
          <w:fldChar w:fldCharType="separate"/>
        </w:r>
        <w:r>
          <w:rPr>
            <w:noProof/>
            <w:webHidden/>
          </w:rPr>
          <w:t>16</w:t>
        </w:r>
        <w:r>
          <w:rPr>
            <w:noProof/>
            <w:webHidden/>
          </w:rPr>
          <w:fldChar w:fldCharType="end"/>
        </w:r>
      </w:hyperlink>
    </w:p>
    <w:p w14:paraId="3D7B6F21" w14:textId="331F291B"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79" w:history="1">
        <w:r w:rsidRPr="00807BC2">
          <w:rPr>
            <w:rStyle w:val="Lienhypertexte"/>
            <w:noProof/>
          </w:rPr>
          <w:t>P378/A1/8.28 Mission : organismes</w:t>
        </w:r>
        <w:r>
          <w:rPr>
            <w:noProof/>
            <w:webHidden/>
          </w:rPr>
          <w:tab/>
        </w:r>
        <w:r>
          <w:rPr>
            <w:noProof/>
            <w:webHidden/>
          </w:rPr>
          <w:fldChar w:fldCharType="begin"/>
        </w:r>
        <w:r>
          <w:rPr>
            <w:noProof/>
            <w:webHidden/>
          </w:rPr>
          <w:instrText xml:space="preserve"> PAGEREF _Toc217028179 \h </w:instrText>
        </w:r>
        <w:r>
          <w:rPr>
            <w:noProof/>
            <w:webHidden/>
          </w:rPr>
        </w:r>
        <w:r>
          <w:rPr>
            <w:noProof/>
            <w:webHidden/>
          </w:rPr>
          <w:fldChar w:fldCharType="separate"/>
        </w:r>
        <w:r>
          <w:rPr>
            <w:noProof/>
            <w:webHidden/>
          </w:rPr>
          <w:t>16</w:t>
        </w:r>
        <w:r>
          <w:rPr>
            <w:noProof/>
            <w:webHidden/>
          </w:rPr>
          <w:fldChar w:fldCharType="end"/>
        </w:r>
      </w:hyperlink>
    </w:p>
    <w:p w14:paraId="43632978" w14:textId="29B065C5"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80" w:history="1">
        <w:r w:rsidRPr="00807BC2">
          <w:rPr>
            <w:rStyle w:val="Lienhypertexte"/>
            <w:noProof/>
          </w:rPr>
          <w:t>P378/A1/8.29 Éco-logique</w:t>
        </w:r>
        <w:r>
          <w:rPr>
            <w:noProof/>
            <w:webHidden/>
          </w:rPr>
          <w:tab/>
        </w:r>
        <w:r>
          <w:rPr>
            <w:noProof/>
            <w:webHidden/>
          </w:rPr>
          <w:fldChar w:fldCharType="begin"/>
        </w:r>
        <w:r>
          <w:rPr>
            <w:noProof/>
            <w:webHidden/>
          </w:rPr>
          <w:instrText xml:space="preserve"> PAGEREF _Toc217028180 \h </w:instrText>
        </w:r>
        <w:r>
          <w:rPr>
            <w:noProof/>
            <w:webHidden/>
          </w:rPr>
        </w:r>
        <w:r>
          <w:rPr>
            <w:noProof/>
            <w:webHidden/>
          </w:rPr>
          <w:fldChar w:fldCharType="separate"/>
        </w:r>
        <w:r>
          <w:rPr>
            <w:noProof/>
            <w:webHidden/>
          </w:rPr>
          <w:t>16</w:t>
        </w:r>
        <w:r>
          <w:rPr>
            <w:noProof/>
            <w:webHidden/>
          </w:rPr>
          <w:fldChar w:fldCharType="end"/>
        </w:r>
      </w:hyperlink>
    </w:p>
    <w:p w14:paraId="4E3AAA53" w14:textId="10E842C8"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81" w:history="1">
        <w:r w:rsidRPr="00807BC2">
          <w:rPr>
            <w:rStyle w:val="Lienhypertexte"/>
            <w:noProof/>
          </w:rPr>
          <w:t>P378/A1/8.30 Un demi-siècle de culture</w:t>
        </w:r>
        <w:r>
          <w:rPr>
            <w:noProof/>
            <w:webHidden/>
          </w:rPr>
          <w:tab/>
        </w:r>
        <w:r>
          <w:rPr>
            <w:noProof/>
            <w:webHidden/>
          </w:rPr>
          <w:fldChar w:fldCharType="begin"/>
        </w:r>
        <w:r>
          <w:rPr>
            <w:noProof/>
            <w:webHidden/>
          </w:rPr>
          <w:instrText xml:space="preserve"> PAGEREF _Toc217028181 \h </w:instrText>
        </w:r>
        <w:r>
          <w:rPr>
            <w:noProof/>
            <w:webHidden/>
          </w:rPr>
        </w:r>
        <w:r>
          <w:rPr>
            <w:noProof/>
            <w:webHidden/>
          </w:rPr>
          <w:fldChar w:fldCharType="separate"/>
        </w:r>
        <w:r>
          <w:rPr>
            <w:noProof/>
            <w:webHidden/>
          </w:rPr>
          <w:t>16</w:t>
        </w:r>
        <w:r>
          <w:rPr>
            <w:noProof/>
            <w:webHidden/>
          </w:rPr>
          <w:fldChar w:fldCharType="end"/>
        </w:r>
      </w:hyperlink>
    </w:p>
    <w:p w14:paraId="3BA501CD" w14:textId="4C0DB993"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82" w:history="1">
        <w:r w:rsidRPr="00807BC2">
          <w:rPr>
            <w:rStyle w:val="Lienhypertexte"/>
            <w:noProof/>
          </w:rPr>
          <w:t>P378/A1/8.31 Générations.com</w:t>
        </w:r>
        <w:r>
          <w:rPr>
            <w:noProof/>
            <w:webHidden/>
          </w:rPr>
          <w:tab/>
        </w:r>
        <w:r>
          <w:rPr>
            <w:noProof/>
            <w:webHidden/>
          </w:rPr>
          <w:fldChar w:fldCharType="begin"/>
        </w:r>
        <w:r>
          <w:rPr>
            <w:noProof/>
            <w:webHidden/>
          </w:rPr>
          <w:instrText xml:space="preserve"> PAGEREF _Toc217028182 \h </w:instrText>
        </w:r>
        <w:r>
          <w:rPr>
            <w:noProof/>
            <w:webHidden/>
          </w:rPr>
        </w:r>
        <w:r>
          <w:rPr>
            <w:noProof/>
            <w:webHidden/>
          </w:rPr>
          <w:fldChar w:fldCharType="separate"/>
        </w:r>
        <w:r>
          <w:rPr>
            <w:noProof/>
            <w:webHidden/>
          </w:rPr>
          <w:t>16</w:t>
        </w:r>
        <w:r>
          <w:rPr>
            <w:noProof/>
            <w:webHidden/>
          </w:rPr>
          <w:fldChar w:fldCharType="end"/>
        </w:r>
      </w:hyperlink>
    </w:p>
    <w:p w14:paraId="4442F289" w14:textId="051B47D6"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83" w:history="1">
        <w:r w:rsidRPr="00807BC2">
          <w:rPr>
            <w:rStyle w:val="Lienhypertexte"/>
            <w:noProof/>
          </w:rPr>
          <w:t>P378/A1/8.32 Point de vue</w:t>
        </w:r>
        <w:r>
          <w:rPr>
            <w:noProof/>
            <w:webHidden/>
          </w:rPr>
          <w:tab/>
        </w:r>
        <w:r>
          <w:rPr>
            <w:noProof/>
            <w:webHidden/>
          </w:rPr>
          <w:fldChar w:fldCharType="begin"/>
        </w:r>
        <w:r>
          <w:rPr>
            <w:noProof/>
            <w:webHidden/>
          </w:rPr>
          <w:instrText xml:space="preserve"> PAGEREF _Toc217028183 \h </w:instrText>
        </w:r>
        <w:r>
          <w:rPr>
            <w:noProof/>
            <w:webHidden/>
          </w:rPr>
        </w:r>
        <w:r>
          <w:rPr>
            <w:noProof/>
            <w:webHidden/>
          </w:rPr>
          <w:fldChar w:fldCharType="separate"/>
        </w:r>
        <w:r>
          <w:rPr>
            <w:noProof/>
            <w:webHidden/>
          </w:rPr>
          <w:t>16</w:t>
        </w:r>
        <w:r>
          <w:rPr>
            <w:noProof/>
            <w:webHidden/>
          </w:rPr>
          <w:fldChar w:fldCharType="end"/>
        </w:r>
      </w:hyperlink>
    </w:p>
    <w:p w14:paraId="575F3C2C" w14:textId="3CE5979B"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84" w:history="1">
        <w:r w:rsidRPr="00807BC2">
          <w:rPr>
            <w:rStyle w:val="Lienhypertexte"/>
            <w:noProof/>
          </w:rPr>
          <w:t>P378/A1/8.33 Fréquence culturelle</w:t>
        </w:r>
        <w:r>
          <w:rPr>
            <w:noProof/>
            <w:webHidden/>
          </w:rPr>
          <w:tab/>
        </w:r>
        <w:r>
          <w:rPr>
            <w:noProof/>
            <w:webHidden/>
          </w:rPr>
          <w:fldChar w:fldCharType="begin"/>
        </w:r>
        <w:r>
          <w:rPr>
            <w:noProof/>
            <w:webHidden/>
          </w:rPr>
          <w:instrText xml:space="preserve"> PAGEREF _Toc217028184 \h </w:instrText>
        </w:r>
        <w:r>
          <w:rPr>
            <w:noProof/>
            <w:webHidden/>
          </w:rPr>
        </w:r>
        <w:r>
          <w:rPr>
            <w:noProof/>
            <w:webHidden/>
          </w:rPr>
          <w:fldChar w:fldCharType="separate"/>
        </w:r>
        <w:r>
          <w:rPr>
            <w:noProof/>
            <w:webHidden/>
          </w:rPr>
          <w:t>17</w:t>
        </w:r>
        <w:r>
          <w:rPr>
            <w:noProof/>
            <w:webHidden/>
          </w:rPr>
          <w:fldChar w:fldCharType="end"/>
        </w:r>
      </w:hyperlink>
    </w:p>
    <w:p w14:paraId="7B944BFB" w14:textId="4994481F"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85" w:history="1">
        <w:r w:rsidRPr="00807BC2">
          <w:rPr>
            <w:rStyle w:val="Lienhypertexte"/>
            <w:noProof/>
          </w:rPr>
          <w:t>P378/A1/8.34 Y faut qu’on en parle</w:t>
        </w:r>
        <w:r>
          <w:rPr>
            <w:noProof/>
            <w:webHidden/>
          </w:rPr>
          <w:tab/>
        </w:r>
        <w:r>
          <w:rPr>
            <w:noProof/>
            <w:webHidden/>
          </w:rPr>
          <w:fldChar w:fldCharType="begin"/>
        </w:r>
        <w:r>
          <w:rPr>
            <w:noProof/>
            <w:webHidden/>
          </w:rPr>
          <w:instrText xml:space="preserve"> PAGEREF _Toc217028185 \h </w:instrText>
        </w:r>
        <w:r>
          <w:rPr>
            <w:noProof/>
            <w:webHidden/>
          </w:rPr>
        </w:r>
        <w:r>
          <w:rPr>
            <w:noProof/>
            <w:webHidden/>
          </w:rPr>
          <w:fldChar w:fldCharType="separate"/>
        </w:r>
        <w:r>
          <w:rPr>
            <w:noProof/>
            <w:webHidden/>
          </w:rPr>
          <w:t>17</w:t>
        </w:r>
        <w:r>
          <w:rPr>
            <w:noProof/>
            <w:webHidden/>
          </w:rPr>
          <w:fldChar w:fldCharType="end"/>
        </w:r>
      </w:hyperlink>
    </w:p>
    <w:p w14:paraId="0333E0E3" w14:textId="7F2B0A01"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86" w:history="1">
        <w:r w:rsidRPr="00807BC2">
          <w:rPr>
            <w:rStyle w:val="Lienhypertexte"/>
            <w:noProof/>
          </w:rPr>
          <w:t>P378/A1/8.35 Parfum de vanille</w:t>
        </w:r>
        <w:r>
          <w:rPr>
            <w:noProof/>
            <w:webHidden/>
          </w:rPr>
          <w:tab/>
        </w:r>
        <w:r>
          <w:rPr>
            <w:noProof/>
            <w:webHidden/>
          </w:rPr>
          <w:fldChar w:fldCharType="begin"/>
        </w:r>
        <w:r>
          <w:rPr>
            <w:noProof/>
            <w:webHidden/>
          </w:rPr>
          <w:instrText xml:space="preserve"> PAGEREF _Toc217028186 \h </w:instrText>
        </w:r>
        <w:r>
          <w:rPr>
            <w:noProof/>
            <w:webHidden/>
          </w:rPr>
        </w:r>
        <w:r>
          <w:rPr>
            <w:noProof/>
            <w:webHidden/>
          </w:rPr>
          <w:fldChar w:fldCharType="separate"/>
        </w:r>
        <w:r>
          <w:rPr>
            <w:noProof/>
            <w:webHidden/>
          </w:rPr>
          <w:t>17</w:t>
        </w:r>
        <w:r>
          <w:rPr>
            <w:noProof/>
            <w:webHidden/>
          </w:rPr>
          <w:fldChar w:fldCharType="end"/>
        </w:r>
      </w:hyperlink>
    </w:p>
    <w:p w14:paraId="78470BF3" w14:textId="7516B2BC"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87" w:history="1">
        <w:r w:rsidRPr="00807BC2">
          <w:rPr>
            <w:rStyle w:val="Lienhypertexte"/>
            <w:noProof/>
          </w:rPr>
          <w:t>P378/A1/8.36 Chercheurs de Dieu</w:t>
        </w:r>
        <w:r>
          <w:rPr>
            <w:noProof/>
            <w:webHidden/>
          </w:rPr>
          <w:tab/>
        </w:r>
        <w:r>
          <w:rPr>
            <w:noProof/>
            <w:webHidden/>
          </w:rPr>
          <w:fldChar w:fldCharType="begin"/>
        </w:r>
        <w:r>
          <w:rPr>
            <w:noProof/>
            <w:webHidden/>
          </w:rPr>
          <w:instrText xml:space="preserve"> PAGEREF _Toc217028187 \h </w:instrText>
        </w:r>
        <w:r>
          <w:rPr>
            <w:noProof/>
            <w:webHidden/>
          </w:rPr>
        </w:r>
        <w:r>
          <w:rPr>
            <w:noProof/>
            <w:webHidden/>
          </w:rPr>
          <w:fldChar w:fldCharType="separate"/>
        </w:r>
        <w:r>
          <w:rPr>
            <w:noProof/>
            <w:webHidden/>
          </w:rPr>
          <w:t>17</w:t>
        </w:r>
        <w:r>
          <w:rPr>
            <w:noProof/>
            <w:webHidden/>
          </w:rPr>
          <w:fldChar w:fldCharType="end"/>
        </w:r>
      </w:hyperlink>
    </w:p>
    <w:p w14:paraId="58A25EEA" w14:textId="152ECEEF"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88" w:history="1">
        <w:r w:rsidRPr="00807BC2">
          <w:rPr>
            <w:rStyle w:val="Lienhypertexte"/>
            <w:noProof/>
          </w:rPr>
          <w:t>P378/A1/8.37 Marc-André et ses gadgets</w:t>
        </w:r>
        <w:r>
          <w:rPr>
            <w:noProof/>
            <w:webHidden/>
          </w:rPr>
          <w:tab/>
        </w:r>
        <w:r>
          <w:rPr>
            <w:noProof/>
            <w:webHidden/>
          </w:rPr>
          <w:fldChar w:fldCharType="begin"/>
        </w:r>
        <w:r>
          <w:rPr>
            <w:noProof/>
            <w:webHidden/>
          </w:rPr>
          <w:instrText xml:space="preserve"> PAGEREF _Toc217028188 \h </w:instrText>
        </w:r>
        <w:r>
          <w:rPr>
            <w:noProof/>
            <w:webHidden/>
          </w:rPr>
        </w:r>
        <w:r>
          <w:rPr>
            <w:noProof/>
            <w:webHidden/>
          </w:rPr>
          <w:fldChar w:fldCharType="separate"/>
        </w:r>
        <w:r>
          <w:rPr>
            <w:noProof/>
            <w:webHidden/>
          </w:rPr>
          <w:t>17</w:t>
        </w:r>
        <w:r>
          <w:rPr>
            <w:noProof/>
            <w:webHidden/>
          </w:rPr>
          <w:fldChar w:fldCharType="end"/>
        </w:r>
      </w:hyperlink>
    </w:p>
    <w:p w14:paraId="68202EAB" w14:textId="146A9F04"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89" w:history="1">
        <w:r w:rsidRPr="00807BC2">
          <w:rPr>
            <w:rStyle w:val="Lienhypertexte"/>
            <w:noProof/>
          </w:rPr>
          <w:t>P378/A1/8.38 Mise à jour</w:t>
        </w:r>
        <w:r>
          <w:rPr>
            <w:noProof/>
            <w:webHidden/>
          </w:rPr>
          <w:tab/>
        </w:r>
        <w:r>
          <w:rPr>
            <w:noProof/>
            <w:webHidden/>
          </w:rPr>
          <w:fldChar w:fldCharType="begin"/>
        </w:r>
        <w:r>
          <w:rPr>
            <w:noProof/>
            <w:webHidden/>
          </w:rPr>
          <w:instrText xml:space="preserve"> PAGEREF _Toc217028189 \h </w:instrText>
        </w:r>
        <w:r>
          <w:rPr>
            <w:noProof/>
            <w:webHidden/>
          </w:rPr>
        </w:r>
        <w:r>
          <w:rPr>
            <w:noProof/>
            <w:webHidden/>
          </w:rPr>
          <w:fldChar w:fldCharType="separate"/>
        </w:r>
        <w:r>
          <w:rPr>
            <w:noProof/>
            <w:webHidden/>
          </w:rPr>
          <w:t>17</w:t>
        </w:r>
        <w:r>
          <w:rPr>
            <w:noProof/>
            <w:webHidden/>
          </w:rPr>
          <w:fldChar w:fldCharType="end"/>
        </w:r>
      </w:hyperlink>
    </w:p>
    <w:p w14:paraId="35AB3308" w14:textId="4B3B4E8B"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90" w:history="1">
        <w:r w:rsidRPr="00807BC2">
          <w:rPr>
            <w:rStyle w:val="Lienhypertexte"/>
            <w:noProof/>
          </w:rPr>
          <w:t>P378/A1/8.39 Regard sur nos artistes</w:t>
        </w:r>
        <w:r>
          <w:rPr>
            <w:noProof/>
            <w:webHidden/>
          </w:rPr>
          <w:tab/>
        </w:r>
        <w:r>
          <w:rPr>
            <w:noProof/>
            <w:webHidden/>
          </w:rPr>
          <w:fldChar w:fldCharType="begin"/>
        </w:r>
        <w:r>
          <w:rPr>
            <w:noProof/>
            <w:webHidden/>
          </w:rPr>
          <w:instrText xml:space="preserve"> PAGEREF _Toc217028190 \h </w:instrText>
        </w:r>
        <w:r>
          <w:rPr>
            <w:noProof/>
            <w:webHidden/>
          </w:rPr>
        </w:r>
        <w:r>
          <w:rPr>
            <w:noProof/>
            <w:webHidden/>
          </w:rPr>
          <w:fldChar w:fldCharType="separate"/>
        </w:r>
        <w:r>
          <w:rPr>
            <w:noProof/>
            <w:webHidden/>
          </w:rPr>
          <w:t>18</w:t>
        </w:r>
        <w:r>
          <w:rPr>
            <w:noProof/>
            <w:webHidden/>
          </w:rPr>
          <w:fldChar w:fldCharType="end"/>
        </w:r>
      </w:hyperlink>
    </w:p>
    <w:p w14:paraId="03D19CBE" w14:textId="01D76E5A"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91" w:history="1">
        <w:r w:rsidRPr="00807BC2">
          <w:rPr>
            <w:rStyle w:val="Lienhypertexte"/>
            <w:noProof/>
          </w:rPr>
          <w:t>P378/A1/8.40 Le député vous informe</w:t>
        </w:r>
        <w:r>
          <w:rPr>
            <w:noProof/>
            <w:webHidden/>
          </w:rPr>
          <w:tab/>
        </w:r>
        <w:r>
          <w:rPr>
            <w:noProof/>
            <w:webHidden/>
          </w:rPr>
          <w:fldChar w:fldCharType="begin"/>
        </w:r>
        <w:r>
          <w:rPr>
            <w:noProof/>
            <w:webHidden/>
          </w:rPr>
          <w:instrText xml:space="preserve"> PAGEREF _Toc217028191 \h </w:instrText>
        </w:r>
        <w:r>
          <w:rPr>
            <w:noProof/>
            <w:webHidden/>
          </w:rPr>
        </w:r>
        <w:r>
          <w:rPr>
            <w:noProof/>
            <w:webHidden/>
          </w:rPr>
          <w:fldChar w:fldCharType="separate"/>
        </w:r>
        <w:r>
          <w:rPr>
            <w:noProof/>
            <w:webHidden/>
          </w:rPr>
          <w:t>18</w:t>
        </w:r>
        <w:r>
          <w:rPr>
            <w:noProof/>
            <w:webHidden/>
          </w:rPr>
          <w:fldChar w:fldCharType="end"/>
        </w:r>
      </w:hyperlink>
    </w:p>
    <w:p w14:paraId="1B76C88B" w14:textId="643258C4"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92" w:history="1">
        <w:r w:rsidRPr="00807BC2">
          <w:rPr>
            <w:rStyle w:val="Lienhypertexte"/>
            <w:noProof/>
          </w:rPr>
          <w:t>P378/A1/8.41 Aux portes de la prévention</w:t>
        </w:r>
        <w:r>
          <w:rPr>
            <w:noProof/>
            <w:webHidden/>
          </w:rPr>
          <w:tab/>
        </w:r>
        <w:r>
          <w:rPr>
            <w:noProof/>
            <w:webHidden/>
          </w:rPr>
          <w:fldChar w:fldCharType="begin"/>
        </w:r>
        <w:r>
          <w:rPr>
            <w:noProof/>
            <w:webHidden/>
          </w:rPr>
          <w:instrText xml:space="preserve"> PAGEREF _Toc217028192 \h </w:instrText>
        </w:r>
        <w:r>
          <w:rPr>
            <w:noProof/>
            <w:webHidden/>
          </w:rPr>
        </w:r>
        <w:r>
          <w:rPr>
            <w:noProof/>
            <w:webHidden/>
          </w:rPr>
          <w:fldChar w:fldCharType="separate"/>
        </w:r>
        <w:r>
          <w:rPr>
            <w:noProof/>
            <w:webHidden/>
          </w:rPr>
          <w:t>18</w:t>
        </w:r>
        <w:r>
          <w:rPr>
            <w:noProof/>
            <w:webHidden/>
          </w:rPr>
          <w:fldChar w:fldCharType="end"/>
        </w:r>
      </w:hyperlink>
    </w:p>
    <w:p w14:paraId="36F833B8" w14:textId="3CDB9ED9"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93" w:history="1">
        <w:r w:rsidRPr="00807BC2">
          <w:rPr>
            <w:rStyle w:val="Lienhypertexte"/>
            <w:noProof/>
          </w:rPr>
          <w:t>P378/A1/8.42 Conferentsia</w:t>
        </w:r>
        <w:r>
          <w:rPr>
            <w:noProof/>
            <w:webHidden/>
          </w:rPr>
          <w:tab/>
        </w:r>
        <w:r>
          <w:rPr>
            <w:noProof/>
            <w:webHidden/>
          </w:rPr>
          <w:fldChar w:fldCharType="begin"/>
        </w:r>
        <w:r>
          <w:rPr>
            <w:noProof/>
            <w:webHidden/>
          </w:rPr>
          <w:instrText xml:space="preserve"> PAGEREF _Toc217028193 \h </w:instrText>
        </w:r>
        <w:r>
          <w:rPr>
            <w:noProof/>
            <w:webHidden/>
          </w:rPr>
        </w:r>
        <w:r>
          <w:rPr>
            <w:noProof/>
            <w:webHidden/>
          </w:rPr>
          <w:fldChar w:fldCharType="separate"/>
        </w:r>
        <w:r>
          <w:rPr>
            <w:noProof/>
            <w:webHidden/>
          </w:rPr>
          <w:t>18</w:t>
        </w:r>
        <w:r>
          <w:rPr>
            <w:noProof/>
            <w:webHidden/>
          </w:rPr>
          <w:fldChar w:fldCharType="end"/>
        </w:r>
      </w:hyperlink>
    </w:p>
    <w:p w14:paraId="6AE4EEA9" w14:textId="0590C1D0"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94" w:history="1">
        <w:r w:rsidRPr="00807BC2">
          <w:rPr>
            <w:rStyle w:val="Lienhypertexte"/>
            <w:noProof/>
          </w:rPr>
          <w:t>P378/A1/8.43 Flash voyage</w:t>
        </w:r>
        <w:r>
          <w:rPr>
            <w:noProof/>
            <w:webHidden/>
          </w:rPr>
          <w:tab/>
        </w:r>
        <w:r>
          <w:rPr>
            <w:noProof/>
            <w:webHidden/>
          </w:rPr>
          <w:fldChar w:fldCharType="begin"/>
        </w:r>
        <w:r>
          <w:rPr>
            <w:noProof/>
            <w:webHidden/>
          </w:rPr>
          <w:instrText xml:space="preserve"> PAGEREF _Toc217028194 \h </w:instrText>
        </w:r>
        <w:r>
          <w:rPr>
            <w:noProof/>
            <w:webHidden/>
          </w:rPr>
        </w:r>
        <w:r>
          <w:rPr>
            <w:noProof/>
            <w:webHidden/>
          </w:rPr>
          <w:fldChar w:fldCharType="separate"/>
        </w:r>
        <w:r>
          <w:rPr>
            <w:noProof/>
            <w:webHidden/>
          </w:rPr>
          <w:t>18</w:t>
        </w:r>
        <w:r>
          <w:rPr>
            <w:noProof/>
            <w:webHidden/>
          </w:rPr>
          <w:fldChar w:fldCharType="end"/>
        </w:r>
      </w:hyperlink>
    </w:p>
    <w:p w14:paraId="6BA4BAE9" w14:textId="3B81832E"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95" w:history="1">
        <w:r w:rsidRPr="00807BC2">
          <w:rPr>
            <w:rStyle w:val="Lienhypertexte"/>
            <w:noProof/>
          </w:rPr>
          <w:t>P378/A1/8.44 Improvisation</w:t>
        </w:r>
        <w:r>
          <w:rPr>
            <w:noProof/>
            <w:webHidden/>
          </w:rPr>
          <w:tab/>
        </w:r>
        <w:r>
          <w:rPr>
            <w:noProof/>
            <w:webHidden/>
          </w:rPr>
          <w:fldChar w:fldCharType="begin"/>
        </w:r>
        <w:r>
          <w:rPr>
            <w:noProof/>
            <w:webHidden/>
          </w:rPr>
          <w:instrText xml:space="preserve"> PAGEREF _Toc217028195 \h </w:instrText>
        </w:r>
        <w:r>
          <w:rPr>
            <w:noProof/>
            <w:webHidden/>
          </w:rPr>
        </w:r>
        <w:r>
          <w:rPr>
            <w:noProof/>
            <w:webHidden/>
          </w:rPr>
          <w:fldChar w:fldCharType="separate"/>
        </w:r>
        <w:r>
          <w:rPr>
            <w:noProof/>
            <w:webHidden/>
          </w:rPr>
          <w:t>18</w:t>
        </w:r>
        <w:r>
          <w:rPr>
            <w:noProof/>
            <w:webHidden/>
          </w:rPr>
          <w:fldChar w:fldCharType="end"/>
        </w:r>
      </w:hyperlink>
    </w:p>
    <w:p w14:paraId="29A35DAE" w14:textId="749240C0"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96" w:history="1">
        <w:r w:rsidRPr="00807BC2">
          <w:rPr>
            <w:rStyle w:val="Lienhypertexte"/>
            <w:noProof/>
          </w:rPr>
          <w:t>P378/A1/8.45 Dossiers en bref</w:t>
        </w:r>
        <w:r>
          <w:rPr>
            <w:noProof/>
            <w:webHidden/>
          </w:rPr>
          <w:tab/>
        </w:r>
        <w:r>
          <w:rPr>
            <w:noProof/>
            <w:webHidden/>
          </w:rPr>
          <w:fldChar w:fldCharType="begin"/>
        </w:r>
        <w:r>
          <w:rPr>
            <w:noProof/>
            <w:webHidden/>
          </w:rPr>
          <w:instrText xml:space="preserve"> PAGEREF _Toc217028196 \h </w:instrText>
        </w:r>
        <w:r>
          <w:rPr>
            <w:noProof/>
            <w:webHidden/>
          </w:rPr>
        </w:r>
        <w:r>
          <w:rPr>
            <w:noProof/>
            <w:webHidden/>
          </w:rPr>
          <w:fldChar w:fldCharType="separate"/>
        </w:r>
        <w:r>
          <w:rPr>
            <w:noProof/>
            <w:webHidden/>
          </w:rPr>
          <w:t>19</w:t>
        </w:r>
        <w:r>
          <w:rPr>
            <w:noProof/>
            <w:webHidden/>
          </w:rPr>
          <w:fldChar w:fldCharType="end"/>
        </w:r>
      </w:hyperlink>
    </w:p>
    <w:p w14:paraId="7B4D9860" w14:textId="6D3A2D2D"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97" w:history="1">
        <w:r w:rsidRPr="00807BC2">
          <w:rPr>
            <w:rStyle w:val="Lienhypertexte"/>
            <w:noProof/>
          </w:rPr>
          <w:t>P378/A1/8.46 Jeun’opinion</w:t>
        </w:r>
        <w:r>
          <w:rPr>
            <w:noProof/>
            <w:webHidden/>
          </w:rPr>
          <w:tab/>
        </w:r>
        <w:r>
          <w:rPr>
            <w:noProof/>
            <w:webHidden/>
          </w:rPr>
          <w:fldChar w:fldCharType="begin"/>
        </w:r>
        <w:r>
          <w:rPr>
            <w:noProof/>
            <w:webHidden/>
          </w:rPr>
          <w:instrText xml:space="preserve"> PAGEREF _Toc217028197 \h </w:instrText>
        </w:r>
        <w:r>
          <w:rPr>
            <w:noProof/>
            <w:webHidden/>
          </w:rPr>
        </w:r>
        <w:r>
          <w:rPr>
            <w:noProof/>
            <w:webHidden/>
          </w:rPr>
          <w:fldChar w:fldCharType="separate"/>
        </w:r>
        <w:r>
          <w:rPr>
            <w:noProof/>
            <w:webHidden/>
          </w:rPr>
          <w:t>19</w:t>
        </w:r>
        <w:r>
          <w:rPr>
            <w:noProof/>
            <w:webHidden/>
          </w:rPr>
          <w:fldChar w:fldCharType="end"/>
        </w:r>
      </w:hyperlink>
    </w:p>
    <w:p w14:paraId="6ADB959B" w14:textId="287C6D24"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98" w:history="1">
        <w:r w:rsidRPr="00807BC2">
          <w:rPr>
            <w:rStyle w:val="Lienhypertexte"/>
            <w:noProof/>
          </w:rPr>
          <w:t>P378/A1/8.47 La route des fourrures</w:t>
        </w:r>
        <w:r>
          <w:rPr>
            <w:noProof/>
            <w:webHidden/>
          </w:rPr>
          <w:tab/>
        </w:r>
        <w:r>
          <w:rPr>
            <w:noProof/>
            <w:webHidden/>
          </w:rPr>
          <w:fldChar w:fldCharType="begin"/>
        </w:r>
        <w:r>
          <w:rPr>
            <w:noProof/>
            <w:webHidden/>
          </w:rPr>
          <w:instrText xml:space="preserve"> PAGEREF _Toc217028198 \h </w:instrText>
        </w:r>
        <w:r>
          <w:rPr>
            <w:noProof/>
            <w:webHidden/>
          </w:rPr>
        </w:r>
        <w:r>
          <w:rPr>
            <w:noProof/>
            <w:webHidden/>
          </w:rPr>
          <w:fldChar w:fldCharType="separate"/>
        </w:r>
        <w:r>
          <w:rPr>
            <w:noProof/>
            <w:webHidden/>
          </w:rPr>
          <w:t>19</w:t>
        </w:r>
        <w:r>
          <w:rPr>
            <w:noProof/>
            <w:webHidden/>
          </w:rPr>
          <w:fldChar w:fldCharType="end"/>
        </w:r>
      </w:hyperlink>
    </w:p>
    <w:p w14:paraId="05074988" w14:textId="1CE4BE6E"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199" w:history="1">
        <w:r w:rsidRPr="00807BC2">
          <w:rPr>
            <w:rStyle w:val="Lienhypertexte"/>
            <w:noProof/>
          </w:rPr>
          <w:t>P378/A1/8.48 57 Minutes d’infos</w:t>
        </w:r>
        <w:r>
          <w:rPr>
            <w:noProof/>
            <w:webHidden/>
          </w:rPr>
          <w:tab/>
        </w:r>
        <w:r>
          <w:rPr>
            <w:noProof/>
            <w:webHidden/>
          </w:rPr>
          <w:fldChar w:fldCharType="begin"/>
        </w:r>
        <w:r>
          <w:rPr>
            <w:noProof/>
            <w:webHidden/>
          </w:rPr>
          <w:instrText xml:space="preserve"> PAGEREF _Toc217028199 \h </w:instrText>
        </w:r>
        <w:r>
          <w:rPr>
            <w:noProof/>
            <w:webHidden/>
          </w:rPr>
        </w:r>
        <w:r>
          <w:rPr>
            <w:noProof/>
            <w:webHidden/>
          </w:rPr>
          <w:fldChar w:fldCharType="separate"/>
        </w:r>
        <w:r>
          <w:rPr>
            <w:noProof/>
            <w:webHidden/>
          </w:rPr>
          <w:t>19</w:t>
        </w:r>
        <w:r>
          <w:rPr>
            <w:noProof/>
            <w:webHidden/>
          </w:rPr>
          <w:fldChar w:fldCharType="end"/>
        </w:r>
      </w:hyperlink>
    </w:p>
    <w:p w14:paraId="039CA161" w14:textId="1B0121D4"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00" w:history="1">
        <w:r w:rsidRPr="00807BC2">
          <w:rPr>
            <w:rStyle w:val="Lienhypertexte"/>
            <w:noProof/>
          </w:rPr>
          <w:t>P378/A1/8.49 Restez éveillés, prévenez les incendies</w:t>
        </w:r>
        <w:r>
          <w:rPr>
            <w:noProof/>
            <w:webHidden/>
          </w:rPr>
          <w:tab/>
        </w:r>
        <w:r>
          <w:rPr>
            <w:noProof/>
            <w:webHidden/>
          </w:rPr>
          <w:fldChar w:fldCharType="begin"/>
        </w:r>
        <w:r>
          <w:rPr>
            <w:noProof/>
            <w:webHidden/>
          </w:rPr>
          <w:instrText xml:space="preserve"> PAGEREF _Toc217028200 \h </w:instrText>
        </w:r>
        <w:r>
          <w:rPr>
            <w:noProof/>
            <w:webHidden/>
          </w:rPr>
        </w:r>
        <w:r>
          <w:rPr>
            <w:noProof/>
            <w:webHidden/>
          </w:rPr>
          <w:fldChar w:fldCharType="separate"/>
        </w:r>
        <w:r>
          <w:rPr>
            <w:noProof/>
            <w:webHidden/>
          </w:rPr>
          <w:t>19</w:t>
        </w:r>
        <w:r>
          <w:rPr>
            <w:noProof/>
            <w:webHidden/>
          </w:rPr>
          <w:fldChar w:fldCharType="end"/>
        </w:r>
      </w:hyperlink>
    </w:p>
    <w:p w14:paraId="2AE7B7D8" w14:textId="3E681CA6"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01" w:history="1">
        <w:r w:rsidRPr="00807BC2">
          <w:rPr>
            <w:rStyle w:val="Lienhypertexte"/>
            <w:noProof/>
          </w:rPr>
          <w:t>P378/A1/8.50 Autre temps autrement</w:t>
        </w:r>
        <w:r>
          <w:rPr>
            <w:noProof/>
            <w:webHidden/>
          </w:rPr>
          <w:tab/>
        </w:r>
        <w:r>
          <w:rPr>
            <w:noProof/>
            <w:webHidden/>
          </w:rPr>
          <w:fldChar w:fldCharType="begin"/>
        </w:r>
        <w:r>
          <w:rPr>
            <w:noProof/>
            <w:webHidden/>
          </w:rPr>
          <w:instrText xml:space="preserve"> PAGEREF _Toc217028201 \h </w:instrText>
        </w:r>
        <w:r>
          <w:rPr>
            <w:noProof/>
            <w:webHidden/>
          </w:rPr>
        </w:r>
        <w:r>
          <w:rPr>
            <w:noProof/>
            <w:webHidden/>
          </w:rPr>
          <w:fldChar w:fldCharType="separate"/>
        </w:r>
        <w:r>
          <w:rPr>
            <w:noProof/>
            <w:webHidden/>
          </w:rPr>
          <w:t>20</w:t>
        </w:r>
        <w:r>
          <w:rPr>
            <w:noProof/>
            <w:webHidden/>
          </w:rPr>
          <w:fldChar w:fldCharType="end"/>
        </w:r>
      </w:hyperlink>
    </w:p>
    <w:p w14:paraId="16849663" w14:textId="53149C5F"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02" w:history="1">
        <w:r w:rsidRPr="00807BC2">
          <w:rPr>
            <w:rStyle w:val="Lienhypertexte"/>
            <w:noProof/>
          </w:rPr>
          <w:t>P378/A1/8.51 Les chronique du notaire</w:t>
        </w:r>
        <w:r>
          <w:rPr>
            <w:noProof/>
            <w:webHidden/>
          </w:rPr>
          <w:tab/>
        </w:r>
        <w:r>
          <w:rPr>
            <w:noProof/>
            <w:webHidden/>
          </w:rPr>
          <w:fldChar w:fldCharType="begin"/>
        </w:r>
        <w:r>
          <w:rPr>
            <w:noProof/>
            <w:webHidden/>
          </w:rPr>
          <w:instrText xml:space="preserve"> PAGEREF _Toc217028202 \h </w:instrText>
        </w:r>
        <w:r>
          <w:rPr>
            <w:noProof/>
            <w:webHidden/>
          </w:rPr>
        </w:r>
        <w:r>
          <w:rPr>
            <w:noProof/>
            <w:webHidden/>
          </w:rPr>
          <w:fldChar w:fldCharType="separate"/>
        </w:r>
        <w:r>
          <w:rPr>
            <w:noProof/>
            <w:webHidden/>
          </w:rPr>
          <w:t>20</w:t>
        </w:r>
        <w:r>
          <w:rPr>
            <w:noProof/>
            <w:webHidden/>
          </w:rPr>
          <w:fldChar w:fldCharType="end"/>
        </w:r>
      </w:hyperlink>
    </w:p>
    <w:p w14:paraId="778A214A" w14:textId="4E145970"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03" w:history="1">
        <w:r w:rsidRPr="00807BC2">
          <w:rPr>
            <w:rStyle w:val="Lienhypertexte"/>
            <w:noProof/>
          </w:rPr>
          <w:t>P378/A1/8.52 SOS Climat</w:t>
        </w:r>
        <w:r>
          <w:rPr>
            <w:noProof/>
            <w:webHidden/>
          </w:rPr>
          <w:tab/>
        </w:r>
        <w:r>
          <w:rPr>
            <w:noProof/>
            <w:webHidden/>
          </w:rPr>
          <w:fldChar w:fldCharType="begin"/>
        </w:r>
        <w:r>
          <w:rPr>
            <w:noProof/>
            <w:webHidden/>
          </w:rPr>
          <w:instrText xml:space="preserve"> PAGEREF _Toc217028203 \h </w:instrText>
        </w:r>
        <w:r>
          <w:rPr>
            <w:noProof/>
            <w:webHidden/>
          </w:rPr>
        </w:r>
        <w:r>
          <w:rPr>
            <w:noProof/>
            <w:webHidden/>
          </w:rPr>
          <w:fldChar w:fldCharType="separate"/>
        </w:r>
        <w:r>
          <w:rPr>
            <w:noProof/>
            <w:webHidden/>
          </w:rPr>
          <w:t>20</w:t>
        </w:r>
        <w:r>
          <w:rPr>
            <w:noProof/>
            <w:webHidden/>
          </w:rPr>
          <w:fldChar w:fldCharType="end"/>
        </w:r>
      </w:hyperlink>
    </w:p>
    <w:p w14:paraId="092BFF1C" w14:textId="1696FC98"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04" w:history="1">
        <w:r w:rsidRPr="00807BC2">
          <w:rPr>
            <w:rStyle w:val="Lienhypertexte"/>
            <w:noProof/>
          </w:rPr>
          <w:t>P378/A1/8.53 Comment observer les oiseaux</w:t>
        </w:r>
        <w:r>
          <w:rPr>
            <w:noProof/>
            <w:webHidden/>
          </w:rPr>
          <w:tab/>
        </w:r>
        <w:r>
          <w:rPr>
            <w:noProof/>
            <w:webHidden/>
          </w:rPr>
          <w:fldChar w:fldCharType="begin"/>
        </w:r>
        <w:r>
          <w:rPr>
            <w:noProof/>
            <w:webHidden/>
          </w:rPr>
          <w:instrText xml:space="preserve"> PAGEREF _Toc217028204 \h </w:instrText>
        </w:r>
        <w:r>
          <w:rPr>
            <w:noProof/>
            <w:webHidden/>
          </w:rPr>
        </w:r>
        <w:r>
          <w:rPr>
            <w:noProof/>
            <w:webHidden/>
          </w:rPr>
          <w:fldChar w:fldCharType="separate"/>
        </w:r>
        <w:r>
          <w:rPr>
            <w:noProof/>
            <w:webHidden/>
          </w:rPr>
          <w:t>20</w:t>
        </w:r>
        <w:r>
          <w:rPr>
            <w:noProof/>
            <w:webHidden/>
          </w:rPr>
          <w:fldChar w:fldCharType="end"/>
        </w:r>
      </w:hyperlink>
    </w:p>
    <w:bookmarkStart w:id="0" w:name="_Hlk234571613"/>
    <w:p w14:paraId="77E685F2" w14:textId="7F953FA4" w:rsidR="002F3709" w:rsidRDefault="002F3709">
      <w:pPr>
        <w:pStyle w:val="TM3"/>
        <w:tabs>
          <w:tab w:val="right" w:leader="dot" w:pos="8630"/>
        </w:tabs>
      </w:pPr>
      <w:r>
        <w:fldChar w:fldCharType="begin"/>
      </w:r>
      <w:r>
        <w:instrText>HYPERLINK \l "_Toc217028205"</w:instrText>
      </w:r>
      <w:r>
        <w:fldChar w:fldCharType="separate"/>
      </w:r>
      <w:r w:rsidRPr="00807BC2">
        <w:rPr>
          <w:rStyle w:val="Lienhypertexte"/>
          <w:noProof/>
        </w:rPr>
        <w:t>P378/A1/8.54 Santé vous bien</w:t>
      </w:r>
      <w:r>
        <w:rPr>
          <w:noProof/>
          <w:webHidden/>
        </w:rPr>
        <w:tab/>
      </w:r>
      <w:r>
        <w:rPr>
          <w:noProof/>
          <w:webHidden/>
        </w:rPr>
        <w:fldChar w:fldCharType="begin"/>
      </w:r>
      <w:r>
        <w:rPr>
          <w:noProof/>
          <w:webHidden/>
        </w:rPr>
        <w:instrText xml:space="preserve"> PAGEREF _Toc217028205 \h </w:instrText>
      </w:r>
      <w:r>
        <w:rPr>
          <w:noProof/>
          <w:webHidden/>
        </w:rPr>
      </w:r>
      <w:r>
        <w:rPr>
          <w:noProof/>
          <w:webHidden/>
        </w:rPr>
        <w:fldChar w:fldCharType="separate"/>
      </w:r>
      <w:r>
        <w:rPr>
          <w:noProof/>
          <w:webHidden/>
        </w:rPr>
        <w:t>20</w:t>
      </w:r>
      <w:r>
        <w:rPr>
          <w:noProof/>
          <w:webHidden/>
        </w:rPr>
        <w:fldChar w:fldCharType="end"/>
      </w:r>
      <w:r>
        <w:fldChar w:fldCharType="end"/>
      </w:r>
    </w:p>
    <w:bookmarkEnd w:id="0"/>
    <w:p w14:paraId="5796DEC8" w14:textId="4CB6E92C" w:rsidR="00F27E96" w:rsidRPr="00F27E96" w:rsidRDefault="00F27E96" w:rsidP="00F27E96">
      <w:pPr>
        <w:rPr>
          <w:rFonts w:asciiTheme="minorHAnsi" w:eastAsiaTheme="minorEastAsia" w:hAnsiTheme="minorHAnsi" w:cstheme="minorHAnsi"/>
          <w:sz w:val="20"/>
        </w:rPr>
      </w:pPr>
      <w:r>
        <w:rPr>
          <w:rFonts w:eastAsiaTheme="minorEastAsia"/>
        </w:rPr>
        <w:t xml:space="preserve">    </w:t>
      </w:r>
      <w:hyperlink w:anchor="_Toc217028205" w:history="1">
        <w:r w:rsidRPr="00F27E96">
          <w:rPr>
            <w:rStyle w:val="Lienhypertexte"/>
            <w:rFonts w:asciiTheme="minorHAnsi" w:eastAsiaTheme="minorEastAsia" w:hAnsiTheme="minorHAnsi" w:cstheme="minorHAnsi"/>
            <w:sz w:val="20"/>
          </w:rPr>
          <w:t>P378/A1/8.5</w:t>
        </w:r>
        <w:r>
          <w:rPr>
            <w:rStyle w:val="Lienhypertexte"/>
            <w:rFonts w:asciiTheme="minorHAnsi" w:eastAsiaTheme="minorEastAsia" w:hAnsiTheme="minorHAnsi" w:cstheme="minorHAnsi"/>
            <w:sz w:val="20"/>
          </w:rPr>
          <w:t>5</w:t>
        </w:r>
        <w:r w:rsidRPr="00F27E96">
          <w:rPr>
            <w:rStyle w:val="Lienhypertexte"/>
            <w:rFonts w:asciiTheme="minorHAnsi" w:eastAsiaTheme="minorEastAsia" w:hAnsiTheme="minorHAnsi" w:cstheme="minorHAnsi"/>
            <w:sz w:val="20"/>
          </w:rPr>
          <w:t xml:space="preserve"> </w:t>
        </w:r>
        <w:r>
          <w:rPr>
            <w:rStyle w:val="Lienhypertexte"/>
            <w:rFonts w:asciiTheme="minorHAnsi" w:eastAsiaTheme="minorEastAsia" w:hAnsiTheme="minorHAnsi" w:cstheme="minorHAnsi"/>
            <w:sz w:val="20"/>
          </w:rPr>
          <w:t xml:space="preserve">En toute simplicité    </w:t>
        </w:r>
      </w:hyperlink>
    </w:p>
    <w:p w14:paraId="18E1FDCF" w14:textId="5722A93A" w:rsidR="00F27E96" w:rsidRPr="00F27E96" w:rsidRDefault="00F27E96" w:rsidP="00F27E96">
      <w:pPr>
        <w:rPr>
          <w:rFonts w:asciiTheme="minorHAnsi" w:eastAsiaTheme="minorEastAsia" w:hAnsiTheme="minorHAnsi" w:cstheme="minorHAnsi"/>
          <w:sz w:val="20"/>
        </w:rPr>
      </w:pPr>
      <w:r>
        <w:rPr>
          <w:rFonts w:asciiTheme="minorHAnsi" w:eastAsiaTheme="minorEastAsia" w:hAnsiTheme="minorHAnsi" w:cstheme="minorHAnsi"/>
          <w:sz w:val="20"/>
        </w:rPr>
        <w:t xml:space="preserve">     </w:t>
      </w:r>
      <w:hyperlink w:anchor="_Toc217028205" w:history="1">
        <w:r w:rsidRPr="00F27E96">
          <w:rPr>
            <w:rStyle w:val="Lienhypertexte"/>
            <w:rFonts w:asciiTheme="minorHAnsi" w:eastAsiaTheme="minorEastAsia" w:hAnsiTheme="minorHAnsi" w:cstheme="minorHAnsi"/>
            <w:sz w:val="20"/>
          </w:rPr>
          <w:t>P378/A1/8.5</w:t>
        </w:r>
        <w:r>
          <w:rPr>
            <w:rStyle w:val="Lienhypertexte"/>
            <w:rFonts w:asciiTheme="minorHAnsi" w:eastAsiaTheme="minorEastAsia" w:hAnsiTheme="minorHAnsi" w:cstheme="minorHAnsi"/>
            <w:sz w:val="20"/>
          </w:rPr>
          <w:t>6</w:t>
        </w:r>
        <w:r w:rsidRPr="00F27E96">
          <w:rPr>
            <w:rStyle w:val="Lienhypertexte"/>
            <w:rFonts w:asciiTheme="minorHAnsi" w:eastAsiaTheme="minorEastAsia" w:hAnsiTheme="minorHAnsi" w:cstheme="minorHAnsi"/>
            <w:sz w:val="20"/>
          </w:rPr>
          <w:t xml:space="preserve"> </w:t>
        </w:r>
        <w:r>
          <w:rPr>
            <w:rStyle w:val="Lienhypertexte"/>
            <w:rFonts w:asciiTheme="minorHAnsi" w:eastAsiaTheme="minorEastAsia" w:hAnsiTheme="minorHAnsi" w:cstheme="minorHAnsi"/>
            <w:sz w:val="20"/>
          </w:rPr>
          <w:t xml:space="preserve">Le petit Fouineur    </w:t>
        </w:r>
      </w:hyperlink>
    </w:p>
    <w:p w14:paraId="61AD9EA1" w14:textId="318FBB04"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06" w:history="1">
        <w:r w:rsidRPr="00807BC2">
          <w:rPr>
            <w:rStyle w:val="Lienhypertexte"/>
            <w:noProof/>
          </w:rPr>
          <w:t>P378/A1/8. Les Lundis des Raconteux</w:t>
        </w:r>
        <w:r>
          <w:rPr>
            <w:noProof/>
            <w:webHidden/>
          </w:rPr>
          <w:tab/>
        </w:r>
        <w:r>
          <w:rPr>
            <w:noProof/>
            <w:webHidden/>
          </w:rPr>
          <w:fldChar w:fldCharType="begin"/>
        </w:r>
        <w:r>
          <w:rPr>
            <w:noProof/>
            <w:webHidden/>
          </w:rPr>
          <w:instrText xml:space="preserve"> PAGEREF _Toc217028206 \h </w:instrText>
        </w:r>
        <w:r>
          <w:rPr>
            <w:noProof/>
            <w:webHidden/>
          </w:rPr>
        </w:r>
        <w:r>
          <w:rPr>
            <w:noProof/>
            <w:webHidden/>
          </w:rPr>
          <w:fldChar w:fldCharType="separate"/>
        </w:r>
        <w:r>
          <w:rPr>
            <w:noProof/>
            <w:webHidden/>
          </w:rPr>
          <w:t>21</w:t>
        </w:r>
        <w:r>
          <w:rPr>
            <w:noProof/>
            <w:webHidden/>
          </w:rPr>
          <w:fldChar w:fldCharType="end"/>
        </w:r>
      </w:hyperlink>
    </w:p>
    <w:p w14:paraId="5CAB814B" w14:textId="7774A5C1"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07" w:history="1">
        <w:r w:rsidRPr="00807BC2">
          <w:rPr>
            <w:rStyle w:val="Lienhypertexte"/>
            <w:noProof/>
          </w:rPr>
          <w:t>P378/A1/8. Dolbeau-Mistassini : Perspectives 125</w:t>
        </w:r>
        <w:r>
          <w:rPr>
            <w:noProof/>
            <w:webHidden/>
          </w:rPr>
          <w:tab/>
        </w:r>
        <w:r>
          <w:rPr>
            <w:noProof/>
            <w:webHidden/>
          </w:rPr>
          <w:fldChar w:fldCharType="begin"/>
        </w:r>
        <w:r>
          <w:rPr>
            <w:noProof/>
            <w:webHidden/>
          </w:rPr>
          <w:instrText xml:space="preserve"> PAGEREF _Toc217028207 \h </w:instrText>
        </w:r>
        <w:r>
          <w:rPr>
            <w:noProof/>
            <w:webHidden/>
          </w:rPr>
        </w:r>
        <w:r>
          <w:rPr>
            <w:noProof/>
            <w:webHidden/>
          </w:rPr>
          <w:fldChar w:fldCharType="separate"/>
        </w:r>
        <w:r>
          <w:rPr>
            <w:noProof/>
            <w:webHidden/>
          </w:rPr>
          <w:t>21</w:t>
        </w:r>
        <w:r>
          <w:rPr>
            <w:noProof/>
            <w:webHidden/>
          </w:rPr>
          <w:fldChar w:fldCharType="end"/>
        </w:r>
      </w:hyperlink>
    </w:p>
    <w:p w14:paraId="3A8C0F49" w14:textId="3571C1CB"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08" w:history="1">
        <w:r w:rsidRPr="00807BC2">
          <w:rPr>
            <w:rStyle w:val="Lienhypertexte"/>
            <w:noProof/>
          </w:rPr>
          <w:t>P378/A1/8. Option Régions</w:t>
        </w:r>
        <w:r>
          <w:rPr>
            <w:noProof/>
            <w:webHidden/>
          </w:rPr>
          <w:tab/>
        </w:r>
        <w:r>
          <w:rPr>
            <w:noProof/>
            <w:webHidden/>
          </w:rPr>
          <w:fldChar w:fldCharType="begin"/>
        </w:r>
        <w:r>
          <w:rPr>
            <w:noProof/>
            <w:webHidden/>
          </w:rPr>
          <w:instrText xml:space="preserve"> PAGEREF _Toc217028208 \h </w:instrText>
        </w:r>
        <w:r>
          <w:rPr>
            <w:noProof/>
            <w:webHidden/>
          </w:rPr>
        </w:r>
        <w:r>
          <w:rPr>
            <w:noProof/>
            <w:webHidden/>
          </w:rPr>
          <w:fldChar w:fldCharType="separate"/>
        </w:r>
        <w:r>
          <w:rPr>
            <w:noProof/>
            <w:webHidden/>
          </w:rPr>
          <w:t>21</w:t>
        </w:r>
        <w:r>
          <w:rPr>
            <w:noProof/>
            <w:webHidden/>
          </w:rPr>
          <w:fldChar w:fldCharType="end"/>
        </w:r>
      </w:hyperlink>
    </w:p>
    <w:p w14:paraId="2A3332B8" w14:textId="57EC7A65"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09" w:history="1">
        <w:r w:rsidRPr="00807BC2">
          <w:rPr>
            <w:rStyle w:val="Lienhypertexte"/>
            <w:noProof/>
          </w:rPr>
          <w:t>P378/A1/8. Accès MRC</w:t>
        </w:r>
        <w:r>
          <w:rPr>
            <w:noProof/>
            <w:webHidden/>
          </w:rPr>
          <w:tab/>
        </w:r>
        <w:r>
          <w:rPr>
            <w:noProof/>
            <w:webHidden/>
          </w:rPr>
          <w:fldChar w:fldCharType="begin"/>
        </w:r>
        <w:r>
          <w:rPr>
            <w:noProof/>
            <w:webHidden/>
          </w:rPr>
          <w:instrText xml:space="preserve"> PAGEREF _Toc217028209 \h </w:instrText>
        </w:r>
        <w:r>
          <w:rPr>
            <w:noProof/>
            <w:webHidden/>
          </w:rPr>
        </w:r>
        <w:r>
          <w:rPr>
            <w:noProof/>
            <w:webHidden/>
          </w:rPr>
          <w:fldChar w:fldCharType="separate"/>
        </w:r>
        <w:r>
          <w:rPr>
            <w:noProof/>
            <w:webHidden/>
          </w:rPr>
          <w:t>21</w:t>
        </w:r>
        <w:r>
          <w:rPr>
            <w:noProof/>
            <w:webHidden/>
          </w:rPr>
          <w:fldChar w:fldCharType="end"/>
        </w:r>
      </w:hyperlink>
    </w:p>
    <w:p w14:paraId="092D9676" w14:textId="41AADAFB"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10" w:history="1">
        <w:r w:rsidRPr="00807BC2">
          <w:rPr>
            <w:rStyle w:val="Lienhypertexte"/>
            <w:noProof/>
          </w:rPr>
          <w:t>P378/A1/8. Le Bol d’or</w:t>
        </w:r>
        <w:r>
          <w:rPr>
            <w:noProof/>
            <w:webHidden/>
          </w:rPr>
          <w:tab/>
        </w:r>
        <w:r>
          <w:rPr>
            <w:noProof/>
            <w:webHidden/>
          </w:rPr>
          <w:fldChar w:fldCharType="begin"/>
        </w:r>
        <w:r>
          <w:rPr>
            <w:noProof/>
            <w:webHidden/>
          </w:rPr>
          <w:instrText xml:space="preserve"> PAGEREF _Toc217028210 \h </w:instrText>
        </w:r>
        <w:r>
          <w:rPr>
            <w:noProof/>
            <w:webHidden/>
          </w:rPr>
        </w:r>
        <w:r>
          <w:rPr>
            <w:noProof/>
            <w:webHidden/>
          </w:rPr>
          <w:fldChar w:fldCharType="separate"/>
        </w:r>
        <w:r>
          <w:rPr>
            <w:noProof/>
            <w:webHidden/>
          </w:rPr>
          <w:t>21</w:t>
        </w:r>
        <w:r>
          <w:rPr>
            <w:noProof/>
            <w:webHidden/>
          </w:rPr>
          <w:fldChar w:fldCharType="end"/>
        </w:r>
      </w:hyperlink>
    </w:p>
    <w:p w14:paraId="34F1E9A3" w14:textId="53BF2A5B"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11" w:history="1">
        <w:r w:rsidRPr="00807BC2">
          <w:rPr>
            <w:rStyle w:val="Lienhypertexte"/>
            <w:noProof/>
          </w:rPr>
          <w:t>P378/A1/8. Qu’en pensez-vous?</w:t>
        </w:r>
        <w:r>
          <w:rPr>
            <w:noProof/>
            <w:webHidden/>
          </w:rPr>
          <w:tab/>
        </w:r>
        <w:r>
          <w:rPr>
            <w:noProof/>
            <w:webHidden/>
          </w:rPr>
          <w:fldChar w:fldCharType="begin"/>
        </w:r>
        <w:r>
          <w:rPr>
            <w:noProof/>
            <w:webHidden/>
          </w:rPr>
          <w:instrText xml:space="preserve"> PAGEREF _Toc217028211 \h </w:instrText>
        </w:r>
        <w:r>
          <w:rPr>
            <w:noProof/>
            <w:webHidden/>
          </w:rPr>
        </w:r>
        <w:r>
          <w:rPr>
            <w:noProof/>
            <w:webHidden/>
          </w:rPr>
          <w:fldChar w:fldCharType="separate"/>
        </w:r>
        <w:r>
          <w:rPr>
            <w:noProof/>
            <w:webHidden/>
          </w:rPr>
          <w:t>21</w:t>
        </w:r>
        <w:r>
          <w:rPr>
            <w:noProof/>
            <w:webHidden/>
          </w:rPr>
          <w:fldChar w:fldCharType="end"/>
        </w:r>
      </w:hyperlink>
    </w:p>
    <w:p w14:paraId="3F9CD19B" w14:textId="1EEB05B7"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12" w:history="1">
        <w:r w:rsidRPr="00807BC2">
          <w:rPr>
            <w:rStyle w:val="Lienhypertexte"/>
            <w:noProof/>
          </w:rPr>
          <w:t>P378/A1/8. La Vitrine Culturelle</w:t>
        </w:r>
        <w:r>
          <w:rPr>
            <w:noProof/>
            <w:webHidden/>
          </w:rPr>
          <w:tab/>
        </w:r>
        <w:r>
          <w:rPr>
            <w:noProof/>
            <w:webHidden/>
          </w:rPr>
          <w:fldChar w:fldCharType="begin"/>
        </w:r>
        <w:r>
          <w:rPr>
            <w:noProof/>
            <w:webHidden/>
          </w:rPr>
          <w:instrText xml:space="preserve"> PAGEREF _Toc217028212 \h </w:instrText>
        </w:r>
        <w:r>
          <w:rPr>
            <w:noProof/>
            <w:webHidden/>
          </w:rPr>
        </w:r>
        <w:r>
          <w:rPr>
            <w:noProof/>
            <w:webHidden/>
          </w:rPr>
          <w:fldChar w:fldCharType="separate"/>
        </w:r>
        <w:r>
          <w:rPr>
            <w:noProof/>
            <w:webHidden/>
          </w:rPr>
          <w:t>21</w:t>
        </w:r>
        <w:r>
          <w:rPr>
            <w:noProof/>
            <w:webHidden/>
          </w:rPr>
          <w:fldChar w:fldCharType="end"/>
        </w:r>
      </w:hyperlink>
    </w:p>
    <w:p w14:paraId="7E21F468" w14:textId="747F372D"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13" w:history="1">
        <w:r w:rsidRPr="00807BC2">
          <w:rPr>
            <w:rStyle w:val="Lienhypertexte"/>
            <w:noProof/>
          </w:rPr>
          <w:t>P378/A1/8. Électron Libre</w:t>
        </w:r>
        <w:r>
          <w:rPr>
            <w:noProof/>
            <w:webHidden/>
          </w:rPr>
          <w:tab/>
        </w:r>
        <w:r>
          <w:rPr>
            <w:noProof/>
            <w:webHidden/>
          </w:rPr>
          <w:fldChar w:fldCharType="begin"/>
        </w:r>
        <w:r>
          <w:rPr>
            <w:noProof/>
            <w:webHidden/>
          </w:rPr>
          <w:instrText xml:space="preserve"> PAGEREF _Toc217028213 \h </w:instrText>
        </w:r>
        <w:r>
          <w:rPr>
            <w:noProof/>
            <w:webHidden/>
          </w:rPr>
        </w:r>
        <w:r>
          <w:rPr>
            <w:noProof/>
            <w:webHidden/>
          </w:rPr>
          <w:fldChar w:fldCharType="separate"/>
        </w:r>
        <w:r>
          <w:rPr>
            <w:noProof/>
            <w:webHidden/>
          </w:rPr>
          <w:t>21</w:t>
        </w:r>
        <w:r>
          <w:rPr>
            <w:noProof/>
            <w:webHidden/>
          </w:rPr>
          <w:fldChar w:fldCharType="end"/>
        </w:r>
      </w:hyperlink>
    </w:p>
    <w:p w14:paraId="77AA3675" w14:textId="4CF37CE7"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14" w:history="1">
        <w:r w:rsidRPr="00807BC2">
          <w:rPr>
            <w:rStyle w:val="Lienhypertexte"/>
            <w:noProof/>
          </w:rPr>
          <w:t>P378/A1/8. Le Show du Nord du Lac</w:t>
        </w:r>
        <w:r>
          <w:rPr>
            <w:noProof/>
            <w:webHidden/>
          </w:rPr>
          <w:tab/>
        </w:r>
        <w:r>
          <w:rPr>
            <w:noProof/>
            <w:webHidden/>
          </w:rPr>
          <w:fldChar w:fldCharType="begin"/>
        </w:r>
        <w:r>
          <w:rPr>
            <w:noProof/>
            <w:webHidden/>
          </w:rPr>
          <w:instrText xml:space="preserve"> PAGEREF _Toc217028214 \h </w:instrText>
        </w:r>
        <w:r>
          <w:rPr>
            <w:noProof/>
            <w:webHidden/>
          </w:rPr>
        </w:r>
        <w:r>
          <w:rPr>
            <w:noProof/>
            <w:webHidden/>
          </w:rPr>
          <w:fldChar w:fldCharType="separate"/>
        </w:r>
        <w:r>
          <w:rPr>
            <w:noProof/>
            <w:webHidden/>
          </w:rPr>
          <w:t>21</w:t>
        </w:r>
        <w:r>
          <w:rPr>
            <w:noProof/>
            <w:webHidden/>
          </w:rPr>
          <w:fldChar w:fldCharType="end"/>
        </w:r>
      </w:hyperlink>
    </w:p>
    <w:p w14:paraId="57F8304C" w14:textId="37F8A497"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15" w:history="1">
        <w:r w:rsidRPr="00807BC2">
          <w:rPr>
            <w:rStyle w:val="Lienhypertexte"/>
            <w:noProof/>
          </w:rPr>
          <w:t>P378/A1/8. Près de chez-soi</w:t>
        </w:r>
        <w:r>
          <w:rPr>
            <w:noProof/>
            <w:webHidden/>
          </w:rPr>
          <w:tab/>
        </w:r>
        <w:r>
          <w:rPr>
            <w:noProof/>
            <w:webHidden/>
          </w:rPr>
          <w:fldChar w:fldCharType="begin"/>
        </w:r>
        <w:r>
          <w:rPr>
            <w:noProof/>
            <w:webHidden/>
          </w:rPr>
          <w:instrText xml:space="preserve"> PAGEREF _Toc217028215 \h </w:instrText>
        </w:r>
        <w:r>
          <w:rPr>
            <w:noProof/>
            <w:webHidden/>
          </w:rPr>
        </w:r>
        <w:r>
          <w:rPr>
            <w:noProof/>
            <w:webHidden/>
          </w:rPr>
          <w:fldChar w:fldCharType="separate"/>
        </w:r>
        <w:r>
          <w:rPr>
            <w:noProof/>
            <w:webHidden/>
          </w:rPr>
          <w:t>21</w:t>
        </w:r>
        <w:r>
          <w:rPr>
            <w:noProof/>
            <w:webHidden/>
          </w:rPr>
          <w:fldChar w:fldCharType="end"/>
        </w:r>
      </w:hyperlink>
    </w:p>
    <w:p w14:paraId="6761AEF2" w14:textId="19797F97"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16" w:history="1">
        <w:r w:rsidRPr="00807BC2">
          <w:rPr>
            <w:rStyle w:val="Lienhypertexte"/>
            <w:noProof/>
          </w:rPr>
          <w:t>P378/A1/8. Conférence AQDR St-Félicien</w:t>
        </w:r>
        <w:r>
          <w:rPr>
            <w:noProof/>
            <w:webHidden/>
          </w:rPr>
          <w:tab/>
        </w:r>
        <w:r>
          <w:rPr>
            <w:noProof/>
            <w:webHidden/>
          </w:rPr>
          <w:fldChar w:fldCharType="begin"/>
        </w:r>
        <w:r>
          <w:rPr>
            <w:noProof/>
            <w:webHidden/>
          </w:rPr>
          <w:instrText xml:space="preserve"> PAGEREF _Toc217028216 \h </w:instrText>
        </w:r>
        <w:r>
          <w:rPr>
            <w:noProof/>
            <w:webHidden/>
          </w:rPr>
        </w:r>
        <w:r>
          <w:rPr>
            <w:noProof/>
            <w:webHidden/>
          </w:rPr>
          <w:fldChar w:fldCharType="separate"/>
        </w:r>
        <w:r>
          <w:rPr>
            <w:noProof/>
            <w:webHidden/>
          </w:rPr>
          <w:t>21</w:t>
        </w:r>
        <w:r>
          <w:rPr>
            <w:noProof/>
            <w:webHidden/>
          </w:rPr>
          <w:fldChar w:fldCharType="end"/>
        </w:r>
      </w:hyperlink>
    </w:p>
    <w:p w14:paraId="298163DD" w14:textId="2B7A5370"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17" w:history="1">
        <w:r w:rsidRPr="00807BC2">
          <w:rPr>
            <w:rStyle w:val="Lienhypertexte"/>
            <w:noProof/>
          </w:rPr>
          <w:t>P378/A1/8. Sciences Questions Actions</w:t>
        </w:r>
        <w:r>
          <w:rPr>
            <w:noProof/>
            <w:webHidden/>
          </w:rPr>
          <w:tab/>
        </w:r>
        <w:r>
          <w:rPr>
            <w:noProof/>
            <w:webHidden/>
          </w:rPr>
          <w:fldChar w:fldCharType="begin"/>
        </w:r>
        <w:r>
          <w:rPr>
            <w:noProof/>
            <w:webHidden/>
          </w:rPr>
          <w:instrText xml:space="preserve"> PAGEREF _Toc217028217 \h </w:instrText>
        </w:r>
        <w:r>
          <w:rPr>
            <w:noProof/>
            <w:webHidden/>
          </w:rPr>
        </w:r>
        <w:r>
          <w:rPr>
            <w:noProof/>
            <w:webHidden/>
          </w:rPr>
          <w:fldChar w:fldCharType="separate"/>
        </w:r>
        <w:r>
          <w:rPr>
            <w:noProof/>
            <w:webHidden/>
          </w:rPr>
          <w:t>21</w:t>
        </w:r>
        <w:r>
          <w:rPr>
            <w:noProof/>
            <w:webHidden/>
          </w:rPr>
          <w:fldChar w:fldCharType="end"/>
        </w:r>
      </w:hyperlink>
    </w:p>
    <w:p w14:paraId="63E0E8FA" w14:textId="38128AEF"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18" w:history="1">
        <w:r w:rsidRPr="00807BC2">
          <w:rPr>
            <w:rStyle w:val="Lienhypertexte"/>
            <w:noProof/>
          </w:rPr>
          <w:t>P378/A1/8. Nouvelles du Haut-du-Lac</w:t>
        </w:r>
        <w:r>
          <w:rPr>
            <w:noProof/>
            <w:webHidden/>
          </w:rPr>
          <w:tab/>
        </w:r>
        <w:r>
          <w:rPr>
            <w:noProof/>
            <w:webHidden/>
          </w:rPr>
          <w:fldChar w:fldCharType="begin"/>
        </w:r>
        <w:r>
          <w:rPr>
            <w:noProof/>
            <w:webHidden/>
          </w:rPr>
          <w:instrText xml:space="preserve"> PAGEREF _Toc217028218 \h </w:instrText>
        </w:r>
        <w:r>
          <w:rPr>
            <w:noProof/>
            <w:webHidden/>
          </w:rPr>
        </w:r>
        <w:r>
          <w:rPr>
            <w:noProof/>
            <w:webHidden/>
          </w:rPr>
          <w:fldChar w:fldCharType="separate"/>
        </w:r>
        <w:r>
          <w:rPr>
            <w:noProof/>
            <w:webHidden/>
          </w:rPr>
          <w:t>21</w:t>
        </w:r>
        <w:r>
          <w:rPr>
            <w:noProof/>
            <w:webHidden/>
          </w:rPr>
          <w:fldChar w:fldCharType="end"/>
        </w:r>
      </w:hyperlink>
    </w:p>
    <w:p w14:paraId="4656BAE7" w14:textId="61218BB2"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19" w:history="1">
        <w:r w:rsidRPr="00807BC2">
          <w:rPr>
            <w:rStyle w:val="Lienhypertexte"/>
            <w:noProof/>
          </w:rPr>
          <w:t>P378/A1/8. La Liste</w:t>
        </w:r>
        <w:r>
          <w:rPr>
            <w:noProof/>
            <w:webHidden/>
          </w:rPr>
          <w:tab/>
        </w:r>
        <w:r>
          <w:rPr>
            <w:noProof/>
            <w:webHidden/>
          </w:rPr>
          <w:fldChar w:fldCharType="begin"/>
        </w:r>
        <w:r>
          <w:rPr>
            <w:noProof/>
            <w:webHidden/>
          </w:rPr>
          <w:instrText xml:space="preserve"> PAGEREF _Toc217028219 \h </w:instrText>
        </w:r>
        <w:r>
          <w:rPr>
            <w:noProof/>
            <w:webHidden/>
          </w:rPr>
        </w:r>
        <w:r>
          <w:rPr>
            <w:noProof/>
            <w:webHidden/>
          </w:rPr>
          <w:fldChar w:fldCharType="separate"/>
        </w:r>
        <w:r>
          <w:rPr>
            <w:noProof/>
            <w:webHidden/>
          </w:rPr>
          <w:t>21</w:t>
        </w:r>
        <w:r>
          <w:rPr>
            <w:noProof/>
            <w:webHidden/>
          </w:rPr>
          <w:fldChar w:fldCharType="end"/>
        </w:r>
      </w:hyperlink>
    </w:p>
    <w:p w14:paraId="084D01F8" w14:textId="1565B43B"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20" w:history="1">
        <w:r w:rsidRPr="00807BC2">
          <w:rPr>
            <w:rStyle w:val="Lienhypertexte"/>
            <w:noProof/>
          </w:rPr>
          <w:t>P378/A1/8. ADOssez-vous</w:t>
        </w:r>
        <w:r>
          <w:rPr>
            <w:noProof/>
            <w:webHidden/>
          </w:rPr>
          <w:tab/>
        </w:r>
        <w:r>
          <w:rPr>
            <w:noProof/>
            <w:webHidden/>
          </w:rPr>
          <w:fldChar w:fldCharType="begin"/>
        </w:r>
        <w:r>
          <w:rPr>
            <w:noProof/>
            <w:webHidden/>
          </w:rPr>
          <w:instrText xml:space="preserve"> PAGEREF _Toc217028220 \h </w:instrText>
        </w:r>
        <w:r>
          <w:rPr>
            <w:noProof/>
            <w:webHidden/>
          </w:rPr>
        </w:r>
        <w:r>
          <w:rPr>
            <w:noProof/>
            <w:webHidden/>
          </w:rPr>
          <w:fldChar w:fldCharType="separate"/>
        </w:r>
        <w:r>
          <w:rPr>
            <w:noProof/>
            <w:webHidden/>
          </w:rPr>
          <w:t>21</w:t>
        </w:r>
        <w:r>
          <w:rPr>
            <w:noProof/>
            <w:webHidden/>
          </w:rPr>
          <w:fldChar w:fldCharType="end"/>
        </w:r>
      </w:hyperlink>
    </w:p>
    <w:p w14:paraId="0D51369A" w14:textId="570BA679"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21" w:history="1">
        <w:r w:rsidRPr="00807BC2">
          <w:rPr>
            <w:rStyle w:val="Lienhypertexte"/>
            <w:noProof/>
          </w:rPr>
          <w:t>P378/A1/8. Studio chez soi</w:t>
        </w:r>
        <w:r>
          <w:rPr>
            <w:noProof/>
            <w:webHidden/>
          </w:rPr>
          <w:tab/>
        </w:r>
        <w:r>
          <w:rPr>
            <w:noProof/>
            <w:webHidden/>
          </w:rPr>
          <w:fldChar w:fldCharType="begin"/>
        </w:r>
        <w:r>
          <w:rPr>
            <w:noProof/>
            <w:webHidden/>
          </w:rPr>
          <w:instrText xml:space="preserve"> PAGEREF _Toc217028221 \h </w:instrText>
        </w:r>
        <w:r>
          <w:rPr>
            <w:noProof/>
            <w:webHidden/>
          </w:rPr>
        </w:r>
        <w:r>
          <w:rPr>
            <w:noProof/>
            <w:webHidden/>
          </w:rPr>
          <w:fldChar w:fldCharType="separate"/>
        </w:r>
        <w:r>
          <w:rPr>
            <w:noProof/>
            <w:webHidden/>
          </w:rPr>
          <w:t>21</w:t>
        </w:r>
        <w:r>
          <w:rPr>
            <w:noProof/>
            <w:webHidden/>
          </w:rPr>
          <w:fldChar w:fldCharType="end"/>
        </w:r>
      </w:hyperlink>
    </w:p>
    <w:p w14:paraId="7FA86B90" w14:textId="5DAF02C2"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22" w:history="1">
        <w:r w:rsidRPr="00807BC2">
          <w:rPr>
            <w:rStyle w:val="Lienhypertexte"/>
            <w:noProof/>
          </w:rPr>
          <w:t>P378/A1/8. Les Passionnés</w:t>
        </w:r>
        <w:r>
          <w:rPr>
            <w:noProof/>
            <w:webHidden/>
          </w:rPr>
          <w:tab/>
        </w:r>
        <w:r>
          <w:rPr>
            <w:noProof/>
            <w:webHidden/>
          </w:rPr>
          <w:fldChar w:fldCharType="begin"/>
        </w:r>
        <w:r>
          <w:rPr>
            <w:noProof/>
            <w:webHidden/>
          </w:rPr>
          <w:instrText xml:space="preserve"> PAGEREF _Toc217028222 \h </w:instrText>
        </w:r>
        <w:r>
          <w:rPr>
            <w:noProof/>
            <w:webHidden/>
          </w:rPr>
        </w:r>
        <w:r>
          <w:rPr>
            <w:noProof/>
            <w:webHidden/>
          </w:rPr>
          <w:fldChar w:fldCharType="separate"/>
        </w:r>
        <w:r>
          <w:rPr>
            <w:noProof/>
            <w:webHidden/>
          </w:rPr>
          <w:t>21</w:t>
        </w:r>
        <w:r>
          <w:rPr>
            <w:noProof/>
            <w:webHidden/>
          </w:rPr>
          <w:fldChar w:fldCharType="end"/>
        </w:r>
      </w:hyperlink>
    </w:p>
    <w:p w14:paraId="7B33674C" w14:textId="75942832"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23" w:history="1">
        <w:r w:rsidRPr="00807BC2">
          <w:rPr>
            <w:rStyle w:val="Lienhypertexte"/>
            <w:noProof/>
          </w:rPr>
          <w:t>P378/A1/8. Dany Sauvageau, sauver sa peau</w:t>
        </w:r>
        <w:r>
          <w:rPr>
            <w:noProof/>
            <w:webHidden/>
          </w:rPr>
          <w:tab/>
        </w:r>
        <w:r>
          <w:rPr>
            <w:noProof/>
            <w:webHidden/>
          </w:rPr>
          <w:fldChar w:fldCharType="begin"/>
        </w:r>
        <w:r>
          <w:rPr>
            <w:noProof/>
            <w:webHidden/>
          </w:rPr>
          <w:instrText xml:space="preserve"> PAGEREF _Toc217028223 \h </w:instrText>
        </w:r>
        <w:r>
          <w:rPr>
            <w:noProof/>
            <w:webHidden/>
          </w:rPr>
        </w:r>
        <w:r>
          <w:rPr>
            <w:noProof/>
            <w:webHidden/>
          </w:rPr>
          <w:fldChar w:fldCharType="separate"/>
        </w:r>
        <w:r>
          <w:rPr>
            <w:noProof/>
            <w:webHidden/>
          </w:rPr>
          <w:t>21</w:t>
        </w:r>
        <w:r>
          <w:rPr>
            <w:noProof/>
            <w:webHidden/>
          </w:rPr>
          <w:fldChar w:fldCharType="end"/>
        </w:r>
      </w:hyperlink>
    </w:p>
    <w:p w14:paraId="7E0ED5B4" w14:textId="0510ED70"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24" w:history="1">
        <w:r w:rsidRPr="00807BC2">
          <w:rPr>
            <w:rStyle w:val="Lienhypertexte"/>
            <w:noProof/>
          </w:rPr>
          <w:t>P378/A1/8. Agir pour l’avenir</w:t>
        </w:r>
        <w:r>
          <w:rPr>
            <w:noProof/>
            <w:webHidden/>
          </w:rPr>
          <w:tab/>
        </w:r>
        <w:r>
          <w:rPr>
            <w:noProof/>
            <w:webHidden/>
          </w:rPr>
          <w:fldChar w:fldCharType="begin"/>
        </w:r>
        <w:r>
          <w:rPr>
            <w:noProof/>
            <w:webHidden/>
          </w:rPr>
          <w:instrText xml:space="preserve"> PAGEREF _Toc217028224 \h </w:instrText>
        </w:r>
        <w:r>
          <w:rPr>
            <w:noProof/>
            <w:webHidden/>
          </w:rPr>
        </w:r>
        <w:r>
          <w:rPr>
            <w:noProof/>
            <w:webHidden/>
          </w:rPr>
          <w:fldChar w:fldCharType="separate"/>
        </w:r>
        <w:r>
          <w:rPr>
            <w:noProof/>
            <w:webHidden/>
          </w:rPr>
          <w:t>21</w:t>
        </w:r>
        <w:r>
          <w:rPr>
            <w:noProof/>
            <w:webHidden/>
          </w:rPr>
          <w:fldChar w:fldCharType="end"/>
        </w:r>
      </w:hyperlink>
    </w:p>
    <w:p w14:paraId="1A29476A" w14:textId="1FD9306D"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25" w:history="1">
        <w:r w:rsidRPr="00807BC2">
          <w:rPr>
            <w:rStyle w:val="Lienhypertexte"/>
            <w:noProof/>
          </w:rPr>
          <w:t>P378/A1/8. Ose le Pays des Bleuets</w:t>
        </w:r>
        <w:r>
          <w:rPr>
            <w:noProof/>
            <w:webHidden/>
          </w:rPr>
          <w:tab/>
        </w:r>
        <w:r>
          <w:rPr>
            <w:noProof/>
            <w:webHidden/>
          </w:rPr>
          <w:fldChar w:fldCharType="begin"/>
        </w:r>
        <w:r>
          <w:rPr>
            <w:noProof/>
            <w:webHidden/>
          </w:rPr>
          <w:instrText xml:space="preserve"> PAGEREF _Toc217028225 \h </w:instrText>
        </w:r>
        <w:r>
          <w:rPr>
            <w:noProof/>
            <w:webHidden/>
          </w:rPr>
        </w:r>
        <w:r>
          <w:rPr>
            <w:noProof/>
            <w:webHidden/>
          </w:rPr>
          <w:fldChar w:fldCharType="separate"/>
        </w:r>
        <w:r>
          <w:rPr>
            <w:noProof/>
            <w:webHidden/>
          </w:rPr>
          <w:t>21</w:t>
        </w:r>
        <w:r>
          <w:rPr>
            <w:noProof/>
            <w:webHidden/>
          </w:rPr>
          <w:fldChar w:fldCharType="end"/>
        </w:r>
      </w:hyperlink>
    </w:p>
    <w:p w14:paraId="3CA56C13" w14:textId="6FEE084B"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26" w:history="1">
        <w:r w:rsidRPr="00807BC2">
          <w:rPr>
            <w:rStyle w:val="Lienhypertexte"/>
            <w:noProof/>
          </w:rPr>
          <w:t>P378/A1/9 : Publicités</w:t>
        </w:r>
        <w:r>
          <w:rPr>
            <w:noProof/>
            <w:webHidden/>
          </w:rPr>
          <w:tab/>
        </w:r>
        <w:r>
          <w:rPr>
            <w:noProof/>
            <w:webHidden/>
          </w:rPr>
          <w:fldChar w:fldCharType="begin"/>
        </w:r>
        <w:r>
          <w:rPr>
            <w:noProof/>
            <w:webHidden/>
          </w:rPr>
          <w:instrText xml:space="preserve"> PAGEREF _Toc217028226 \h </w:instrText>
        </w:r>
        <w:r>
          <w:rPr>
            <w:noProof/>
            <w:webHidden/>
          </w:rPr>
        </w:r>
        <w:r>
          <w:rPr>
            <w:noProof/>
            <w:webHidden/>
          </w:rPr>
          <w:fldChar w:fldCharType="separate"/>
        </w:r>
        <w:r>
          <w:rPr>
            <w:noProof/>
            <w:webHidden/>
          </w:rPr>
          <w:t>22</w:t>
        </w:r>
        <w:r>
          <w:rPr>
            <w:noProof/>
            <w:webHidden/>
          </w:rPr>
          <w:fldChar w:fldCharType="end"/>
        </w:r>
      </w:hyperlink>
    </w:p>
    <w:p w14:paraId="312FE214" w14:textId="1FC6D58C"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27" w:history="1">
        <w:r w:rsidRPr="00807BC2">
          <w:rPr>
            <w:rStyle w:val="Lienhypertexte"/>
            <w:noProof/>
          </w:rPr>
          <w:t>Les fichiers MOV n’ouvrent pas car ils sont encodés cvid et ce n’est pas supporté.</w:t>
        </w:r>
        <w:r>
          <w:rPr>
            <w:noProof/>
            <w:webHidden/>
          </w:rPr>
          <w:tab/>
        </w:r>
        <w:r>
          <w:rPr>
            <w:noProof/>
            <w:webHidden/>
          </w:rPr>
          <w:fldChar w:fldCharType="begin"/>
        </w:r>
        <w:r>
          <w:rPr>
            <w:noProof/>
            <w:webHidden/>
          </w:rPr>
          <w:instrText xml:space="preserve"> PAGEREF _Toc217028227 \h </w:instrText>
        </w:r>
        <w:r>
          <w:rPr>
            <w:noProof/>
            <w:webHidden/>
          </w:rPr>
        </w:r>
        <w:r>
          <w:rPr>
            <w:noProof/>
            <w:webHidden/>
          </w:rPr>
          <w:fldChar w:fldCharType="separate"/>
        </w:r>
        <w:r>
          <w:rPr>
            <w:noProof/>
            <w:webHidden/>
          </w:rPr>
          <w:t>22</w:t>
        </w:r>
        <w:r>
          <w:rPr>
            <w:noProof/>
            <w:webHidden/>
          </w:rPr>
          <w:fldChar w:fldCharType="end"/>
        </w:r>
      </w:hyperlink>
    </w:p>
    <w:p w14:paraId="1500F68E" w14:textId="213474A6" w:rsidR="002F3709" w:rsidRDefault="002F370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17028228" w:history="1">
        <w:r w:rsidRPr="00807BC2">
          <w:rPr>
            <w:rStyle w:val="Lienhypertexte"/>
            <w:noProof/>
          </w:rPr>
          <w:t>P378/A2 Audiovisuel né numérique</w:t>
        </w:r>
        <w:r>
          <w:rPr>
            <w:noProof/>
            <w:webHidden/>
          </w:rPr>
          <w:tab/>
        </w:r>
        <w:r>
          <w:rPr>
            <w:noProof/>
            <w:webHidden/>
          </w:rPr>
          <w:fldChar w:fldCharType="begin"/>
        </w:r>
        <w:r>
          <w:rPr>
            <w:noProof/>
            <w:webHidden/>
          </w:rPr>
          <w:instrText xml:space="preserve"> PAGEREF _Toc217028228 \h </w:instrText>
        </w:r>
        <w:r>
          <w:rPr>
            <w:noProof/>
            <w:webHidden/>
          </w:rPr>
        </w:r>
        <w:r>
          <w:rPr>
            <w:noProof/>
            <w:webHidden/>
          </w:rPr>
          <w:fldChar w:fldCharType="separate"/>
        </w:r>
        <w:r>
          <w:rPr>
            <w:noProof/>
            <w:webHidden/>
          </w:rPr>
          <w:t>22</w:t>
        </w:r>
        <w:r>
          <w:rPr>
            <w:noProof/>
            <w:webHidden/>
          </w:rPr>
          <w:fldChar w:fldCharType="end"/>
        </w:r>
      </w:hyperlink>
    </w:p>
    <w:p w14:paraId="60FF5E88" w14:textId="635C667D"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29" w:history="1">
        <w:r w:rsidRPr="00807BC2">
          <w:rPr>
            <w:rStyle w:val="Lienhypertexte"/>
            <w:noProof/>
          </w:rPr>
          <w:t>P378/A2/1 :</w:t>
        </w:r>
        <w:r>
          <w:rPr>
            <w:noProof/>
            <w:webHidden/>
          </w:rPr>
          <w:tab/>
        </w:r>
        <w:r>
          <w:rPr>
            <w:noProof/>
            <w:webHidden/>
          </w:rPr>
          <w:fldChar w:fldCharType="begin"/>
        </w:r>
        <w:r>
          <w:rPr>
            <w:noProof/>
            <w:webHidden/>
          </w:rPr>
          <w:instrText xml:space="preserve"> PAGEREF _Toc217028229 \h </w:instrText>
        </w:r>
        <w:r>
          <w:rPr>
            <w:noProof/>
            <w:webHidden/>
          </w:rPr>
        </w:r>
        <w:r>
          <w:rPr>
            <w:noProof/>
            <w:webHidden/>
          </w:rPr>
          <w:fldChar w:fldCharType="separate"/>
        </w:r>
        <w:r>
          <w:rPr>
            <w:noProof/>
            <w:webHidden/>
          </w:rPr>
          <w:t>22</w:t>
        </w:r>
        <w:r>
          <w:rPr>
            <w:noProof/>
            <w:webHidden/>
          </w:rPr>
          <w:fldChar w:fldCharType="end"/>
        </w:r>
      </w:hyperlink>
    </w:p>
    <w:p w14:paraId="3FDA630B" w14:textId="0008208E"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30" w:history="1">
        <w:r w:rsidRPr="00807BC2">
          <w:rPr>
            <w:rStyle w:val="Lienhypertexte"/>
            <w:noProof/>
          </w:rPr>
          <w:t>P378/A2/2 :</w:t>
        </w:r>
        <w:r>
          <w:rPr>
            <w:noProof/>
            <w:webHidden/>
          </w:rPr>
          <w:tab/>
        </w:r>
        <w:r>
          <w:rPr>
            <w:noProof/>
            <w:webHidden/>
          </w:rPr>
          <w:fldChar w:fldCharType="begin"/>
        </w:r>
        <w:r>
          <w:rPr>
            <w:noProof/>
            <w:webHidden/>
          </w:rPr>
          <w:instrText xml:space="preserve"> PAGEREF _Toc217028230 \h </w:instrText>
        </w:r>
        <w:r>
          <w:rPr>
            <w:noProof/>
            <w:webHidden/>
          </w:rPr>
        </w:r>
        <w:r>
          <w:rPr>
            <w:noProof/>
            <w:webHidden/>
          </w:rPr>
          <w:fldChar w:fldCharType="separate"/>
        </w:r>
        <w:r>
          <w:rPr>
            <w:noProof/>
            <w:webHidden/>
          </w:rPr>
          <w:t>22</w:t>
        </w:r>
        <w:r>
          <w:rPr>
            <w:noProof/>
            <w:webHidden/>
          </w:rPr>
          <w:fldChar w:fldCharType="end"/>
        </w:r>
      </w:hyperlink>
    </w:p>
    <w:p w14:paraId="38167C75" w14:textId="69AFEF34" w:rsidR="002F3709" w:rsidRDefault="002F3709">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hyperlink w:anchor="_Toc217028231" w:history="1">
        <w:r w:rsidRPr="00807BC2">
          <w:rPr>
            <w:rStyle w:val="Lienhypertexte"/>
            <w:noProof/>
          </w:rPr>
          <w:t>P378/B Données</w:t>
        </w:r>
        <w:r>
          <w:rPr>
            <w:noProof/>
            <w:webHidden/>
          </w:rPr>
          <w:tab/>
        </w:r>
        <w:r>
          <w:rPr>
            <w:noProof/>
            <w:webHidden/>
          </w:rPr>
          <w:fldChar w:fldCharType="begin"/>
        </w:r>
        <w:r>
          <w:rPr>
            <w:noProof/>
            <w:webHidden/>
          </w:rPr>
          <w:instrText xml:space="preserve"> PAGEREF _Toc217028231 \h </w:instrText>
        </w:r>
        <w:r>
          <w:rPr>
            <w:noProof/>
            <w:webHidden/>
          </w:rPr>
        </w:r>
        <w:r>
          <w:rPr>
            <w:noProof/>
            <w:webHidden/>
          </w:rPr>
          <w:fldChar w:fldCharType="separate"/>
        </w:r>
        <w:r>
          <w:rPr>
            <w:noProof/>
            <w:webHidden/>
          </w:rPr>
          <w:t>23</w:t>
        </w:r>
        <w:r>
          <w:rPr>
            <w:noProof/>
            <w:webHidden/>
          </w:rPr>
          <w:fldChar w:fldCharType="end"/>
        </w:r>
      </w:hyperlink>
    </w:p>
    <w:p w14:paraId="51B157B7" w14:textId="37614FE0" w:rsidR="002F3709" w:rsidRDefault="002F370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17028232" w:history="1">
        <w:r w:rsidRPr="00807BC2">
          <w:rPr>
            <w:rStyle w:val="Lienhypertexte"/>
            <w:noProof/>
          </w:rPr>
          <w:t>P378/B1 Données sur disques</w:t>
        </w:r>
        <w:r>
          <w:rPr>
            <w:noProof/>
            <w:webHidden/>
          </w:rPr>
          <w:tab/>
        </w:r>
        <w:r>
          <w:rPr>
            <w:noProof/>
            <w:webHidden/>
          </w:rPr>
          <w:fldChar w:fldCharType="begin"/>
        </w:r>
        <w:r>
          <w:rPr>
            <w:noProof/>
            <w:webHidden/>
          </w:rPr>
          <w:instrText xml:space="preserve"> PAGEREF _Toc217028232 \h </w:instrText>
        </w:r>
        <w:r>
          <w:rPr>
            <w:noProof/>
            <w:webHidden/>
          </w:rPr>
        </w:r>
        <w:r>
          <w:rPr>
            <w:noProof/>
            <w:webHidden/>
          </w:rPr>
          <w:fldChar w:fldCharType="separate"/>
        </w:r>
        <w:r>
          <w:rPr>
            <w:noProof/>
            <w:webHidden/>
          </w:rPr>
          <w:t>23</w:t>
        </w:r>
        <w:r>
          <w:rPr>
            <w:noProof/>
            <w:webHidden/>
          </w:rPr>
          <w:fldChar w:fldCharType="end"/>
        </w:r>
      </w:hyperlink>
    </w:p>
    <w:p w14:paraId="1B7EDEB3" w14:textId="200452E2" w:rsidR="002F3709" w:rsidRDefault="002F370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7028233" w:history="1">
        <w:r w:rsidRPr="00807BC2">
          <w:rPr>
            <w:rStyle w:val="Lienhypertexte"/>
            <w:noProof/>
          </w:rPr>
          <w:t>P378/B1/1 : Documents numériques</w:t>
        </w:r>
        <w:r>
          <w:rPr>
            <w:noProof/>
            <w:webHidden/>
          </w:rPr>
          <w:tab/>
        </w:r>
        <w:r>
          <w:rPr>
            <w:noProof/>
            <w:webHidden/>
          </w:rPr>
          <w:fldChar w:fldCharType="begin"/>
        </w:r>
        <w:r>
          <w:rPr>
            <w:noProof/>
            <w:webHidden/>
          </w:rPr>
          <w:instrText xml:space="preserve"> PAGEREF _Toc217028233 \h </w:instrText>
        </w:r>
        <w:r>
          <w:rPr>
            <w:noProof/>
            <w:webHidden/>
          </w:rPr>
        </w:r>
        <w:r>
          <w:rPr>
            <w:noProof/>
            <w:webHidden/>
          </w:rPr>
          <w:fldChar w:fldCharType="separate"/>
        </w:r>
        <w:r>
          <w:rPr>
            <w:noProof/>
            <w:webHidden/>
          </w:rPr>
          <w:t>23</w:t>
        </w:r>
        <w:r>
          <w:rPr>
            <w:noProof/>
            <w:webHidden/>
          </w:rPr>
          <w:fldChar w:fldCharType="end"/>
        </w:r>
      </w:hyperlink>
    </w:p>
    <w:p w14:paraId="1FE65415" w14:textId="6D323CFC" w:rsidR="00BD4041" w:rsidRPr="00A674F8" w:rsidRDefault="00BD4041" w:rsidP="00923766">
      <w:pPr>
        <w:pStyle w:val="Corpsdetexte2"/>
      </w:pPr>
      <w:r w:rsidRPr="00A674F8">
        <w:fldChar w:fldCharType="end"/>
      </w:r>
      <w:r w:rsidRPr="00A674F8">
        <w:br w:type="page"/>
      </w:r>
    </w:p>
    <w:p w14:paraId="62347980" w14:textId="77777777" w:rsidR="00B46FC4" w:rsidRPr="00A674F8" w:rsidRDefault="00B46FC4" w:rsidP="00923766">
      <w:pPr>
        <w:pStyle w:val="Titre"/>
      </w:pPr>
      <w:bookmarkStart w:id="1" w:name="_Toc217028133"/>
      <w:r w:rsidRPr="00A674F8">
        <w:lastRenderedPageBreak/>
        <w:t>PRÉSENTATION DU FONDS</w:t>
      </w:r>
      <w:bookmarkEnd w:id="1"/>
    </w:p>
    <w:p w14:paraId="12261578" w14:textId="77777777" w:rsidR="00B46FC4" w:rsidRPr="00A674F8" w:rsidRDefault="00B46FC4" w:rsidP="00923766">
      <w:pPr>
        <w:pStyle w:val="Corpsdetexte2"/>
      </w:pPr>
    </w:p>
    <w:p w14:paraId="5A125AA2" w14:textId="77777777" w:rsidR="00931389" w:rsidRDefault="007F33D1" w:rsidP="00923766">
      <w:r>
        <w:t>P</w:t>
      </w:r>
      <w:r w:rsidR="003E425D">
        <w:t>378</w:t>
      </w:r>
      <w:r>
        <w:t xml:space="preserve"> Fonds </w:t>
      </w:r>
      <w:r w:rsidR="003E425D">
        <w:t>Société d’information Lac-Saint-Jean</w:t>
      </w:r>
      <w:r w:rsidR="00931389" w:rsidRPr="00A674F8">
        <w:t>.</w:t>
      </w:r>
      <w:r w:rsidR="00B46FC4" w:rsidRPr="00A674F8">
        <w:t xml:space="preserve"> –</w:t>
      </w:r>
      <w:r w:rsidR="001153BB">
        <w:t xml:space="preserve"> [</w:t>
      </w:r>
      <w:r w:rsidR="00AB6798">
        <w:t>années</w:t>
      </w:r>
      <w:r w:rsidR="001153BB">
        <w:t>] –</w:t>
      </w:r>
      <w:r w:rsidR="00B148D8">
        <w:t xml:space="preserve"> </w:t>
      </w:r>
    </w:p>
    <w:p w14:paraId="600BC02C" w14:textId="77777777" w:rsidR="001363E8" w:rsidRDefault="001363E8" w:rsidP="00923766"/>
    <w:p w14:paraId="0F15BD34" w14:textId="10E076D1" w:rsidR="001363E8" w:rsidRPr="001363E8" w:rsidRDefault="001363E8" w:rsidP="001363E8">
      <w:pPr>
        <w:rPr>
          <w:b/>
          <w:bCs/>
        </w:rPr>
      </w:pPr>
      <w:r w:rsidRPr="001363E8">
        <w:rPr>
          <w:b/>
          <w:bCs/>
        </w:rPr>
        <w:t>Collation</w:t>
      </w:r>
      <w:r>
        <w:rPr>
          <w:b/>
          <w:bCs/>
        </w:rPr>
        <w:t> :</w:t>
      </w:r>
    </w:p>
    <w:p w14:paraId="7E8B0F3E" w14:textId="77777777" w:rsidR="001363E8" w:rsidRDefault="001363E8" w:rsidP="001363E8"/>
    <w:p w14:paraId="652883D1" w14:textId="12734D25" w:rsidR="001363E8" w:rsidRDefault="001363E8" w:rsidP="001363E8">
      <w:r>
        <w:t>Donation initiale (fichiers acquis en 2019, signature du contrat le 11 novembre 2025)</w:t>
      </w:r>
      <w:r w:rsidR="0088352A">
        <w:t> </w:t>
      </w:r>
      <w:r>
        <w:t>:</w:t>
      </w:r>
    </w:p>
    <w:p w14:paraId="380E4565" w14:textId="77777777" w:rsidR="0088352A" w:rsidRDefault="0088352A" w:rsidP="001363E8"/>
    <w:p w14:paraId="22F44234" w14:textId="77777777" w:rsidR="0088352A" w:rsidRDefault="0088352A" w:rsidP="0088352A">
      <w:r>
        <w:t>– [</w:t>
      </w:r>
      <w:proofErr w:type="gramStart"/>
      <w:r>
        <w:t>1979]-</w:t>
      </w:r>
      <w:proofErr w:type="gramEnd"/>
      <w:r>
        <w:t>2010. – 929 heures et 21 minutes d’images en mouvement (total de 1811 fichiers vidéo). – 2 listes de lecture. – 10 minutes et 43 secondes d’enregistrements sonores (14 fichiers audio). – 146 fichiers PDF (60,64 Mo). – 335 documents Word (4,448 Mo). – 4 fichiers TXT (4,737 Ko). – 4 images BMP (11,73 Mo). – un total de 1,33 To.</w:t>
      </w:r>
    </w:p>
    <w:p w14:paraId="0D2BE1FB" w14:textId="77777777" w:rsidR="00931389" w:rsidRPr="00A674F8" w:rsidRDefault="00931389" w:rsidP="00923766"/>
    <w:p w14:paraId="67890797"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0EF5088C" w14:textId="77777777" w:rsidR="00561EAD" w:rsidRDefault="00561EAD" w:rsidP="00923766"/>
    <w:p w14:paraId="4CABA435" w14:textId="77777777" w:rsidR="005F1528" w:rsidRDefault="005F1528" w:rsidP="005F1528">
      <w:r>
        <w:t>À rédiger</w:t>
      </w:r>
    </w:p>
    <w:p w14:paraId="6FC763D0" w14:textId="77777777" w:rsidR="005F1528" w:rsidRDefault="005F1528" w:rsidP="005F1528"/>
    <w:p w14:paraId="11AC277B" w14:textId="4F4D053E" w:rsidR="00AB6798" w:rsidRPr="00A674F8" w:rsidRDefault="005F1528" w:rsidP="005F1528">
      <w:r>
        <w:t>Voir P38</w:t>
      </w:r>
    </w:p>
    <w:p w14:paraId="14734FC9" w14:textId="77777777" w:rsidR="00931389" w:rsidRPr="00923766" w:rsidRDefault="00931389" w:rsidP="00923766">
      <w:pPr>
        <w:rPr>
          <w:b/>
        </w:rPr>
      </w:pPr>
      <w:r w:rsidRPr="00923766">
        <w:rPr>
          <w:b/>
        </w:rPr>
        <w:t xml:space="preserve">Historique de la conservation : </w:t>
      </w:r>
    </w:p>
    <w:p w14:paraId="26C88B0B" w14:textId="77777777" w:rsidR="00931389" w:rsidRDefault="00931389" w:rsidP="00923766"/>
    <w:p w14:paraId="3F6CD3C2" w14:textId="77777777" w:rsidR="001363E8" w:rsidRDefault="001363E8" w:rsidP="001363E8">
      <w:r w:rsidRPr="001363E8">
        <w:t>La Télé du Haut-du-Lac a contacté le directeur général de la Société d'histoire, M. Steeve Cantin, en novembre 2019 afin d'ouvrir un fonds d'archives complémentaire au P38. Sébastien Villeneuve en effectue le traitement depuis le 19 novembre 2019. Le contrat n'est pas signé (prêt à être imprimé) et les archives numériques n'ont pas été remises à la Société d'histoire immédiatement.</w:t>
      </w:r>
    </w:p>
    <w:p w14:paraId="48AEE6B2" w14:textId="77777777" w:rsidR="001363E8" w:rsidRPr="001363E8" w:rsidRDefault="001363E8" w:rsidP="001363E8"/>
    <w:p w14:paraId="4D049065" w14:textId="77777777" w:rsidR="001363E8" w:rsidRPr="001363E8" w:rsidRDefault="001363E8" w:rsidP="001363E8">
      <w:r w:rsidRPr="001363E8">
        <w:t xml:space="preserve">À la suite d'un problème de conservation sur un serveur à la Télé du Haut-du-Lac, l'archiviste Marie-Chantale Savard et le directeur général Steeve Cantin ont rencontré Andrée-Anne Bouchard, directrice de la THDL, le 11 novembre 2025, et ont fait </w:t>
      </w:r>
      <w:proofErr w:type="gramStart"/>
      <w:r w:rsidRPr="001363E8">
        <w:t>signé</w:t>
      </w:r>
      <w:proofErr w:type="gramEnd"/>
      <w:r w:rsidRPr="001363E8">
        <w:t xml:space="preserve"> le contrat de donation. Des versements périodiques seront établis et une saine gestion documentaire sera réalisée par la Société d'histoire avec la collaboration de l'équipe de la Télé du Haut-du-Lac. </w:t>
      </w:r>
    </w:p>
    <w:p w14:paraId="48EFBC7F" w14:textId="77777777" w:rsidR="00D30256" w:rsidRDefault="00D30256" w:rsidP="00923766">
      <w:pPr>
        <w:rPr>
          <w:b/>
        </w:rPr>
      </w:pPr>
    </w:p>
    <w:p w14:paraId="301F3E29" w14:textId="77777777" w:rsidR="00B46FC4" w:rsidRPr="00923766" w:rsidRDefault="00B46FC4" w:rsidP="00923766">
      <w:pPr>
        <w:rPr>
          <w:b/>
        </w:rPr>
      </w:pPr>
      <w:r w:rsidRPr="00923766">
        <w:rPr>
          <w:b/>
        </w:rPr>
        <w:t xml:space="preserve">Portée et contenu : </w:t>
      </w:r>
    </w:p>
    <w:p w14:paraId="39A0858F" w14:textId="77777777" w:rsidR="00050170" w:rsidRDefault="00050170" w:rsidP="00923766"/>
    <w:p w14:paraId="5E30908B" w14:textId="77777777" w:rsidR="00922E8E" w:rsidRDefault="001153BB" w:rsidP="00923766">
      <w:r w:rsidRPr="001153BB">
        <w:t xml:space="preserve">Ce fonds est constitué </w:t>
      </w:r>
      <w:r w:rsidR="003E425D">
        <w:t xml:space="preserve">d’émissions numériques de la Télévision communautaire de Dolbeau-Mistassini, aussi connue sous le nom de Société d’information du Lac-Saint-Jean. </w:t>
      </w:r>
    </w:p>
    <w:p w14:paraId="23EA6EBB" w14:textId="77777777" w:rsidR="001363E8" w:rsidRDefault="001363E8" w:rsidP="00923766"/>
    <w:p w14:paraId="7EE38F17" w14:textId="77777777" w:rsidR="001363E8" w:rsidRDefault="001363E8" w:rsidP="001363E8">
      <w:r>
        <w:t xml:space="preserve">La donation initiale cédée officiellement le 11 novembre 2025 regroupe les productions de la Télé communautaire de Dolbeau-Mistassini (Société d’information Lac-Saint-Jean) réalisées entre 1979 et 2010. Le fonds témoigne de la vie sociale, politique, religieuse, économique et culturelle de la région de Maria-Chapdelaine. On y retrouve des émissions d’information (vidéos nées numériques) comme Le Babillard, Vos Élites vous parlent, Croire aujourd’hui, Actualité en image et </w:t>
      </w:r>
      <w:proofErr w:type="spellStart"/>
      <w:r>
        <w:t>Démokratia</w:t>
      </w:r>
      <w:proofErr w:type="spellEnd"/>
      <w:r>
        <w:t xml:space="preserve">, ainsi que la captation de conseils municipaux de Dolbeau-Mistassini et de séances de la MRC de Maria-Chapdelaine. Le corpus comprend aussi des émissions sur la forêt, des reportages sur des entreprises et </w:t>
      </w:r>
      <w:r>
        <w:lastRenderedPageBreak/>
        <w:t>organismes, des capsules sur les élections, des fêtes et festivals, des activités sportives, des événements culturels et des publicités locales. Enfin, on y trouve des capsules historiques de Saint-Thomas-Didyme avec M. Darveau.</w:t>
      </w:r>
    </w:p>
    <w:p w14:paraId="7AF5543F" w14:textId="77777777" w:rsidR="001363E8" w:rsidRDefault="001363E8" w:rsidP="001363E8"/>
    <w:p w14:paraId="61C8A595" w14:textId="30ADEE7F" w:rsidR="001363E8" w:rsidRDefault="001363E8" w:rsidP="001363E8">
      <w:r>
        <w:t>Des ajouts par versements périodiques sont à venir. À discuter avec l'organisme donateur.</w:t>
      </w:r>
    </w:p>
    <w:p w14:paraId="08261D49" w14:textId="77777777" w:rsidR="00AB6798" w:rsidRPr="00A674F8" w:rsidRDefault="00AB6798" w:rsidP="00923766"/>
    <w:p w14:paraId="393E2581" w14:textId="77777777" w:rsidR="00B46FC4" w:rsidRPr="00923766" w:rsidRDefault="00B46FC4" w:rsidP="00923766">
      <w:pPr>
        <w:rPr>
          <w:b/>
        </w:rPr>
      </w:pPr>
      <w:r w:rsidRPr="00923766">
        <w:rPr>
          <w:b/>
        </w:rPr>
        <w:t>Instrument de recherche :</w:t>
      </w:r>
    </w:p>
    <w:p w14:paraId="2031913E" w14:textId="77777777" w:rsidR="00B46FC4" w:rsidRPr="00923766" w:rsidRDefault="00B46FC4" w:rsidP="00923766"/>
    <w:p w14:paraId="289DC706" w14:textId="77777777" w:rsidR="00B46FC4" w:rsidRDefault="001153BB" w:rsidP="00923766">
      <w:r>
        <w:t>Ce fonds n’est pas traité</w:t>
      </w:r>
      <w:r w:rsidR="00561EAD">
        <w:t xml:space="preserve">. </w:t>
      </w:r>
    </w:p>
    <w:p w14:paraId="2907F6DD" w14:textId="77777777" w:rsidR="00CD3090" w:rsidRDefault="00CD3090" w:rsidP="00923766"/>
    <w:p w14:paraId="5C0A9BB5" w14:textId="2C859D73" w:rsidR="00CD3090" w:rsidRDefault="00CD3090" w:rsidP="00923766">
      <w:r w:rsidRPr="00CD3090">
        <w:t>Prétraité par : Frédérique Fradet et Marie-Chantale Savard, archivistes, le 13 novembre 201</w:t>
      </w:r>
      <w:r>
        <w:t>9.</w:t>
      </w:r>
      <w:r w:rsidR="0007449B">
        <w:t xml:space="preserve"> Ajouts à la présentation du fonds par Frédérique Fradet, le 12 novembre 2025.</w:t>
      </w:r>
    </w:p>
    <w:p w14:paraId="742AF742" w14:textId="3E6FA49B" w:rsidR="00CD3090" w:rsidRDefault="00CD3090" w:rsidP="00923766">
      <w:r w:rsidRPr="00CD3090">
        <w:br/>
        <w:t>Tableau de suivi créé entre le 13 et le 19 novembre 2019</w:t>
      </w:r>
      <w:r>
        <w:t>.</w:t>
      </w:r>
    </w:p>
    <w:p w14:paraId="038363FA" w14:textId="27E0BFCE" w:rsidR="00CD3090" w:rsidRPr="00A674F8" w:rsidRDefault="00CD3090" w:rsidP="00923766">
      <w:r w:rsidRPr="00CD3090">
        <w:br/>
        <w:t>Traitement : Sébastien Villeneuve, débuté le 19 novembre 2019. Repris en novembre 2025.</w:t>
      </w:r>
    </w:p>
    <w:p w14:paraId="47E9004E" w14:textId="77777777" w:rsidR="00E06067" w:rsidRPr="00A674F8" w:rsidRDefault="00E06067" w:rsidP="00923766"/>
    <w:p w14:paraId="50BD82FB" w14:textId="77777777" w:rsidR="00E06067" w:rsidRDefault="00E06067" w:rsidP="00923766">
      <w:pPr>
        <w:rPr>
          <w:b/>
        </w:rPr>
      </w:pPr>
      <w:r w:rsidRPr="00923766">
        <w:rPr>
          <w:b/>
        </w:rPr>
        <w:t>Restrictions régissant la consultation, la reproduction et la publication :</w:t>
      </w:r>
    </w:p>
    <w:p w14:paraId="1B496721" w14:textId="77777777" w:rsidR="005F1528" w:rsidRDefault="005F1528" w:rsidP="005F1528">
      <w:pPr>
        <w:rPr>
          <w:bCs/>
        </w:rPr>
      </w:pPr>
    </w:p>
    <w:p w14:paraId="36D78FCC" w14:textId="4DF3C13F" w:rsidR="005F1528" w:rsidRPr="005F1528" w:rsidRDefault="005F1528" w:rsidP="005F1528">
      <w:pPr>
        <w:rPr>
          <w:bCs/>
        </w:rPr>
      </w:pPr>
      <w:r w:rsidRPr="005F1528">
        <w:rPr>
          <w:bCs/>
        </w:rPr>
        <w:t>Utilisation et reproduction</w:t>
      </w:r>
    </w:p>
    <w:p w14:paraId="4F18A961" w14:textId="06B44CD2" w:rsidR="005F1528" w:rsidRPr="005F1528" w:rsidRDefault="005F1528" w:rsidP="005F1528">
      <w:pPr>
        <w:rPr>
          <w:bCs/>
        </w:rPr>
      </w:pPr>
      <w:r w:rsidRPr="005F1528">
        <w:rPr>
          <w:bCs/>
        </w:rPr>
        <w:t>Publication et diffusion</w:t>
      </w:r>
    </w:p>
    <w:p w14:paraId="699D2708" w14:textId="77777777" w:rsidR="005F1528" w:rsidRPr="005F1528" w:rsidRDefault="005F1528" w:rsidP="00923766">
      <w:pPr>
        <w:rPr>
          <w:bCs/>
        </w:rPr>
      </w:pPr>
    </w:p>
    <w:p w14:paraId="24B31368" w14:textId="77777777" w:rsidR="005F1528" w:rsidRPr="005F1528" w:rsidRDefault="005F1528" w:rsidP="005F1528">
      <w:pPr>
        <w:rPr>
          <w:b/>
          <w:bCs/>
        </w:rPr>
      </w:pPr>
      <w:r w:rsidRPr="005F1528">
        <w:rPr>
          <w:b/>
          <w:bCs/>
        </w:rPr>
        <w:t xml:space="preserve">Restrictions : </w:t>
      </w:r>
    </w:p>
    <w:p w14:paraId="04FC54E7" w14:textId="77777777" w:rsidR="005F1528" w:rsidRDefault="005F1528" w:rsidP="005F1528"/>
    <w:p w14:paraId="5F51C668" w14:textId="77777777" w:rsidR="005F1528" w:rsidRDefault="005F1528" w:rsidP="005F1528">
      <w:r>
        <w:t>Certaines vidéos de ce fonds présentent des spectacles musicaux pour lesquels la SHGMC détient les droits de captation, mais pas les droits d’auteur ni les droits des interprètes sur les œuvres musicales exécutées.</w:t>
      </w:r>
    </w:p>
    <w:p w14:paraId="5F356F3A" w14:textId="77777777" w:rsidR="005F1528" w:rsidRDefault="005F1528" w:rsidP="005F1528"/>
    <w:p w14:paraId="1FF8F00B" w14:textId="77777777" w:rsidR="005F1528" w:rsidRDefault="005F1528" w:rsidP="005F1528">
      <w:r>
        <w:t>Ces documents peuvent être consultés sur place, mais leur diffusion publique (télévision, web, etc.) est restreinte.</w:t>
      </w:r>
    </w:p>
    <w:p w14:paraId="2C1DA605" w14:textId="77777777" w:rsidR="005F1528" w:rsidRDefault="005F1528" w:rsidP="005F1528"/>
    <w:p w14:paraId="0876E75C" w14:textId="77777777" w:rsidR="005F1528" w:rsidRDefault="005F1528" w:rsidP="005F1528">
      <w:r>
        <w:t>En cas de demande d’utilisation à des fins de diffusion, la clause suivante doit être intégrée à l’entente :</w:t>
      </w:r>
    </w:p>
    <w:p w14:paraId="54966A38" w14:textId="77777777" w:rsidR="005F1528" w:rsidRDefault="005F1528" w:rsidP="005F1528"/>
    <w:p w14:paraId="1156BE70" w14:textId="2975D038" w:rsidR="00E06067" w:rsidRPr="00A674F8" w:rsidRDefault="005F1528" w:rsidP="005F1528">
      <w:r>
        <w:t>« Nous fournissons la captation originale de ce spectacle. Vous demeurez responsables d’obtenir les autorisations nécessaires pour toute diffusion ou réutilisation des œuvres musicales et des interprètes. »</w:t>
      </w:r>
    </w:p>
    <w:p w14:paraId="1230ABB2" w14:textId="709A6698" w:rsidR="001363E8" w:rsidRDefault="001363E8" w:rsidP="001363E8">
      <w:r>
        <w:t xml:space="preserve">Les restrictions ne s’appliquent pas à la consultation. Elles concernent l’utilisation et la diffusion des images, particulièrement l’audio. Il est possible d’en faire la vente, avec précisions à l’entente (voir plus bas). </w:t>
      </w:r>
    </w:p>
    <w:p w14:paraId="2DC5E8B4" w14:textId="77777777" w:rsidR="001363E8" w:rsidRDefault="001363E8" w:rsidP="001363E8"/>
    <w:p w14:paraId="703776F8" w14:textId="77777777" w:rsidR="001363E8" w:rsidRDefault="001363E8" w:rsidP="001363E8">
      <w:r>
        <w:t>Certaines vidéos de ce fonds présentent des spectacles musicaux pour lesquels la SHGMC détient les droits de captation, mais pas les droits d’auteur ni les droits des interprètes sur les œuvres musicales exécutées.</w:t>
      </w:r>
    </w:p>
    <w:p w14:paraId="1ADC07D9" w14:textId="77777777" w:rsidR="001363E8" w:rsidRDefault="001363E8" w:rsidP="001363E8"/>
    <w:p w14:paraId="0625DE23" w14:textId="77777777" w:rsidR="001363E8" w:rsidRDefault="001363E8" w:rsidP="001363E8">
      <w:r>
        <w:lastRenderedPageBreak/>
        <w:t>Ces documents peuvent être consultés sur place, mais leur diffusion publique (télévision, web, etc.) est restreinte.</w:t>
      </w:r>
    </w:p>
    <w:p w14:paraId="75C79112" w14:textId="77777777" w:rsidR="001363E8" w:rsidRDefault="001363E8" w:rsidP="001363E8"/>
    <w:p w14:paraId="04154DC3" w14:textId="77777777" w:rsidR="001363E8" w:rsidRPr="001363E8" w:rsidRDefault="001363E8" w:rsidP="001363E8">
      <w:r w:rsidRPr="001363E8">
        <w:t>En cas de demande d’utilisation à des fins de diffusion, la clause suivante doit être intégrée à l’entente :</w:t>
      </w:r>
    </w:p>
    <w:p w14:paraId="4054ECCF" w14:textId="77777777" w:rsidR="001363E8" w:rsidRPr="001363E8" w:rsidRDefault="001363E8" w:rsidP="001363E8"/>
    <w:p w14:paraId="404D0304" w14:textId="150D992B" w:rsidR="00C70C4E" w:rsidRPr="001363E8" w:rsidRDefault="001363E8" w:rsidP="001363E8">
      <w:r w:rsidRPr="001363E8">
        <w:t>« Nous fournissons la captation originale de ce spectacle. Vous demeurez responsables d’obtenir les autorisations nécessaires pour toute diffusion ou réutilisation des œuvres musicales et des interprètes. »</w:t>
      </w:r>
    </w:p>
    <w:p w14:paraId="01ADD01C" w14:textId="77777777" w:rsidR="001363E8" w:rsidRDefault="001363E8" w:rsidP="001363E8"/>
    <w:p w14:paraId="257D84F8" w14:textId="65A6BA19" w:rsidR="005F1528" w:rsidRPr="005F1528" w:rsidRDefault="005F1528" w:rsidP="005F1528">
      <w:pPr>
        <w:rPr>
          <w:b/>
          <w:bCs/>
        </w:rPr>
      </w:pPr>
      <w:r w:rsidRPr="005F1528">
        <w:rPr>
          <w:b/>
          <w:bCs/>
        </w:rPr>
        <w:t>Traitement :</w:t>
      </w:r>
    </w:p>
    <w:p w14:paraId="1690D3EC" w14:textId="77777777" w:rsidR="005F1528" w:rsidRDefault="005F1528" w:rsidP="005F1528"/>
    <w:p w14:paraId="5B62E127" w14:textId="77777777" w:rsidR="005F1528" w:rsidRDefault="005F1528" w:rsidP="005F1528">
      <w:r>
        <w:t>En cours de traitement</w:t>
      </w:r>
    </w:p>
    <w:p w14:paraId="7B6484CF" w14:textId="77777777" w:rsidR="005F1528" w:rsidRDefault="005F1528" w:rsidP="005F1528">
      <w:r>
        <w:t>Fonds non traité</w:t>
      </w:r>
    </w:p>
    <w:p w14:paraId="5A47EBC3" w14:textId="77777777" w:rsidR="005F1528" w:rsidRDefault="005F1528" w:rsidP="005F1528">
      <w:r>
        <w:t>Traitement à réviser</w:t>
      </w:r>
    </w:p>
    <w:p w14:paraId="3167E071" w14:textId="77777777" w:rsidR="005F1528" w:rsidRDefault="005F1528" w:rsidP="005F1528"/>
    <w:p w14:paraId="142C8DB4" w14:textId="79EA9828" w:rsidR="005F1528" w:rsidRPr="005F1528" w:rsidRDefault="005F1528" w:rsidP="005F1528">
      <w:pPr>
        <w:rPr>
          <w:b/>
          <w:bCs/>
        </w:rPr>
      </w:pPr>
      <w:r w:rsidRPr="005F1528">
        <w:rPr>
          <w:b/>
          <w:bCs/>
        </w:rPr>
        <w:t>État de conservation :</w:t>
      </w:r>
    </w:p>
    <w:p w14:paraId="1244490D" w14:textId="77777777" w:rsidR="005F1528" w:rsidRDefault="005F1528" w:rsidP="005F1528"/>
    <w:p w14:paraId="0C450185" w14:textId="77777777" w:rsidR="005F1528" w:rsidRDefault="005F1528" w:rsidP="005F1528">
      <w:r>
        <w:t>Numérique seulement (certains à partir de DVD)</w:t>
      </w:r>
    </w:p>
    <w:p w14:paraId="57BA9099" w14:textId="77777777" w:rsidR="005F1528" w:rsidRPr="005F1528" w:rsidRDefault="005F1528" w:rsidP="005F1528">
      <w:pPr>
        <w:rPr>
          <w:b/>
          <w:bCs/>
        </w:rPr>
      </w:pPr>
    </w:p>
    <w:p w14:paraId="4E57F799" w14:textId="57D294FA" w:rsidR="005F1528" w:rsidRPr="005F1528" w:rsidRDefault="005F1528" w:rsidP="005F1528">
      <w:pPr>
        <w:rPr>
          <w:b/>
          <w:bCs/>
        </w:rPr>
      </w:pPr>
      <w:r w:rsidRPr="005F1528">
        <w:rPr>
          <w:b/>
          <w:bCs/>
        </w:rPr>
        <w:t>Langue des documents :</w:t>
      </w:r>
    </w:p>
    <w:p w14:paraId="4FAA5DBE" w14:textId="77777777" w:rsidR="005F1528" w:rsidRDefault="005F1528" w:rsidP="005F1528"/>
    <w:p w14:paraId="17EF73B7" w14:textId="07ACBF20" w:rsidR="005F1528" w:rsidRDefault="005F1528" w:rsidP="005F1528">
      <w:r>
        <w:t>Français</w:t>
      </w:r>
    </w:p>
    <w:p w14:paraId="51CB9ED4" w14:textId="77777777" w:rsidR="005F1528" w:rsidRDefault="005F1528" w:rsidP="005F1528"/>
    <w:p w14:paraId="59CE135B" w14:textId="6CAB1203" w:rsidR="001363E8" w:rsidRDefault="001363E8" w:rsidP="001363E8">
      <w:pPr>
        <w:rPr>
          <w:b/>
          <w:bCs/>
        </w:rPr>
      </w:pPr>
      <w:r w:rsidRPr="001363E8">
        <w:rPr>
          <w:b/>
          <w:bCs/>
        </w:rPr>
        <w:t>Emplacement et contenu des boites :</w:t>
      </w:r>
    </w:p>
    <w:p w14:paraId="77C2595B" w14:textId="77777777" w:rsidR="001363E8" w:rsidRPr="001363E8" w:rsidRDefault="001363E8" w:rsidP="001363E8">
      <w:pPr>
        <w:rPr>
          <w:b/>
          <w:bCs/>
        </w:rPr>
      </w:pPr>
    </w:p>
    <w:p w14:paraId="334A2608" w14:textId="77777777" w:rsidR="005F1528" w:rsidRDefault="005F1528" w:rsidP="005F1528">
      <w:r>
        <w:t xml:space="preserve">Serveur </w:t>
      </w:r>
      <w:proofErr w:type="spellStart"/>
      <w:proofErr w:type="gramStart"/>
      <w:r>
        <w:t>Voute:K</w:t>
      </w:r>
      <w:proofErr w:type="spellEnd"/>
      <w:proofErr w:type="gramEnd"/>
    </w:p>
    <w:p w14:paraId="3EA1BEB9" w14:textId="77777777" w:rsidR="005F1528" w:rsidRDefault="005F1528" w:rsidP="005F1528">
      <w:r>
        <w:t xml:space="preserve">Accessible par les archivistes uniquement (demander un transfert sur disque dur externe) </w:t>
      </w:r>
    </w:p>
    <w:p w14:paraId="5E1E936D" w14:textId="77777777" w:rsidR="005F1528" w:rsidRDefault="005F1528" w:rsidP="005F1528">
      <w:r>
        <w:t xml:space="preserve">"K:\Fonds d'archives\P378 Fonds </w:t>
      </w:r>
      <w:proofErr w:type="spellStart"/>
      <w:r>
        <w:t>Societe</w:t>
      </w:r>
      <w:proofErr w:type="spellEnd"/>
      <w:r>
        <w:t xml:space="preserve"> </w:t>
      </w:r>
      <w:proofErr w:type="spellStart"/>
      <w:r>
        <w:t>dinfo</w:t>
      </w:r>
      <w:proofErr w:type="spellEnd"/>
      <w:r>
        <w:t xml:space="preserve"> LSJ"</w:t>
      </w:r>
    </w:p>
    <w:p w14:paraId="560A9CBB" w14:textId="77777777" w:rsidR="005F1528" w:rsidRDefault="005F1528" w:rsidP="005F1528"/>
    <w:p w14:paraId="702B8D7E" w14:textId="77777777" w:rsidR="005F1528" w:rsidRDefault="005F1528" w:rsidP="005F1528">
      <w:r>
        <w:t xml:space="preserve"> </w:t>
      </w:r>
    </w:p>
    <w:p w14:paraId="51E019A0" w14:textId="77777777" w:rsidR="005F1528" w:rsidRDefault="005F1528" w:rsidP="005F1528">
      <w:r>
        <w:t xml:space="preserve">Archives </w:t>
      </w:r>
      <w:proofErr w:type="spellStart"/>
      <w:r>
        <w:t>audiovisueles</w:t>
      </w:r>
      <w:proofErr w:type="spellEnd"/>
      <w:r>
        <w:t xml:space="preserve"> (DVD)</w:t>
      </w:r>
    </w:p>
    <w:p w14:paraId="1D43FCE6" w14:textId="77777777" w:rsidR="005F1528" w:rsidRDefault="005F1528" w:rsidP="005F1528">
      <w:r>
        <w:t xml:space="preserve">Boîte 1  </w:t>
      </w:r>
    </w:p>
    <w:p w14:paraId="5449BB00" w14:textId="77777777" w:rsidR="005F1528" w:rsidRDefault="005F1528" w:rsidP="005F1528">
      <w:r>
        <w:t>DVD #001 à DVD #095 (manque 002-004-005-032-066)</w:t>
      </w:r>
    </w:p>
    <w:p w14:paraId="2B97D8BA" w14:textId="77777777" w:rsidR="005F1528" w:rsidRDefault="005F1528" w:rsidP="005F1528">
      <w:r>
        <w:t>R09 E05 T06</w:t>
      </w:r>
    </w:p>
    <w:p w14:paraId="7B62165B" w14:textId="77777777" w:rsidR="005F1528" w:rsidRDefault="005F1528" w:rsidP="005F1528">
      <w:r>
        <w:t xml:space="preserve"> </w:t>
      </w:r>
    </w:p>
    <w:p w14:paraId="7D00A980" w14:textId="77777777" w:rsidR="005F1528" w:rsidRDefault="005F1528" w:rsidP="005F1528">
      <w:r>
        <w:t>Boîte 2</w:t>
      </w:r>
    </w:p>
    <w:p w14:paraId="1D738ADD" w14:textId="77777777" w:rsidR="005F1528" w:rsidRDefault="005F1528" w:rsidP="005F1528">
      <w:r>
        <w:t>DVD #096 à DVD #185</w:t>
      </w:r>
    </w:p>
    <w:p w14:paraId="74A30165" w14:textId="77777777" w:rsidR="005F1528" w:rsidRDefault="005F1528" w:rsidP="005F1528">
      <w:r>
        <w:t>R09 E05 T06</w:t>
      </w:r>
    </w:p>
    <w:p w14:paraId="2C7979FA" w14:textId="77777777" w:rsidR="005F1528" w:rsidRDefault="005F1528" w:rsidP="005F1528">
      <w:r>
        <w:t xml:space="preserve"> </w:t>
      </w:r>
    </w:p>
    <w:p w14:paraId="4B493014" w14:textId="77777777" w:rsidR="005F1528" w:rsidRDefault="005F1528" w:rsidP="005F1528">
      <w:r>
        <w:t>Boîte 3</w:t>
      </w:r>
    </w:p>
    <w:p w14:paraId="51C65B50" w14:textId="77777777" w:rsidR="005F1528" w:rsidRDefault="005F1528" w:rsidP="005F1528">
      <w:r>
        <w:t>DVD #186 à DVD #303 (manque 205-247-250-291)</w:t>
      </w:r>
    </w:p>
    <w:p w14:paraId="41A9E30E" w14:textId="77777777" w:rsidR="005F1528" w:rsidRDefault="005F1528" w:rsidP="005F1528">
      <w:r>
        <w:t>R09 E05 T06</w:t>
      </w:r>
    </w:p>
    <w:p w14:paraId="2D786581" w14:textId="77777777" w:rsidR="005F1528" w:rsidRDefault="005F1528" w:rsidP="005F1528">
      <w:r>
        <w:t xml:space="preserve"> </w:t>
      </w:r>
    </w:p>
    <w:p w14:paraId="7EDAE265" w14:textId="77777777" w:rsidR="005F1528" w:rsidRDefault="005F1528" w:rsidP="005F1528">
      <w:r>
        <w:t>Boîte 4</w:t>
      </w:r>
    </w:p>
    <w:p w14:paraId="2E2C4968" w14:textId="77777777" w:rsidR="005F1528" w:rsidRDefault="005F1528" w:rsidP="005F1528">
      <w:r>
        <w:t>DVD #304 à DVD #478 (manque 325-429-439-440)</w:t>
      </w:r>
    </w:p>
    <w:p w14:paraId="7408F96A" w14:textId="77777777" w:rsidR="005F1528" w:rsidRDefault="005F1528" w:rsidP="005F1528">
      <w:r>
        <w:lastRenderedPageBreak/>
        <w:t>R09 E05 T06</w:t>
      </w:r>
    </w:p>
    <w:p w14:paraId="17554129" w14:textId="77777777" w:rsidR="005F1528" w:rsidRDefault="005F1528" w:rsidP="005F1528">
      <w:r>
        <w:t xml:space="preserve"> </w:t>
      </w:r>
    </w:p>
    <w:p w14:paraId="3CB179DE" w14:textId="77777777" w:rsidR="005F1528" w:rsidRDefault="005F1528" w:rsidP="005F1528">
      <w:r>
        <w:t>Boîte 5</w:t>
      </w:r>
    </w:p>
    <w:p w14:paraId="7F9D076C" w14:textId="77777777" w:rsidR="005F1528" w:rsidRDefault="005F1528" w:rsidP="005F1528">
      <w:r>
        <w:t>DVD #479 à DVD #653 (manque 564)</w:t>
      </w:r>
    </w:p>
    <w:p w14:paraId="4632A8E7" w14:textId="77777777" w:rsidR="005F1528" w:rsidRDefault="005F1528" w:rsidP="005F1528">
      <w:r>
        <w:t>R09 E05 T07</w:t>
      </w:r>
    </w:p>
    <w:p w14:paraId="20868AB3" w14:textId="77777777" w:rsidR="005F1528" w:rsidRDefault="005F1528" w:rsidP="005F1528">
      <w:r>
        <w:t xml:space="preserve"> </w:t>
      </w:r>
    </w:p>
    <w:p w14:paraId="6483B444" w14:textId="77777777" w:rsidR="005F1528" w:rsidRDefault="005F1528" w:rsidP="005F1528">
      <w:r>
        <w:t>Boîte 6</w:t>
      </w:r>
    </w:p>
    <w:p w14:paraId="2BA77A3C" w14:textId="77777777" w:rsidR="005F1528" w:rsidRDefault="005F1528" w:rsidP="005F1528">
      <w:r>
        <w:t>DVD #654 à DVD #724 (manque 662-674-686-712)</w:t>
      </w:r>
    </w:p>
    <w:p w14:paraId="530907FE" w14:textId="77777777" w:rsidR="005F1528" w:rsidRDefault="005F1528" w:rsidP="005F1528">
      <w:r>
        <w:t>CV-58 à CV-127 (commence à 58, manque 59-60-62-63-64-65-66-67-69)</w:t>
      </w:r>
    </w:p>
    <w:p w14:paraId="1C847DF5" w14:textId="77777777" w:rsidR="005F1528" w:rsidRDefault="005F1528" w:rsidP="005F1528">
      <w:r>
        <w:t>MRC-36 à MRC-77 (commence à 36, manque 42-62)</w:t>
      </w:r>
    </w:p>
    <w:p w14:paraId="21E0DBF3" w14:textId="77777777" w:rsidR="005F1528" w:rsidRDefault="005F1528" w:rsidP="005F1528">
      <w:r>
        <w:t>12 DVD non identifiés (rendez-vous chasse et pêche)</w:t>
      </w:r>
    </w:p>
    <w:p w14:paraId="4A62B8BE" w14:textId="77777777" w:rsidR="005F1528" w:rsidRDefault="005F1528" w:rsidP="005F1528">
      <w:r>
        <w:t>R09 E05 T07</w:t>
      </w:r>
    </w:p>
    <w:p w14:paraId="48562518" w14:textId="77777777" w:rsidR="005F1528" w:rsidRDefault="005F1528" w:rsidP="005F1528">
      <w:r>
        <w:t xml:space="preserve"> </w:t>
      </w:r>
    </w:p>
    <w:p w14:paraId="2BD9DBEB" w14:textId="77777777" w:rsidR="005F1528" w:rsidRDefault="005F1528" w:rsidP="005F1528">
      <w:r>
        <w:t>Boîte 7</w:t>
      </w:r>
    </w:p>
    <w:p w14:paraId="5FD683D0" w14:textId="77777777" w:rsidR="005F1528" w:rsidRDefault="005F1528" w:rsidP="005F1528">
      <w:r>
        <w:t xml:space="preserve">DVD #479 à DVD #653 (manque </w:t>
      </w:r>
      <w:proofErr w:type="gramStart"/>
      <w:r>
        <w:t>564)SOS</w:t>
      </w:r>
      <w:proofErr w:type="gramEnd"/>
      <w:r>
        <w:t xml:space="preserve"> Climat (données) </w:t>
      </w:r>
      <w:proofErr w:type="spellStart"/>
      <w:r>
        <w:t>ép</w:t>
      </w:r>
      <w:proofErr w:type="spellEnd"/>
      <w:r>
        <w:t xml:space="preserve"> 1 à 10</w:t>
      </w:r>
    </w:p>
    <w:p w14:paraId="438B9A4E" w14:textId="77777777" w:rsidR="005F1528" w:rsidRDefault="005F1528" w:rsidP="005F1528">
      <w:r>
        <w:t>SOS-01 à SOS-13 (manque 10-11)</w:t>
      </w:r>
    </w:p>
    <w:p w14:paraId="5DAB70B6" w14:textId="77777777" w:rsidR="005F1528" w:rsidRDefault="005F1528" w:rsidP="005F1528">
      <w:r>
        <w:t xml:space="preserve">CHAS-01 à 06 / 36 à 63 / 70 à 97 </w:t>
      </w:r>
    </w:p>
    <w:p w14:paraId="150FCFCF" w14:textId="77777777" w:rsidR="005F1528" w:rsidRDefault="005F1528" w:rsidP="005F1528">
      <w:r>
        <w:t>DVD 01 Forêt à DVD 24 Forêt</w:t>
      </w:r>
    </w:p>
    <w:p w14:paraId="1AA3FBF0" w14:textId="77777777" w:rsidR="005F1528" w:rsidRDefault="005F1528" w:rsidP="005F1528">
      <w:r>
        <w:t>Sport-Action #92</w:t>
      </w:r>
    </w:p>
    <w:p w14:paraId="2004E175" w14:textId="77777777" w:rsidR="005F1528" w:rsidRDefault="005F1528" w:rsidP="005F1528">
      <w:proofErr w:type="spellStart"/>
      <w:r>
        <w:t>Intros</w:t>
      </w:r>
      <w:proofErr w:type="spellEnd"/>
      <w:r>
        <w:t xml:space="preserve"> #01 à </w:t>
      </w:r>
      <w:proofErr w:type="spellStart"/>
      <w:r>
        <w:t>Intros</w:t>
      </w:r>
      <w:proofErr w:type="spellEnd"/>
      <w:r>
        <w:t xml:space="preserve"> #12</w:t>
      </w:r>
    </w:p>
    <w:p w14:paraId="764A12FA" w14:textId="77777777" w:rsidR="005F1528" w:rsidRDefault="005F1528" w:rsidP="005F1528">
      <w:r>
        <w:t>Photos #01 à Photos 15 (manque 14)</w:t>
      </w:r>
    </w:p>
    <w:p w14:paraId="12C6F9FC" w14:textId="77777777" w:rsidR="005F1528" w:rsidRDefault="005F1528" w:rsidP="005F1528">
      <w:r>
        <w:t>Pub #01 à Pub #22</w:t>
      </w:r>
    </w:p>
    <w:p w14:paraId="7670E115" w14:textId="77777777" w:rsidR="005F1528" w:rsidRDefault="005F1528" w:rsidP="005F1528">
      <w:r>
        <w:t xml:space="preserve">Présent #01 à Présent #31 (manque #26 et élagué #10-11-12-14-16)    </w:t>
      </w:r>
    </w:p>
    <w:p w14:paraId="6377C6BB" w14:textId="77777777" w:rsidR="005F1528" w:rsidRDefault="005F1528" w:rsidP="005F1528">
      <w:r>
        <w:t>R09 E05 T07</w:t>
      </w:r>
    </w:p>
    <w:p w14:paraId="65797503" w14:textId="55013D29" w:rsidR="00C70C4E" w:rsidRPr="00A674F8" w:rsidRDefault="00C70C4E" w:rsidP="005F1528"/>
    <w:p w14:paraId="7F8AD5A5" w14:textId="77777777" w:rsidR="00B25321" w:rsidRPr="00A674F8" w:rsidRDefault="00B25321" w:rsidP="00923766">
      <w:r w:rsidRPr="00A674F8">
        <w:br w:type="page"/>
      </w:r>
    </w:p>
    <w:p w14:paraId="0C3307D1" w14:textId="77777777" w:rsidR="00B25321" w:rsidRPr="00A674F8" w:rsidRDefault="00AB6798" w:rsidP="00923766">
      <w:pPr>
        <w:pStyle w:val="Titre"/>
      </w:pPr>
      <w:bookmarkStart w:id="2" w:name="_Toc217028134"/>
      <w:r>
        <w:lastRenderedPageBreak/>
        <w:t>P</w:t>
      </w:r>
      <w:r w:rsidR="001D3179">
        <w:t>378</w:t>
      </w:r>
      <w:r w:rsidR="00B25321" w:rsidRPr="00A674F8">
        <w:t xml:space="preserve">/A </w:t>
      </w:r>
      <w:r w:rsidR="00561EAD">
        <w:t>Documents</w:t>
      </w:r>
      <w:r>
        <w:t xml:space="preserve"> a</w:t>
      </w:r>
      <w:r w:rsidR="00BB1123">
        <w:t>udiovisuels</w:t>
      </w:r>
      <w:bookmarkEnd w:id="2"/>
    </w:p>
    <w:p w14:paraId="1CBF8D8F" w14:textId="548D2112" w:rsidR="00C70C4E" w:rsidRDefault="00847BF7" w:rsidP="00923766">
      <w:r>
        <w:t xml:space="preserve">– </w:t>
      </w:r>
      <w:r w:rsidR="00DB15A4">
        <w:t>[</w:t>
      </w:r>
      <w:proofErr w:type="gramStart"/>
      <w:r w:rsidR="00DB15A4">
        <w:t>1979]-</w:t>
      </w:r>
      <w:proofErr w:type="gramEnd"/>
      <w:r w:rsidR="00DB15A4">
        <w:t>2010</w:t>
      </w:r>
      <w:r>
        <w:t>. – 929 heures et 21 minutes d’images en mouvement</w:t>
      </w:r>
      <w:r w:rsidR="00514E1A">
        <w:t xml:space="preserve"> (total de </w:t>
      </w:r>
      <w:r w:rsidR="00DB15A4">
        <w:t>1</w:t>
      </w:r>
      <w:r w:rsidR="00446E92">
        <w:t>811</w:t>
      </w:r>
      <w:r w:rsidR="00DB15A4">
        <w:t xml:space="preserve"> fichiers vidéo)</w:t>
      </w:r>
      <w:r>
        <w:t xml:space="preserve">. </w:t>
      </w:r>
      <w:r w:rsidR="00DB15A4">
        <w:t xml:space="preserve">– 2 listes de lecture. </w:t>
      </w:r>
      <w:r>
        <w:t>– 10 minutes et 43 secondes d’enregistrements sonores</w:t>
      </w:r>
      <w:r w:rsidR="00DB15A4">
        <w:t xml:space="preserve"> (14 fichiers audio)</w:t>
      </w:r>
      <w:r>
        <w:t>.</w:t>
      </w:r>
      <w:r w:rsidR="00514E1A">
        <w:t xml:space="preserve"> – 146 fichiers PDF (60,64 Mo). – 335 documents Word (4,448 Mo). – 4 fichiers TXT (4,737 Ko). – 4 images BMP (11,73 Mo). </w:t>
      </w:r>
      <w:r w:rsidR="00DB15A4">
        <w:t>– un total de 1,</w:t>
      </w:r>
      <w:r w:rsidR="00446E92">
        <w:t>33</w:t>
      </w:r>
      <w:r w:rsidR="00DB15A4">
        <w:t xml:space="preserve"> To.</w:t>
      </w:r>
    </w:p>
    <w:p w14:paraId="2AFCBC36" w14:textId="77777777" w:rsidR="00847BF7" w:rsidRDefault="00847BF7" w:rsidP="00923766"/>
    <w:p w14:paraId="7BA65600" w14:textId="77777777" w:rsidR="0028732E" w:rsidRPr="00AB6798" w:rsidRDefault="0028732E" w:rsidP="0028732E">
      <w:pPr>
        <w:rPr>
          <w:i/>
        </w:rPr>
      </w:pPr>
      <w:r w:rsidRPr="00AB6798">
        <w:rPr>
          <w:i/>
        </w:rPr>
        <w:t xml:space="preserve">Portée et contenu : </w:t>
      </w:r>
    </w:p>
    <w:p w14:paraId="373E40E7"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4C9DFB" w14:textId="77777777" w:rsidR="0028732E" w:rsidRDefault="0028732E" w:rsidP="0028732E"/>
    <w:p w14:paraId="18558BA4" w14:textId="77777777" w:rsidR="0028732E" w:rsidRPr="00AB6798" w:rsidRDefault="0028732E" w:rsidP="0028732E">
      <w:pPr>
        <w:rPr>
          <w:i/>
        </w:rPr>
      </w:pPr>
      <w:r w:rsidRPr="00AB6798">
        <w:rPr>
          <w:i/>
        </w:rPr>
        <w:t xml:space="preserve">Notes : </w:t>
      </w:r>
    </w:p>
    <w:p w14:paraId="24DAC3CF" w14:textId="09E292D9" w:rsidR="0028732E" w:rsidRPr="00A674F8" w:rsidRDefault="00847BF7" w:rsidP="0028732E">
      <w:r>
        <w:t>Les fichiers sans cote sont inclus dans le calcul total ci-haut, en date du 25 novembre 2025.</w:t>
      </w:r>
    </w:p>
    <w:p w14:paraId="77969CA2" w14:textId="77777777" w:rsidR="0028732E" w:rsidRPr="00A674F8" w:rsidRDefault="0028732E" w:rsidP="00923766"/>
    <w:p w14:paraId="6803FB25" w14:textId="77777777" w:rsidR="00C70C4E" w:rsidRPr="00A674F8" w:rsidRDefault="00C70C4E" w:rsidP="00923766"/>
    <w:p w14:paraId="7BC6A3DD" w14:textId="7E67D16A" w:rsidR="001E5A46" w:rsidRPr="00A674F8" w:rsidRDefault="00AB6798" w:rsidP="00923766">
      <w:pPr>
        <w:pStyle w:val="Titre2"/>
      </w:pPr>
      <w:bookmarkStart w:id="3" w:name="_Toc217028135"/>
      <w:r>
        <w:t>P</w:t>
      </w:r>
      <w:r w:rsidR="001D3179">
        <w:t>378</w:t>
      </w:r>
      <w:r w:rsidR="00B25321" w:rsidRPr="00A674F8">
        <w:t xml:space="preserve">/A1 </w:t>
      </w:r>
      <w:r w:rsidR="00B618D0">
        <w:t>DVD</w:t>
      </w:r>
      <w:bookmarkEnd w:id="3"/>
    </w:p>
    <w:p w14:paraId="0E8944EF" w14:textId="77777777" w:rsidR="00B25321" w:rsidRDefault="00B25321" w:rsidP="00923766"/>
    <w:p w14:paraId="43262AD0" w14:textId="77777777" w:rsidR="00AB6798" w:rsidRPr="00AB6798" w:rsidRDefault="00AB6798" w:rsidP="00923766">
      <w:pPr>
        <w:rPr>
          <w:i/>
        </w:rPr>
      </w:pPr>
      <w:r w:rsidRPr="00AB6798">
        <w:rPr>
          <w:i/>
        </w:rPr>
        <w:t xml:space="preserve">Portée et contenu : </w:t>
      </w:r>
    </w:p>
    <w:p w14:paraId="2A454AED" w14:textId="77777777" w:rsidR="00AB6798" w:rsidRPr="00A674F8" w:rsidRDefault="00AB6798" w:rsidP="009237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582603"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0929B5E1" w14:textId="77777777" w:rsidTr="00C11F5D">
        <w:trPr>
          <w:trHeight w:val="873"/>
        </w:trPr>
        <w:tc>
          <w:tcPr>
            <w:tcW w:w="1555" w:type="dxa"/>
            <w:shd w:val="clear" w:color="auto" w:fill="D9D9D9" w:themeFill="background1" w:themeFillShade="D9"/>
            <w:hideMark/>
          </w:tcPr>
          <w:p w14:paraId="33B7189B" w14:textId="6EC3C510" w:rsidR="00E57F6F" w:rsidRPr="00A674F8" w:rsidRDefault="006631E6" w:rsidP="008534FB">
            <w:pPr>
              <w:jc w:val="left"/>
              <w:rPr>
                <w:lang w:eastAsia="en-US"/>
              </w:rPr>
            </w:pPr>
            <w:hyperlink r:id="rId7" w:history="1">
              <w:r w:rsidRPr="006631E6">
                <w:rPr>
                  <w:rStyle w:val="Lienhypertexte"/>
                  <w:lang w:eastAsia="en-US"/>
                </w:rPr>
                <w:t xml:space="preserve">Serveur </w:t>
              </w:r>
              <w:proofErr w:type="spellStart"/>
              <w:proofErr w:type="gramStart"/>
              <w:r w:rsidRPr="006631E6">
                <w:rPr>
                  <w:rStyle w:val="Lienhypertexte"/>
                  <w:lang w:eastAsia="en-US"/>
                </w:rPr>
                <w:t>Voute:K</w:t>
              </w:r>
              <w:proofErr w:type="spellEnd"/>
              <w:proofErr w:type="gramEnd"/>
            </w:hyperlink>
          </w:p>
        </w:tc>
        <w:tc>
          <w:tcPr>
            <w:tcW w:w="7801" w:type="dxa"/>
            <w:hideMark/>
          </w:tcPr>
          <w:p w14:paraId="1237D225" w14:textId="77777777" w:rsidR="00E57F6F" w:rsidRDefault="00AB6798" w:rsidP="00B321DF">
            <w:pPr>
              <w:pStyle w:val="Niveau3"/>
            </w:pPr>
            <w:bookmarkStart w:id="4" w:name="_Toc217028136"/>
            <w:r>
              <w:t>P</w:t>
            </w:r>
            <w:r w:rsidR="001D3179">
              <w:t>378</w:t>
            </w:r>
            <w:r w:rsidR="00E57F6F" w:rsidRPr="00B321DF">
              <w:t xml:space="preserve">/A1/1 : </w:t>
            </w:r>
            <w:r w:rsidR="00EC65A3">
              <w:t>Politique</w:t>
            </w:r>
            <w:bookmarkEnd w:id="4"/>
          </w:p>
          <w:p w14:paraId="02859522" w14:textId="5E52443A" w:rsidR="00BB1123" w:rsidRDefault="00444F94" w:rsidP="00BB1123">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t xml:space="preserve"> </w:t>
            </w:r>
            <w:r w:rsidRPr="003774A5">
              <w:t>(</w:t>
            </w:r>
            <w:r w:rsidR="00995898">
              <w:t>112</w:t>
            </w:r>
            <w:r w:rsidRPr="003774A5">
              <w:t xml:space="preserve"> vidéos</w:t>
            </w:r>
            <w:r w:rsidR="001B2897">
              <w:t xml:space="preserve"> ???</w:t>
            </w:r>
            <w:r w:rsidRPr="003774A5">
              <w:t>).</w:t>
            </w:r>
          </w:p>
          <w:p w14:paraId="59B6FBF6" w14:textId="77777777" w:rsidR="00D53FBB" w:rsidRDefault="00D53FBB" w:rsidP="00BB1123"/>
          <w:p w14:paraId="5BECF891" w14:textId="77777777" w:rsidR="00BB1123" w:rsidRDefault="00BB1123" w:rsidP="008534FB">
            <w:pPr>
              <w:pStyle w:val="Niveau4"/>
            </w:pPr>
            <w:bookmarkStart w:id="5" w:name="_Toc217028137"/>
            <w:r>
              <w:t>P378/A1/1.1 Conseils de ville</w:t>
            </w:r>
            <w:r w:rsidR="0028155F">
              <w:t xml:space="preserve"> Dolbeau-Mistassini</w:t>
            </w:r>
            <w:bookmarkEnd w:id="5"/>
          </w:p>
          <w:p w14:paraId="2D08A83F" w14:textId="72DB270F" w:rsidR="00444F94" w:rsidRDefault="00444F94" w:rsidP="00444F94">
            <w:r>
              <w:t xml:space="preserve">– </w:t>
            </w:r>
            <w:r w:rsidRPr="003774A5">
              <w:rPr>
                <w:highlight w:val="yellow"/>
              </w:rPr>
              <w:t>années.</w:t>
            </w:r>
            <w:r w:rsidRPr="003774A5">
              <w:t xml:space="preserve"> – </w:t>
            </w:r>
            <w:r w:rsidR="00DE6FBD">
              <w:t>84</w:t>
            </w:r>
            <w:r w:rsidRPr="003774A5">
              <w:t xml:space="preserve"> heures </w:t>
            </w:r>
            <w:r w:rsidR="00DE6FBD">
              <w:t>37</w:t>
            </w:r>
            <w:r w:rsidRPr="003774A5">
              <w:t xml:space="preserve"> minutes et </w:t>
            </w:r>
            <w:r w:rsidR="00DE6FBD">
              <w:t>23</w:t>
            </w:r>
            <w:r w:rsidRPr="003774A5">
              <w:t xml:space="preserve"> secondes d’images en mouvement</w:t>
            </w:r>
            <w:r>
              <w:t xml:space="preserve"> </w:t>
            </w:r>
            <w:r w:rsidRPr="003774A5">
              <w:t>(</w:t>
            </w:r>
            <w:r w:rsidR="00DE6FBD">
              <w:t xml:space="preserve">68 fichiers </w:t>
            </w:r>
            <w:proofErr w:type="gramStart"/>
            <w:r w:rsidR="00DE6FBD">
              <w:t>vidéos</w:t>
            </w:r>
            <w:proofErr w:type="gramEnd"/>
            <w:r w:rsidR="00DE6FBD">
              <w:t xml:space="preserve"> MKV</w:t>
            </w:r>
            <w:r w:rsidR="001B2897">
              <w:t xml:space="preserve"> </w:t>
            </w:r>
            <w:r w:rsidR="001B2897" w:rsidRPr="001B2897">
              <w:rPr>
                <w:highlight w:val="yellow"/>
              </w:rPr>
              <w:t>pour x DVD</w:t>
            </w:r>
            <w:r w:rsidRPr="003774A5">
              <w:t>).</w:t>
            </w:r>
            <w:r w:rsidR="00DE6FBD">
              <w:t xml:space="preserve"> – 102 fichiers PDF</w:t>
            </w:r>
            <w:r w:rsidR="00D32BD9">
              <w:t xml:space="preserve"> (54,4 Mo)</w:t>
            </w:r>
            <w:r w:rsidR="00DE6FBD">
              <w:t>. – 60 documents Word</w:t>
            </w:r>
            <w:r w:rsidR="00D32BD9">
              <w:t xml:space="preserve"> (672 Ko)</w:t>
            </w:r>
            <w:r w:rsidR="00DE6FBD">
              <w:t>.</w:t>
            </w:r>
            <w:r w:rsidR="00BB16CE">
              <w:t xml:space="preserve"> – 1 document texte</w:t>
            </w:r>
            <w:r w:rsidR="00D32BD9">
              <w:t xml:space="preserve"> (267 octets)</w:t>
            </w:r>
            <w:r w:rsidR="00BB16CE">
              <w:t>.</w:t>
            </w:r>
            <w:r w:rsidR="00DE6FBD">
              <w:t xml:space="preserve"> – 153 Go au total pour 235 fichiers.</w:t>
            </w:r>
          </w:p>
          <w:p w14:paraId="402B3CFF" w14:textId="77777777" w:rsidR="00444F94" w:rsidRDefault="00444F94" w:rsidP="00444F94">
            <w:pPr>
              <w:rPr>
                <w:i/>
              </w:rPr>
            </w:pPr>
          </w:p>
          <w:p w14:paraId="55CFE0BF" w14:textId="77777777" w:rsidR="00444F94" w:rsidRDefault="00444F94" w:rsidP="00444F94">
            <w:r w:rsidRPr="009C3526">
              <w:rPr>
                <w:i/>
              </w:rPr>
              <w:t>Portée et contenu</w:t>
            </w:r>
            <w:r>
              <w:t> :</w:t>
            </w:r>
          </w:p>
          <w:p w14:paraId="3018D06F" w14:textId="77777777" w:rsidR="00DE6FBD" w:rsidRDefault="00DE6FBD" w:rsidP="00444F94"/>
          <w:p w14:paraId="1A824E6F" w14:textId="77777777" w:rsidR="00444F94" w:rsidRDefault="00444F94" w:rsidP="00444F94">
            <w:r w:rsidRPr="009C3526">
              <w:rPr>
                <w:i/>
              </w:rPr>
              <w:t>Notes</w:t>
            </w:r>
            <w:r>
              <w:t xml:space="preserve"> : </w:t>
            </w:r>
          </w:p>
          <w:p w14:paraId="1407B58B" w14:textId="77777777" w:rsidR="00BB1123" w:rsidRDefault="00BB1123" w:rsidP="00BB1123"/>
          <w:p w14:paraId="06CC5856" w14:textId="77777777" w:rsidR="00444F94" w:rsidRDefault="00444F94" w:rsidP="008534FB">
            <w:pPr>
              <w:pStyle w:val="Niveau4"/>
            </w:pPr>
          </w:p>
          <w:p w14:paraId="68658F9D" w14:textId="77777777" w:rsidR="00BB1123" w:rsidRPr="00BB1123" w:rsidRDefault="00BB1123" w:rsidP="008534FB">
            <w:pPr>
              <w:pStyle w:val="Niveau4"/>
            </w:pPr>
            <w:bookmarkStart w:id="6" w:name="_Toc217028138"/>
            <w:r>
              <w:t>P378/A1/1.2 Conseils de la MRC</w:t>
            </w:r>
            <w:bookmarkEnd w:id="6"/>
          </w:p>
          <w:p w14:paraId="1B4378F7" w14:textId="16943A7F" w:rsidR="00444F94" w:rsidRDefault="00444F94" w:rsidP="00444F94">
            <w:r>
              <w:t xml:space="preserve">– </w:t>
            </w:r>
            <w:r w:rsidRPr="003774A5">
              <w:rPr>
                <w:highlight w:val="yellow"/>
              </w:rPr>
              <w:t>années.</w:t>
            </w:r>
            <w:r w:rsidRPr="003774A5">
              <w:t xml:space="preserve"> – </w:t>
            </w:r>
            <w:r w:rsidR="00DE6FBD">
              <w:t>33</w:t>
            </w:r>
            <w:r w:rsidRPr="003774A5">
              <w:t xml:space="preserve"> heures</w:t>
            </w:r>
            <w:r w:rsidR="00DE6FBD">
              <w:t xml:space="preserve"> 06</w:t>
            </w:r>
            <w:r w:rsidRPr="003774A5">
              <w:t xml:space="preserve"> minutes et </w:t>
            </w:r>
            <w:r w:rsidR="00DE6FBD">
              <w:t>20</w:t>
            </w:r>
            <w:r w:rsidRPr="003774A5">
              <w:t xml:space="preserve"> secondes d’images en mouvement</w:t>
            </w:r>
            <w:r>
              <w:t xml:space="preserve"> </w:t>
            </w:r>
            <w:r w:rsidRPr="003774A5">
              <w:t>(</w:t>
            </w:r>
            <w:r w:rsidR="00DE6FBD">
              <w:t xml:space="preserve">45 fichiers </w:t>
            </w:r>
            <w:proofErr w:type="gramStart"/>
            <w:r w:rsidR="00DE6FBD">
              <w:t>vidéos</w:t>
            </w:r>
            <w:proofErr w:type="gramEnd"/>
            <w:r w:rsidR="00DE6FBD">
              <w:t xml:space="preserve"> MKV</w:t>
            </w:r>
            <w:r w:rsidR="001B2897">
              <w:t xml:space="preserve"> </w:t>
            </w:r>
            <w:r w:rsidR="001B2897" w:rsidRPr="001B2897">
              <w:rPr>
                <w:highlight w:val="yellow"/>
              </w:rPr>
              <w:t>pour x DVD</w:t>
            </w:r>
            <w:r w:rsidRPr="003774A5">
              <w:t>).</w:t>
            </w:r>
            <w:r w:rsidR="00DE6FBD">
              <w:t xml:space="preserve"> </w:t>
            </w:r>
            <w:r w:rsidR="00D32BD9">
              <w:t xml:space="preserve">– </w:t>
            </w:r>
            <w:r w:rsidR="00DE6FBD">
              <w:t>44 fichiers PDF</w:t>
            </w:r>
            <w:r w:rsidR="00D32BD9">
              <w:t xml:space="preserve"> (6,24 Mo)</w:t>
            </w:r>
            <w:r w:rsidR="00DE6FBD">
              <w:t>. – 42</w:t>
            </w:r>
            <w:r w:rsidR="009E0303">
              <w:t> </w:t>
            </w:r>
            <w:r w:rsidR="00E06CED">
              <w:t>documents</w:t>
            </w:r>
            <w:r w:rsidR="00DE6FBD">
              <w:t xml:space="preserve"> Word</w:t>
            </w:r>
            <w:r w:rsidR="00D32BD9">
              <w:t xml:space="preserve"> (466 Ko)</w:t>
            </w:r>
            <w:r w:rsidR="00DE6FBD">
              <w:t>.</w:t>
            </w:r>
            <w:r w:rsidR="00D32BD9">
              <w:t xml:space="preserve"> – 1 document TXT (267 octets).</w:t>
            </w:r>
            <w:r w:rsidR="00DE6FBD">
              <w:t xml:space="preserve"> – 76,9 Go au total pour 132 fichiers.</w:t>
            </w:r>
          </w:p>
          <w:p w14:paraId="06846A09" w14:textId="77777777" w:rsidR="00444F94" w:rsidRDefault="00444F94" w:rsidP="00444F94">
            <w:pPr>
              <w:rPr>
                <w:i/>
              </w:rPr>
            </w:pPr>
          </w:p>
          <w:p w14:paraId="20E487A1" w14:textId="77777777" w:rsidR="00444F94" w:rsidRDefault="00444F94" w:rsidP="00444F94">
            <w:r w:rsidRPr="009C3526">
              <w:rPr>
                <w:i/>
              </w:rPr>
              <w:t>Portée et contenu</w:t>
            </w:r>
            <w:r>
              <w:t> :</w:t>
            </w:r>
          </w:p>
          <w:p w14:paraId="0C40056D" w14:textId="77777777" w:rsidR="00DE6FBD" w:rsidRDefault="00DE6FBD" w:rsidP="00444F94"/>
          <w:p w14:paraId="360B583A" w14:textId="77777777" w:rsidR="00201B4D" w:rsidRDefault="00444F94" w:rsidP="00923766">
            <w:r w:rsidRPr="009C3526">
              <w:rPr>
                <w:i/>
              </w:rPr>
              <w:t>Notes</w:t>
            </w:r>
            <w:r>
              <w:t xml:space="preserve"> : </w:t>
            </w:r>
          </w:p>
          <w:p w14:paraId="6C447A37" w14:textId="77777777" w:rsidR="00201B4D" w:rsidRDefault="00201B4D" w:rsidP="00923766">
            <w:pPr>
              <w:rPr>
                <w:lang w:eastAsia="en-US"/>
              </w:rPr>
            </w:pPr>
          </w:p>
          <w:p w14:paraId="1A118552" w14:textId="77777777" w:rsidR="00201B4D" w:rsidRDefault="00201B4D" w:rsidP="00923766">
            <w:pPr>
              <w:rPr>
                <w:lang w:eastAsia="en-US"/>
              </w:rPr>
            </w:pPr>
          </w:p>
          <w:p w14:paraId="2D345FA6" w14:textId="77777777" w:rsidR="0028155F" w:rsidRPr="00BB1123" w:rsidRDefault="0028155F" w:rsidP="0028155F">
            <w:pPr>
              <w:pStyle w:val="Niveau4"/>
            </w:pPr>
            <w:bookmarkStart w:id="7" w:name="_Toc217028139"/>
            <w:r>
              <w:t>P378/A1/1.3 Autres conseils de ville</w:t>
            </w:r>
            <w:bookmarkEnd w:id="7"/>
          </w:p>
          <w:p w14:paraId="1850320B" w14:textId="14578FD4" w:rsidR="00E06CED" w:rsidRDefault="00444F94" w:rsidP="00444F94">
            <w:r>
              <w:lastRenderedPageBreak/>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t xml:space="preserve"> </w:t>
            </w:r>
            <w:r w:rsidRPr="003774A5">
              <w:t>(</w:t>
            </w:r>
            <w:r w:rsidR="00995898">
              <w:t>1 vidéo</w:t>
            </w:r>
            <w:r w:rsidRPr="003774A5">
              <w:t>).</w:t>
            </w:r>
            <w:r w:rsidR="00E06CED">
              <w:t xml:space="preserve"> </w:t>
            </w:r>
          </w:p>
          <w:p w14:paraId="61A61B3D" w14:textId="77777777" w:rsidR="00E06CED" w:rsidRPr="00E06CED" w:rsidRDefault="00E06CED" w:rsidP="00444F94"/>
          <w:p w14:paraId="448C91F8" w14:textId="77777777" w:rsidR="00444F94" w:rsidRDefault="00444F94" w:rsidP="00444F94">
            <w:r w:rsidRPr="009C3526">
              <w:rPr>
                <w:i/>
              </w:rPr>
              <w:t>Portée et contenu</w:t>
            </w:r>
            <w:r>
              <w:t> :</w:t>
            </w:r>
          </w:p>
          <w:p w14:paraId="5FC8BDD2" w14:textId="77777777" w:rsidR="00444F94" w:rsidRDefault="00444F94" w:rsidP="00444F94"/>
          <w:p w14:paraId="3326FC41" w14:textId="77777777" w:rsidR="00444F94" w:rsidRDefault="00444F94" w:rsidP="00444F94">
            <w:r w:rsidRPr="009C3526">
              <w:rPr>
                <w:i/>
              </w:rPr>
              <w:t>Notes</w:t>
            </w:r>
            <w:r>
              <w:t xml:space="preserve"> : </w:t>
            </w:r>
          </w:p>
          <w:p w14:paraId="79A810B8" w14:textId="662C20BA" w:rsidR="00B73FD9" w:rsidRDefault="00E06CED" w:rsidP="00923766">
            <w:pPr>
              <w:rPr>
                <w:lang w:eastAsia="en-US"/>
              </w:rPr>
            </w:pPr>
            <w:r>
              <w:rPr>
                <w:lang w:eastAsia="en-US"/>
              </w:rPr>
              <w:t>Aucun fichier.</w:t>
            </w:r>
            <w:r w:rsidR="001B2897">
              <w:rPr>
                <w:lang w:eastAsia="en-US"/>
              </w:rPr>
              <w:t xml:space="preserve"> Inexistant.</w:t>
            </w:r>
          </w:p>
          <w:p w14:paraId="3F964B25" w14:textId="77777777" w:rsidR="00B73FD9" w:rsidRDefault="00B73FD9" w:rsidP="00923766">
            <w:pPr>
              <w:rPr>
                <w:lang w:eastAsia="en-US"/>
              </w:rPr>
            </w:pPr>
          </w:p>
          <w:p w14:paraId="03CD9E4A" w14:textId="77777777" w:rsidR="00EC65A3" w:rsidRDefault="0028155F" w:rsidP="008534FB">
            <w:pPr>
              <w:pStyle w:val="Niveau4"/>
            </w:pPr>
            <w:bookmarkStart w:id="8" w:name="_Toc217028140"/>
            <w:r>
              <w:t>P378/A1/1.4</w:t>
            </w:r>
            <w:r w:rsidR="00EC65A3">
              <w:t xml:space="preserve"> </w:t>
            </w:r>
            <w:r w:rsidR="002F4D57">
              <w:t>Élections</w:t>
            </w:r>
            <w:bookmarkEnd w:id="8"/>
          </w:p>
          <w:p w14:paraId="67FC280A" w14:textId="0D45421E" w:rsidR="00E06CED" w:rsidRDefault="00444F94" w:rsidP="00E06CED">
            <w:r>
              <w:t xml:space="preserve">– </w:t>
            </w:r>
            <w:r w:rsidRPr="003774A5">
              <w:rPr>
                <w:highlight w:val="yellow"/>
              </w:rPr>
              <w:t>années.</w:t>
            </w:r>
            <w:r w:rsidRPr="003774A5">
              <w:t xml:space="preserve"> – </w:t>
            </w:r>
            <w:r w:rsidR="00E06CED">
              <w:t>16</w:t>
            </w:r>
            <w:r w:rsidRPr="003774A5">
              <w:t xml:space="preserve"> heures </w:t>
            </w:r>
            <w:r w:rsidR="00E06CED">
              <w:t>54</w:t>
            </w:r>
            <w:r w:rsidRPr="003774A5">
              <w:t xml:space="preserve"> minutes et </w:t>
            </w:r>
            <w:r w:rsidR="00E06CED">
              <w:t>58</w:t>
            </w:r>
            <w:r w:rsidRPr="003774A5">
              <w:t xml:space="preserve"> secondes d’images en mouvement</w:t>
            </w:r>
            <w:r>
              <w:t xml:space="preserve"> </w:t>
            </w:r>
            <w:r w:rsidRPr="003774A5">
              <w:t>(</w:t>
            </w:r>
            <w:r w:rsidR="00E06CED">
              <w:t>20 fichiers vidéo MKV</w:t>
            </w:r>
            <w:r w:rsidR="001B2897">
              <w:t xml:space="preserve"> </w:t>
            </w:r>
            <w:r w:rsidR="001B2897" w:rsidRPr="001B2897">
              <w:rPr>
                <w:highlight w:val="yellow"/>
              </w:rPr>
              <w:t>pour x DVD</w:t>
            </w:r>
            <w:r w:rsidRPr="003774A5">
              <w:t>).</w:t>
            </w:r>
            <w:r w:rsidR="00E06CED">
              <w:t xml:space="preserve"> – 7 documents Word</w:t>
            </w:r>
            <w:r w:rsidR="009E0303">
              <w:t xml:space="preserve"> (78 Ko)</w:t>
            </w:r>
            <w:r w:rsidR="00E06CED">
              <w:t>.</w:t>
            </w:r>
            <w:r w:rsidR="00211219">
              <w:t xml:space="preserve"> – 22,6 Go au total pour 27 fichiers.</w:t>
            </w:r>
          </w:p>
          <w:p w14:paraId="023E3A2E" w14:textId="4F98FADF" w:rsidR="00444F94" w:rsidRDefault="00444F94" w:rsidP="00444F94"/>
          <w:p w14:paraId="284A9A27" w14:textId="77777777" w:rsidR="00444F94" w:rsidRDefault="00444F94" w:rsidP="00444F94">
            <w:pPr>
              <w:rPr>
                <w:i/>
              </w:rPr>
            </w:pPr>
          </w:p>
          <w:p w14:paraId="5108A0C9" w14:textId="77777777" w:rsidR="00444F94" w:rsidRDefault="00444F94" w:rsidP="00444F94">
            <w:r w:rsidRPr="009C3526">
              <w:rPr>
                <w:i/>
              </w:rPr>
              <w:t>Portée et contenu</w:t>
            </w:r>
            <w:r>
              <w:t> :</w:t>
            </w:r>
          </w:p>
          <w:p w14:paraId="530D2EF6" w14:textId="77777777" w:rsidR="00444F94" w:rsidRDefault="00444F94" w:rsidP="00444F94"/>
          <w:p w14:paraId="3BCF7B71" w14:textId="77777777" w:rsidR="00444F94" w:rsidRDefault="00444F94" w:rsidP="00444F94">
            <w:r w:rsidRPr="009C3526">
              <w:rPr>
                <w:i/>
              </w:rPr>
              <w:t>Notes</w:t>
            </w:r>
            <w:r>
              <w:t xml:space="preserve"> : </w:t>
            </w:r>
          </w:p>
          <w:p w14:paraId="21BF835B" w14:textId="77777777" w:rsidR="00B73FD9" w:rsidRDefault="00B73FD9" w:rsidP="002F4D57"/>
          <w:p w14:paraId="4B1F03B6" w14:textId="77777777" w:rsidR="00B73FD9" w:rsidRDefault="00B73FD9" w:rsidP="002F4D57"/>
          <w:p w14:paraId="7FDE4C28" w14:textId="77777777" w:rsidR="002F4D57" w:rsidRDefault="002F4D57" w:rsidP="002F4D57">
            <w:pPr>
              <w:pStyle w:val="Niveau4"/>
            </w:pPr>
            <w:bookmarkStart w:id="9" w:name="_Toc217028141"/>
            <w:r>
              <w:t>P378/A1/1.5 Politiciens</w:t>
            </w:r>
            <w:bookmarkEnd w:id="9"/>
          </w:p>
          <w:p w14:paraId="0E1CA214" w14:textId="01551FD2" w:rsidR="00444F94" w:rsidRDefault="00444F94" w:rsidP="00444F94">
            <w:r>
              <w:t xml:space="preserve">– </w:t>
            </w:r>
            <w:r w:rsidRPr="003774A5">
              <w:rPr>
                <w:highlight w:val="yellow"/>
              </w:rPr>
              <w:t>années.</w:t>
            </w:r>
            <w:r w:rsidRPr="003774A5">
              <w:t xml:space="preserve"> – </w:t>
            </w:r>
            <w:r w:rsidR="00211219">
              <w:t>07</w:t>
            </w:r>
            <w:r w:rsidRPr="003774A5">
              <w:t xml:space="preserve"> heures </w:t>
            </w:r>
            <w:r w:rsidR="00211219">
              <w:t>55</w:t>
            </w:r>
            <w:r w:rsidRPr="003774A5">
              <w:t xml:space="preserve"> minutes et </w:t>
            </w:r>
            <w:r w:rsidR="00211219">
              <w:t>43</w:t>
            </w:r>
            <w:r w:rsidRPr="003774A5">
              <w:t xml:space="preserve"> secondes d’images en mouvement</w:t>
            </w:r>
            <w:r>
              <w:t xml:space="preserve"> </w:t>
            </w:r>
            <w:r w:rsidRPr="003774A5">
              <w:t>(</w:t>
            </w:r>
            <w:r w:rsidR="00211219">
              <w:t>8 fichiers vidéo MKV</w:t>
            </w:r>
            <w:r w:rsidR="001B2897">
              <w:t xml:space="preserve"> </w:t>
            </w:r>
            <w:r w:rsidR="001B2897" w:rsidRPr="001B2897">
              <w:rPr>
                <w:highlight w:val="yellow"/>
              </w:rPr>
              <w:t>pour x DVD</w:t>
            </w:r>
            <w:r w:rsidRPr="003774A5">
              <w:t>).</w:t>
            </w:r>
            <w:r w:rsidR="00211219">
              <w:t xml:space="preserve"> – 3 documents Word</w:t>
            </w:r>
            <w:r w:rsidR="009E0303">
              <w:t xml:space="preserve"> (33,3 Ko)</w:t>
            </w:r>
            <w:r w:rsidR="00211219">
              <w:t>. – 9,09 Go au total pour 11 fichiers.</w:t>
            </w:r>
          </w:p>
          <w:p w14:paraId="7B82A35E" w14:textId="77777777" w:rsidR="00444F94" w:rsidRDefault="00444F94" w:rsidP="00444F94">
            <w:pPr>
              <w:rPr>
                <w:i/>
              </w:rPr>
            </w:pPr>
          </w:p>
          <w:p w14:paraId="5DC23FA3" w14:textId="77777777" w:rsidR="00444F94" w:rsidRDefault="00444F94" w:rsidP="00444F94">
            <w:r w:rsidRPr="009C3526">
              <w:rPr>
                <w:i/>
              </w:rPr>
              <w:t>Portée et contenu</w:t>
            </w:r>
            <w:r>
              <w:t> :</w:t>
            </w:r>
          </w:p>
          <w:p w14:paraId="00103F0A" w14:textId="77777777" w:rsidR="00444F94" w:rsidRDefault="00444F94" w:rsidP="00444F94"/>
          <w:p w14:paraId="0A4F088D" w14:textId="77777777" w:rsidR="00444F94" w:rsidRDefault="00444F94" w:rsidP="00444F94">
            <w:r w:rsidRPr="009C3526">
              <w:rPr>
                <w:i/>
              </w:rPr>
              <w:t>Notes</w:t>
            </w:r>
            <w:r>
              <w:t xml:space="preserve"> : </w:t>
            </w:r>
          </w:p>
          <w:p w14:paraId="3A8E87A0" w14:textId="77777777" w:rsidR="00E06CED" w:rsidRDefault="00E06CED" w:rsidP="00444F94"/>
          <w:p w14:paraId="3B1B8EA6" w14:textId="77777777" w:rsidR="00211219" w:rsidRDefault="00211219" w:rsidP="00444F94"/>
          <w:p w14:paraId="5D1568C7" w14:textId="22130599" w:rsidR="00E06CED" w:rsidRDefault="00E06CED" w:rsidP="00444F94">
            <w:proofErr w:type="spellStart"/>
            <w:r>
              <w:t>Demokratia</w:t>
            </w:r>
            <w:proofErr w:type="spellEnd"/>
            <w:r>
              <w:t> : à déplacer dans Émissions</w:t>
            </w:r>
          </w:p>
          <w:p w14:paraId="2A711849" w14:textId="396C54F8" w:rsidR="00211219" w:rsidRDefault="00211219" w:rsidP="00211219">
            <w:r>
              <w:t xml:space="preserve">– </w:t>
            </w:r>
            <w:r w:rsidRPr="003774A5">
              <w:rPr>
                <w:highlight w:val="yellow"/>
              </w:rPr>
              <w:t>années.</w:t>
            </w:r>
            <w:r w:rsidRPr="003774A5">
              <w:t xml:space="preserve"> – </w:t>
            </w:r>
            <w:r>
              <w:t>0</w:t>
            </w:r>
            <w:r w:rsidR="000C0BAC">
              <w:t>4</w:t>
            </w:r>
            <w:r w:rsidRPr="003774A5">
              <w:t xml:space="preserve"> heures </w:t>
            </w:r>
            <w:r w:rsidR="000C0BAC">
              <w:t>18</w:t>
            </w:r>
            <w:r w:rsidRPr="003774A5">
              <w:t xml:space="preserve"> minutes et </w:t>
            </w:r>
            <w:r>
              <w:t>4</w:t>
            </w:r>
            <w:r w:rsidR="000C0BAC">
              <w:t>2</w:t>
            </w:r>
            <w:r w:rsidRPr="003774A5">
              <w:t xml:space="preserve"> secondes d’images en mouvement</w:t>
            </w:r>
            <w:r>
              <w:t xml:space="preserve"> </w:t>
            </w:r>
            <w:r w:rsidRPr="003774A5">
              <w:t>(</w:t>
            </w:r>
            <w:r w:rsidR="000C0BAC">
              <w:t>5</w:t>
            </w:r>
            <w:r>
              <w:t xml:space="preserve"> fichiers vidéo MKV</w:t>
            </w:r>
            <w:r w:rsidR="001B2897">
              <w:t xml:space="preserve"> </w:t>
            </w:r>
            <w:r w:rsidR="001B2897" w:rsidRPr="001B2897">
              <w:rPr>
                <w:highlight w:val="yellow"/>
              </w:rPr>
              <w:t>pour x DVD</w:t>
            </w:r>
            <w:r w:rsidRPr="003774A5">
              <w:t>).</w:t>
            </w:r>
            <w:r>
              <w:t xml:space="preserve"> – 2 documents Word</w:t>
            </w:r>
            <w:r w:rsidR="009E0303">
              <w:t xml:space="preserve"> (23 Ko)</w:t>
            </w:r>
            <w:r>
              <w:t xml:space="preserve">. – </w:t>
            </w:r>
            <w:r w:rsidR="000C0BAC">
              <w:t>5,56</w:t>
            </w:r>
            <w:r>
              <w:t xml:space="preserve"> Go au total pour </w:t>
            </w:r>
            <w:r w:rsidR="000C0BAC">
              <w:t>7</w:t>
            </w:r>
            <w:r>
              <w:t xml:space="preserve"> fichiers.</w:t>
            </w:r>
          </w:p>
          <w:p w14:paraId="4C2F6573" w14:textId="77777777" w:rsidR="00E06CED" w:rsidRDefault="00E06CED" w:rsidP="00444F94"/>
          <w:p w14:paraId="1507B942" w14:textId="77777777" w:rsidR="00696AE2" w:rsidRDefault="00696AE2" w:rsidP="00923766">
            <w:pPr>
              <w:rPr>
                <w:lang w:eastAsia="en-US"/>
              </w:rPr>
            </w:pPr>
          </w:p>
          <w:p w14:paraId="645AC44D" w14:textId="77777777" w:rsidR="00E57F6F" w:rsidRPr="00A674F8" w:rsidRDefault="00E57F6F" w:rsidP="00923766">
            <w:pPr>
              <w:rPr>
                <w:lang w:eastAsia="en-US"/>
              </w:rPr>
            </w:pPr>
          </w:p>
        </w:tc>
      </w:tr>
      <w:tr w:rsidR="00C11F5D" w:rsidRPr="00A674F8" w14:paraId="38396F0C" w14:textId="77777777" w:rsidTr="00C11F5D">
        <w:trPr>
          <w:trHeight w:val="1333"/>
        </w:trPr>
        <w:tc>
          <w:tcPr>
            <w:tcW w:w="1555" w:type="dxa"/>
            <w:shd w:val="clear" w:color="auto" w:fill="D9D9D9" w:themeFill="background1" w:themeFillShade="D9"/>
          </w:tcPr>
          <w:p w14:paraId="510291FA" w14:textId="77777777" w:rsidR="005E3F86" w:rsidRDefault="005E3F86" w:rsidP="005E3F86">
            <w:pPr>
              <w:rPr>
                <w:lang w:eastAsia="en-US"/>
              </w:rPr>
            </w:pPr>
            <w:r>
              <w:rPr>
                <w:lang w:eastAsia="en-US"/>
              </w:rPr>
              <w:lastRenderedPageBreak/>
              <w:t xml:space="preserve">Serveur </w:t>
            </w:r>
            <w:proofErr w:type="spellStart"/>
            <w:proofErr w:type="gramStart"/>
            <w:r>
              <w:rPr>
                <w:lang w:eastAsia="en-US"/>
              </w:rPr>
              <w:t>Voute:K</w:t>
            </w:r>
            <w:proofErr w:type="spellEnd"/>
            <w:proofErr w:type="gramEnd"/>
            <w:r>
              <w:rPr>
                <w:lang w:eastAsia="en-US"/>
              </w:rPr>
              <w:t xml:space="preserve"> </w:t>
            </w:r>
          </w:p>
          <w:p w14:paraId="6AA70A9F" w14:textId="77777777" w:rsidR="005E3F86" w:rsidRDefault="005E3F86" w:rsidP="005E3F86">
            <w:pPr>
              <w:rPr>
                <w:lang w:eastAsia="en-US"/>
              </w:rPr>
            </w:pPr>
          </w:p>
          <w:p w14:paraId="20333C53" w14:textId="254F57B2" w:rsidR="00C11F5D" w:rsidRPr="00A674F8" w:rsidRDefault="005E3F86" w:rsidP="005E3F86">
            <w:pPr>
              <w:jc w:val="left"/>
              <w:rPr>
                <w:lang w:eastAsia="en-US"/>
              </w:rPr>
            </w:pPr>
            <w:r>
              <w:rPr>
                <w:lang w:eastAsia="en-US"/>
              </w:rPr>
              <w:t>(</w:t>
            </w:r>
            <w:proofErr w:type="gramStart"/>
            <w:r>
              <w:rPr>
                <w:lang w:eastAsia="en-US"/>
              </w:rPr>
              <w:t>accessible</w:t>
            </w:r>
            <w:proofErr w:type="gramEnd"/>
            <w:r>
              <w:rPr>
                <w:lang w:eastAsia="en-US"/>
              </w:rPr>
              <w:t xml:space="preserve"> par les archivistes uniquement)</w:t>
            </w:r>
          </w:p>
        </w:tc>
        <w:tc>
          <w:tcPr>
            <w:tcW w:w="7801" w:type="dxa"/>
          </w:tcPr>
          <w:p w14:paraId="689E0FD8" w14:textId="77777777" w:rsidR="00C11F5D" w:rsidRPr="00B321DF" w:rsidRDefault="00AB6798" w:rsidP="00C11F5D">
            <w:pPr>
              <w:pStyle w:val="Niveau3"/>
            </w:pPr>
            <w:bookmarkStart w:id="10" w:name="_Toc217028142"/>
            <w:r>
              <w:t>P</w:t>
            </w:r>
            <w:r w:rsidR="001D3179">
              <w:t>378</w:t>
            </w:r>
            <w:r w:rsidR="00C11F5D">
              <w:t>/A1/2</w:t>
            </w:r>
            <w:r w:rsidR="00C11F5D" w:rsidRPr="00B321DF">
              <w:t> </w:t>
            </w:r>
            <w:r w:rsidR="00C11F5D" w:rsidRPr="00561EAD">
              <w:t xml:space="preserve">: </w:t>
            </w:r>
            <w:r w:rsidR="000F7C76" w:rsidRPr="000F7C76">
              <w:rPr>
                <w:rStyle w:val="Textedelespacerserv"/>
                <w:rFonts w:eastAsia="Calibri"/>
                <w:color w:val="auto"/>
              </w:rPr>
              <w:t>Ressources naturelles</w:t>
            </w:r>
            <w:bookmarkEnd w:id="10"/>
          </w:p>
          <w:p w14:paraId="12D2CD8E" w14:textId="05C5974C" w:rsidR="00444F94" w:rsidRDefault="00444F94" w:rsidP="00444F94">
            <w:r>
              <w:t xml:space="preserve">– </w:t>
            </w:r>
            <w:r w:rsidRPr="003774A5">
              <w:rPr>
                <w:highlight w:val="yellow"/>
              </w:rPr>
              <w:t>années.</w:t>
            </w:r>
            <w:r w:rsidRPr="003774A5">
              <w:t xml:space="preserve"> – </w:t>
            </w:r>
            <w:r w:rsidR="00405245">
              <w:t>60</w:t>
            </w:r>
            <w:r w:rsidRPr="003774A5">
              <w:t xml:space="preserve"> heures </w:t>
            </w:r>
            <w:r w:rsidR="00405245">
              <w:t>23</w:t>
            </w:r>
            <w:r w:rsidRPr="003774A5">
              <w:t xml:space="preserve"> minutes et</w:t>
            </w:r>
            <w:r w:rsidR="00405245">
              <w:t xml:space="preserve"> 29</w:t>
            </w:r>
            <w:r w:rsidRPr="003774A5">
              <w:t xml:space="preserve"> secondes d’images en mouvement</w:t>
            </w:r>
            <w:r>
              <w:t xml:space="preserve"> </w:t>
            </w:r>
            <w:r w:rsidRPr="003774A5">
              <w:t>(</w:t>
            </w:r>
            <w:r w:rsidR="00405245">
              <w:t>99</w:t>
            </w:r>
            <w:r w:rsidRPr="003774A5">
              <w:t xml:space="preserve"> </w:t>
            </w:r>
            <w:r w:rsidR="00405245">
              <w:t xml:space="preserve">fichiers </w:t>
            </w:r>
            <w:r w:rsidRPr="003774A5">
              <w:t>vidéo</w:t>
            </w:r>
            <w:r w:rsidR="00405245">
              <w:t xml:space="preserve"> MKV</w:t>
            </w:r>
            <w:r w:rsidR="001B2897">
              <w:t xml:space="preserve"> </w:t>
            </w:r>
            <w:r w:rsidR="001B2897" w:rsidRPr="001B2897">
              <w:rPr>
                <w:highlight w:val="yellow"/>
              </w:rPr>
              <w:t>pour x DVD</w:t>
            </w:r>
            <w:r w:rsidRPr="003774A5">
              <w:t>).</w:t>
            </w:r>
            <w:r w:rsidR="00405245">
              <w:t xml:space="preserve"> – 38 documents Word</w:t>
            </w:r>
            <w:r w:rsidR="009E0303">
              <w:t xml:space="preserve"> (427 Ko)</w:t>
            </w:r>
            <w:r w:rsidR="00405245">
              <w:t>. – 118 Go au total pour 137 fichiers.</w:t>
            </w:r>
          </w:p>
          <w:p w14:paraId="3C246C45" w14:textId="77777777" w:rsidR="00444F94" w:rsidRDefault="00444F94" w:rsidP="00444F94">
            <w:pPr>
              <w:rPr>
                <w:i/>
              </w:rPr>
            </w:pPr>
          </w:p>
          <w:p w14:paraId="5C5A68EF" w14:textId="77777777" w:rsidR="00444F94" w:rsidRDefault="00444F94" w:rsidP="00444F94">
            <w:r w:rsidRPr="009C3526">
              <w:rPr>
                <w:i/>
              </w:rPr>
              <w:t>Portée et contenu</w:t>
            </w:r>
            <w:r>
              <w:t> :</w:t>
            </w:r>
          </w:p>
          <w:p w14:paraId="137878CF" w14:textId="77777777" w:rsidR="00444F94" w:rsidRDefault="00444F94" w:rsidP="00444F94"/>
          <w:p w14:paraId="0FBF6AD4" w14:textId="77777777" w:rsidR="00444F94" w:rsidRDefault="00444F94" w:rsidP="00444F94">
            <w:r w:rsidRPr="009C3526">
              <w:rPr>
                <w:i/>
              </w:rPr>
              <w:t>Notes</w:t>
            </w:r>
            <w:r>
              <w:t xml:space="preserve"> : </w:t>
            </w:r>
          </w:p>
          <w:p w14:paraId="226062B8" w14:textId="77777777" w:rsidR="00C11F5D" w:rsidRDefault="00C11F5D" w:rsidP="00923766"/>
          <w:p w14:paraId="66B7E783" w14:textId="77777777" w:rsidR="000F7C76" w:rsidRDefault="000F7C76" w:rsidP="00923766"/>
        </w:tc>
      </w:tr>
      <w:tr w:rsidR="00561EAD" w:rsidRPr="00A674F8" w14:paraId="237E967A" w14:textId="77777777" w:rsidTr="00C11F5D">
        <w:trPr>
          <w:trHeight w:val="1333"/>
        </w:trPr>
        <w:tc>
          <w:tcPr>
            <w:tcW w:w="1555" w:type="dxa"/>
            <w:shd w:val="clear" w:color="auto" w:fill="D9D9D9" w:themeFill="background1" w:themeFillShade="D9"/>
          </w:tcPr>
          <w:p w14:paraId="004A7D15" w14:textId="77777777" w:rsidR="005E3F86" w:rsidRDefault="005E3F86" w:rsidP="005E3F86">
            <w:pPr>
              <w:rPr>
                <w:lang w:eastAsia="en-US"/>
              </w:rPr>
            </w:pPr>
            <w:r>
              <w:rPr>
                <w:lang w:eastAsia="en-US"/>
              </w:rPr>
              <w:lastRenderedPageBreak/>
              <w:t xml:space="preserve">Serveur </w:t>
            </w:r>
            <w:proofErr w:type="spellStart"/>
            <w:proofErr w:type="gramStart"/>
            <w:r>
              <w:rPr>
                <w:lang w:eastAsia="en-US"/>
              </w:rPr>
              <w:t>Voute:K</w:t>
            </w:r>
            <w:proofErr w:type="spellEnd"/>
            <w:proofErr w:type="gramEnd"/>
            <w:r>
              <w:rPr>
                <w:lang w:eastAsia="en-US"/>
              </w:rPr>
              <w:t xml:space="preserve"> </w:t>
            </w:r>
          </w:p>
          <w:p w14:paraId="44AD4BC5" w14:textId="77777777" w:rsidR="005E3F86" w:rsidRDefault="005E3F86" w:rsidP="005E3F86">
            <w:pPr>
              <w:rPr>
                <w:lang w:eastAsia="en-US"/>
              </w:rPr>
            </w:pPr>
          </w:p>
          <w:p w14:paraId="0E65ECC3" w14:textId="4740A6CC" w:rsidR="00561EAD" w:rsidRPr="00A674F8" w:rsidRDefault="005E3F86" w:rsidP="005E3F86">
            <w:pPr>
              <w:jc w:val="left"/>
              <w:rPr>
                <w:lang w:eastAsia="en-US"/>
              </w:rPr>
            </w:pPr>
            <w:r>
              <w:rPr>
                <w:lang w:eastAsia="en-US"/>
              </w:rPr>
              <w:t>(</w:t>
            </w:r>
            <w:proofErr w:type="gramStart"/>
            <w:r>
              <w:rPr>
                <w:lang w:eastAsia="en-US"/>
              </w:rPr>
              <w:t>accessible</w:t>
            </w:r>
            <w:proofErr w:type="gramEnd"/>
            <w:r>
              <w:rPr>
                <w:lang w:eastAsia="en-US"/>
              </w:rPr>
              <w:t xml:space="preserve"> par les archivistes uniquement)</w:t>
            </w:r>
          </w:p>
        </w:tc>
        <w:tc>
          <w:tcPr>
            <w:tcW w:w="7801" w:type="dxa"/>
          </w:tcPr>
          <w:p w14:paraId="7738C0AA" w14:textId="77777777" w:rsidR="00561EAD" w:rsidRDefault="00AB6798" w:rsidP="00EC65A3">
            <w:pPr>
              <w:pStyle w:val="Niveau3"/>
              <w:rPr>
                <w:rStyle w:val="Textedelespacerserv"/>
                <w:rFonts w:eastAsia="Calibri"/>
                <w:color w:val="auto"/>
              </w:rPr>
            </w:pPr>
            <w:bookmarkStart w:id="11" w:name="_Toc217028143"/>
            <w:r>
              <w:t>P</w:t>
            </w:r>
            <w:r w:rsidR="001D3179">
              <w:t>378</w:t>
            </w:r>
            <w:r w:rsidR="00561EAD" w:rsidRPr="00561EAD">
              <w:t>/A1/</w:t>
            </w:r>
            <w:r w:rsidR="00561EAD" w:rsidRPr="00EC65A3">
              <w:t xml:space="preserve">3 : </w:t>
            </w:r>
            <w:r w:rsidR="00EC65A3" w:rsidRPr="00EC65A3">
              <w:rPr>
                <w:rStyle w:val="Textedelespacerserv"/>
                <w:rFonts w:eastAsia="Calibri"/>
                <w:color w:val="auto"/>
              </w:rPr>
              <w:t>Événements</w:t>
            </w:r>
            <w:bookmarkEnd w:id="11"/>
          </w:p>
          <w:p w14:paraId="6E67F002" w14:textId="34B610C7" w:rsidR="00EC65A3" w:rsidRDefault="00405245" w:rsidP="00EC65A3">
            <w:r w:rsidRPr="00405245">
              <w:rPr>
                <w:highlight w:val="yellow"/>
              </w:rPr>
              <w:t>– années.</w:t>
            </w:r>
            <w:r w:rsidRPr="00405245">
              <w:t xml:space="preserve"> – 67 heures 13 minutes et 48 secondes d’images en mouvement (84 fichiers vidéo MKV</w:t>
            </w:r>
            <w:r w:rsidR="001B2897" w:rsidRPr="001B2897">
              <w:rPr>
                <w:highlight w:val="yellow"/>
              </w:rPr>
              <w:t xml:space="preserve"> pour x DVD</w:t>
            </w:r>
            <w:r w:rsidRPr="00405245">
              <w:t>). – 48 documents Word. – 153 Go au total pour 148 fichiers.</w:t>
            </w:r>
          </w:p>
          <w:p w14:paraId="03DBD4B3" w14:textId="77777777" w:rsidR="00405245" w:rsidRDefault="00405245" w:rsidP="00EC65A3"/>
          <w:p w14:paraId="246F7EF4" w14:textId="77777777" w:rsidR="00EC65A3" w:rsidRDefault="00EC65A3" w:rsidP="008534FB">
            <w:pPr>
              <w:pStyle w:val="Niveau4"/>
              <w:rPr>
                <w:lang w:eastAsia="en-US"/>
              </w:rPr>
            </w:pPr>
            <w:bookmarkStart w:id="12" w:name="_Toc217028144"/>
            <w:r>
              <w:rPr>
                <w:lang w:eastAsia="en-US"/>
              </w:rPr>
              <w:t>P378/A1/3.1 Festivals</w:t>
            </w:r>
            <w:bookmarkEnd w:id="12"/>
          </w:p>
          <w:p w14:paraId="646624CA" w14:textId="033B97AC" w:rsidR="00444F94" w:rsidRDefault="00444F94" w:rsidP="00444F94">
            <w:r>
              <w:t xml:space="preserve">– </w:t>
            </w:r>
            <w:r w:rsidRPr="003774A5">
              <w:rPr>
                <w:highlight w:val="yellow"/>
              </w:rPr>
              <w:t>années.</w:t>
            </w:r>
            <w:r w:rsidRPr="003774A5">
              <w:t xml:space="preserve"> – </w:t>
            </w:r>
            <w:r w:rsidR="00405245">
              <w:t>60</w:t>
            </w:r>
            <w:r w:rsidRPr="003774A5">
              <w:t xml:space="preserve"> heures </w:t>
            </w:r>
            <w:r w:rsidR="00405245">
              <w:t>14</w:t>
            </w:r>
            <w:r w:rsidRPr="003774A5">
              <w:t xml:space="preserve"> minutes et </w:t>
            </w:r>
            <w:r w:rsidR="00405245">
              <w:t>32</w:t>
            </w:r>
            <w:r w:rsidRPr="003774A5">
              <w:t xml:space="preserve"> secondes d’images en mouvement</w:t>
            </w:r>
            <w:r>
              <w:t xml:space="preserve"> </w:t>
            </w:r>
            <w:r w:rsidRPr="003774A5">
              <w:t>(</w:t>
            </w:r>
            <w:r w:rsidR="00405245">
              <w:t>75 fichiers</w:t>
            </w:r>
            <w:r w:rsidRPr="003774A5">
              <w:t xml:space="preserve"> vidéo</w:t>
            </w:r>
            <w:r w:rsidR="00405245">
              <w:t xml:space="preserve"> MKV</w:t>
            </w:r>
            <w:r w:rsidR="001B2897">
              <w:t xml:space="preserve"> </w:t>
            </w:r>
            <w:r w:rsidR="001B2897" w:rsidRPr="001B2897">
              <w:rPr>
                <w:highlight w:val="yellow"/>
              </w:rPr>
              <w:t>pour x DVD</w:t>
            </w:r>
            <w:r w:rsidRPr="003774A5">
              <w:t>).</w:t>
            </w:r>
            <w:r w:rsidR="00405245">
              <w:t xml:space="preserve"> – 41 documents Word</w:t>
            </w:r>
            <w:r w:rsidR="009E0303">
              <w:t xml:space="preserve"> (456 Ko)</w:t>
            </w:r>
            <w:r w:rsidR="00405245">
              <w:t>. – 135 Go au total pour 132 fichiers.</w:t>
            </w:r>
          </w:p>
          <w:p w14:paraId="3D9E4488" w14:textId="77777777" w:rsidR="00444F94" w:rsidRDefault="00444F94" w:rsidP="00444F94">
            <w:pPr>
              <w:rPr>
                <w:i/>
              </w:rPr>
            </w:pPr>
          </w:p>
          <w:p w14:paraId="7BB7E580" w14:textId="77777777" w:rsidR="00444F94" w:rsidRDefault="00444F94" w:rsidP="00444F94">
            <w:r w:rsidRPr="009C3526">
              <w:rPr>
                <w:i/>
              </w:rPr>
              <w:t>Portée et contenu</w:t>
            </w:r>
            <w:r>
              <w:t> :</w:t>
            </w:r>
          </w:p>
          <w:p w14:paraId="58EC665F" w14:textId="77777777" w:rsidR="00444F94" w:rsidRDefault="00444F94" w:rsidP="00444F94"/>
          <w:p w14:paraId="0020228F" w14:textId="77777777" w:rsidR="00C25074" w:rsidRDefault="00444F94" w:rsidP="00EC65A3">
            <w:r w:rsidRPr="009C3526">
              <w:rPr>
                <w:i/>
              </w:rPr>
              <w:t>Notes</w:t>
            </w:r>
            <w:r>
              <w:t xml:space="preserve"> : </w:t>
            </w:r>
          </w:p>
          <w:p w14:paraId="6BDA6578" w14:textId="77777777" w:rsidR="00C25074" w:rsidRDefault="00C25074" w:rsidP="00EC65A3">
            <w:pPr>
              <w:rPr>
                <w:lang w:eastAsia="en-US"/>
              </w:rPr>
            </w:pPr>
            <w:r>
              <w:rPr>
                <w:lang w:eastAsia="en-US"/>
              </w:rPr>
              <w:t>Pour voir d’autres images de festivals, voir l’émission Été Bleu à la cote …</w:t>
            </w:r>
          </w:p>
          <w:p w14:paraId="34739C2A" w14:textId="77777777" w:rsidR="00C25074" w:rsidRDefault="00C25074" w:rsidP="00EC65A3">
            <w:pPr>
              <w:rPr>
                <w:lang w:eastAsia="en-US"/>
              </w:rPr>
            </w:pPr>
          </w:p>
          <w:p w14:paraId="523ACAF4" w14:textId="77777777" w:rsidR="00EC65A3" w:rsidRDefault="00EC65A3" w:rsidP="008534FB">
            <w:pPr>
              <w:pStyle w:val="Niveau4"/>
              <w:rPr>
                <w:lang w:eastAsia="en-US"/>
              </w:rPr>
            </w:pPr>
            <w:bookmarkStart w:id="13" w:name="_Toc217028145"/>
            <w:r>
              <w:rPr>
                <w:lang w:eastAsia="en-US"/>
              </w:rPr>
              <w:t>P378/A1/3.2 Fêtes diverses</w:t>
            </w:r>
            <w:bookmarkEnd w:id="13"/>
          </w:p>
          <w:p w14:paraId="3488C85C" w14:textId="03A8BDA0" w:rsidR="00444F94" w:rsidRDefault="00444F94" w:rsidP="00444F94">
            <w:r>
              <w:t xml:space="preserve">– </w:t>
            </w:r>
            <w:r w:rsidRPr="003774A5">
              <w:rPr>
                <w:highlight w:val="yellow"/>
              </w:rPr>
              <w:t>années.</w:t>
            </w:r>
            <w:r w:rsidRPr="003774A5">
              <w:t xml:space="preserve"> – </w:t>
            </w:r>
            <w:r w:rsidR="00405245">
              <w:t>06</w:t>
            </w:r>
            <w:r w:rsidRPr="003774A5">
              <w:t xml:space="preserve"> heures </w:t>
            </w:r>
            <w:r w:rsidR="00405245">
              <w:t>59</w:t>
            </w:r>
            <w:r w:rsidRPr="003774A5">
              <w:t xml:space="preserve"> minutes et </w:t>
            </w:r>
            <w:r w:rsidR="00405245">
              <w:t>16</w:t>
            </w:r>
            <w:r w:rsidRPr="003774A5">
              <w:t xml:space="preserve"> secondes d’images en mouvement</w:t>
            </w:r>
            <w:r>
              <w:t xml:space="preserve"> </w:t>
            </w:r>
            <w:r w:rsidRPr="003774A5">
              <w:t>(</w:t>
            </w:r>
            <w:r w:rsidR="00405245">
              <w:t>9 fichiers</w:t>
            </w:r>
            <w:r w:rsidRPr="003774A5">
              <w:t xml:space="preserve"> vidéo</w:t>
            </w:r>
            <w:r w:rsidR="00405245">
              <w:t xml:space="preserve"> MKV</w:t>
            </w:r>
            <w:r w:rsidR="001B2897">
              <w:t xml:space="preserve"> </w:t>
            </w:r>
            <w:r w:rsidR="001B2897" w:rsidRPr="001B2897">
              <w:rPr>
                <w:highlight w:val="yellow"/>
              </w:rPr>
              <w:t>pour x DVD</w:t>
            </w:r>
            <w:r w:rsidRPr="003774A5">
              <w:t>).</w:t>
            </w:r>
            <w:r w:rsidR="00405245">
              <w:t xml:space="preserve"> – 7 documents Word</w:t>
            </w:r>
            <w:r w:rsidR="009E0303">
              <w:t xml:space="preserve"> (77,6 Ko)</w:t>
            </w:r>
            <w:r w:rsidR="00405245">
              <w:t>. – 18 Go au total pour 16 fichiers.</w:t>
            </w:r>
          </w:p>
          <w:p w14:paraId="7E7B4377" w14:textId="77777777" w:rsidR="00444F94" w:rsidRDefault="00444F94" w:rsidP="00444F94">
            <w:pPr>
              <w:rPr>
                <w:i/>
              </w:rPr>
            </w:pPr>
          </w:p>
          <w:p w14:paraId="59D82876" w14:textId="77777777" w:rsidR="00444F94" w:rsidRDefault="00444F94" w:rsidP="00444F94">
            <w:r w:rsidRPr="009C3526">
              <w:rPr>
                <w:i/>
              </w:rPr>
              <w:t>Portée et contenu</w:t>
            </w:r>
            <w:r>
              <w:t> :</w:t>
            </w:r>
          </w:p>
          <w:p w14:paraId="54951700" w14:textId="77777777" w:rsidR="00444F94" w:rsidRDefault="00444F94" w:rsidP="00444F94"/>
          <w:p w14:paraId="76A0368F" w14:textId="77777777" w:rsidR="00444F94" w:rsidRDefault="00444F94" w:rsidP="00444F94">
            <w:r w:rsidRPr="009C3526">
              <w:rPr>
                <w:i/>
              </w:rPr>
              <w:t>Notes</w:t>
            </w:r>
            <w:r>
              <w:t xml:space="preserve"> : </w:t>
            </w:r>
          </w:p>
          <w:p w14:paraId="485D483E" w14:textId="77777777" w:rsidR="00EC65A3" w:rsidRDefault="00EC65A3" w:rsidP="00EC65A3"/>
          <w:p w14:paraId="3DA95069" w14:textId="77777777" w:rsidR="00EC65A3" w:rsidRPr="00EC65A3" w:rsidRDefault="00EC65A3" w:rsidP="00EC65A3"/>
        </w:tc>
      </w:tr>
      <w:tr w:rsidR="00EC65A3" w:rsidRPr="00A674F8" w14:paraId="28D746D5" w14:textId="77777777" w:rsidTr="00EC65A3">
        <w:trPr>
          <w:trHeight w:val="1333"/>
        </w:trPr>
        <w:tc>
          <w:tcPr>
            <w:tcW w:w="1555" w:type="dxa"/>
            <w:shd w:val="clear" w:color="auto" w:fill="D9D9D9" w:themeFill="background1" w:themeFillShade="D9"/>
          </w:tcPr>
          <w:p w14:paraId="7A2A1812" w14:textId="77777777" w:rsidR="005E3F86" w:rsidRDefault="005E3F86" w:rsidP="005E3F86">
            <w:pPr>
              <w:rPr>
                <w:lang w:eastAsia="en-US"/>
              </w:rPr>
            </w:pPr>
            <w:r>
              <w:rPr>
                <w:lang w:eastAsia="en-US"/>
              </w:rPr>
              <w:t xml:space="preserve">Serveur </w:t>
            </w:r>
            <w:proofErr w:type="spellStart"/>
            <w:proofErr w:type="gramStart"/>
            <w:r>
              <w:rPr>
                <w:lang w:eastAsia="en-US"/>
              </w:rPr>
              <w:t>Voute:K</w:t>
            </w:r>
            <w:proofErr w:type="spellEnd"/>
            <w:proofErr w:type="gramEnd"/>
            <w:r>
              <w:rPr>
                <w:lang w:eastAsia="en-US"/>
              </w:rPr>
              <w:t xml:space="preserve"> </w:t>
            </w:r>
          </w:p>
          <w:p w14:paraId="3BEA70D0" w14:textId="77777777" w:rsidR="005E3F86" w:rsidRDefault="005E3F86" w:rsidP="005E3F86">
            <w:pPr>
              <w:rPr>
                <w:lang w:eastAsia="en-US"/>
              </w:rPr>
            </w:pPr>
          </w:p>
          <w:p w14:paraId="4A5F80FD" w14:textId="2BF6A239" w:rsidR="00EC65A3" w:rsidRPr="00A674F8" w:rsidRDefault="005E3F86" w:rsidP="005E3F86">
            <w:pPr>
              <w:rPr>
                <w:lang w:eastAsia="en-US"/>
              </w:rPr>
            </w:pPr>
            <w:r>
              <w:rPr>
                <w:lang w:eastAsia="en-US"/>
              </w:rPr>
              <w:t>(</w:t>
            </w:r>
            <w:proofErr w:type="gramStart"/>
            <w:r>
              <w:rPr>
                <w:lang w:eastAsia="en-US"/>
              </w:rPr>
              <w:t>accessible</w:t>
            </w:r>
            <w:proofErr w:type="gramEnd"/>
            <w:r>
              <w:rPr>
                <w:lang w:eastAsia="en-US"/>
              </w:rPr>
              <w:t xml:space="preserve"> par les archivistes uniquement)</w:t>
            </w:r>
          </w:p>
        </w:tc>
        <w:tc>
          <w:tcPr>
            <w:tcW w:w="7801" w:type="dxa"/>
          </w:tcPr>
          <w:p w14:paraId="4CE44C5E" w14:textId="77777777" w:rsidR="00EC65A3" w:rsidRPr="00EC65A3" w:rsidRDefault="00EC65A3" w:rsidP="00934CC0">
            <w:pPr>
              <w:pStyle w:val="Niveau3"/>
              <w:rPr>
                <w:rStyle w:val="Textedelespacerserv"/>
                <w:color w:val="auto"/>
              </w:rPr>
            </w:pPr>
            <w:bookmarkStart w:id="14" w:name="_Toc217028146"/>
            <w:r>
              <w:t>P378</w:t>
            </w:r>
            <w:r w:rsidRPr="00561EAD">
              <w:t>/A1/</w:t>
            </w:r>
            <w:r>
              <w:t>4</w:t>
            </w:r>
            <w:r w:rsidRPr="00EC65A3">
              <w:t xml:space="preserve"> : </w:t>
            </w:r>
            <w:r>
              <w:t>Sports</w:t>
            </w:r>
            <w:bookmarkEnd w:id="14"/>
          </w:p>
          <w:p w14:paraId="6D527F8C" w14:textId="078088AC" w:rsidR="00444F94" w:rsidRDefault="00444F94" w:rsidP="00444F94">
            <w:r>
              <w:t xml:space="preserve">– </w:t>
            </w:r>
            <w:r w:rsidRPr="003774A5">
              <w:rPr>
                <w:highlight w:val="yellow"/>
              </w:rPr>
              <w:t>années.</w:t>
            </w:r>
            <w:r w:rsidRPr="003774A5">
              <w:t xml:space="preserve"> – </w:t>
            </w:r>
            <w:r w:rsidR="00405245">
              <w:t>75</w:t>
            </w:r>
            <w:r w:rsidRPr="003774A5">
              <w:t xml:space="preserve"> heures </w:t>
            </w:r>
            <w:r w:rsidR="00405245">
              <w:t>17</w:t>
            </w:r>
            <w:r w:rsidRPr="003774A5">
              <w:t xml:space="preserve"> minutes et </w:t>
            </w:r>
            <w:r w:rsidR="00405245">
              <w:t>29</w:t>
            </w:r>
            <w:r w:rsidRPr="003774A5">
              <w:t xml:space="preserve"> secondes d’images en mouvement</w:t>
            </w:r>
            <w:r>
              <w:t xml:space="preserve"> </w:t>
            </w:r>
            <w:r w:rsidRPr="003774A5">
              <w:t>(</w:t>
            </w:r>
            <w:r w:rsidR="00405245">
              <w:t>81</w:t>
            </w:r>
            <w:r w:rsidR="005E3F86">
              <w:t> </w:t>
            </w:r>
            <w:r w:rsidR="00405245">
              <w:t>fichiers</w:t>
            </w:r>
            <w:r w:rsidRPr="003774A5">
              <w:t xml:space="preserve"> vidéo</w:t>
            </w:r>
            <w:r w:rsidR="00405245">
              <w:t xml:space="preserve"> MKV</w:t>
            </w:r>
            <w:r w:rsidR="001B2897">
              <w:t xml:space="preserve"> </w:t>
            </w:r>
            <w:r w:rsidR="001B2897" w:rsidRPr="001B2897">
              <w:rPr>
                <w:highlight w:val="yellow"/>
              </w:rPr>
              <w:t>pour x DVD</w:t>
            </w:r>
            <w:r w:rsidRPr="003774A5">
              <w:t>).</w:t>
            </w:r>
            <w:r w:rsidR="00405245">
              <w:t xml:space="preserve"> – 24 documents Word</w:t>
            </w:r>
            <w:r w:rsidR="009E0303">
              <w:t xml:space="preserve"> (268 Ko)</w:t>
            </w:r>
            <w:r w:rsidR="00405245">
              <w:t>. – 1</w:t>
            </w:r>
            <w:r w:rsidR="009E0303">
              <w:t> </w:t>
            </w:r>
            <w:r w:rsidR="00405245">
              <w:t xml:space="preserve">document </w:t>
            </w:r>
            <w:r w:rsidR="009E0303">
              <w:t>TXT (126 octets)</w:t>
            </w:r>
            <w:r w:rsidR="00405245">
              <w:t>. – 79,7 Go au total pour 106 fichiers.</w:t>
            </w:r>
          </w:p>
          <w:p w14:paraId="10F4100E" w14:textId="77777777" w:rsidR="00444F94" w:rsidRDefault="00444F94" w:rsidP="00444F94">
            <w:pPr>
              <w:rPr>
                <w:i/>
              </w:rPr>
            </w:pPr>
          </w:p>
          <w:p w14:paraId="7E1895AA" w14:textId="77777777" w:rsidR="00444F94" w:rsidRDefault="00444F94" w:rsidP="00444F94">
            <w:r w:rsidRPr="009C3526">
              <w:rPr>
                <w:i/>
              </w:rPr>
              <w:t>Portée et contenu</w:t>
            </w:r>
            <w:r>
              <w:t> :</w:t>
            </w:r>
          </w:p>
          <w:p w14:paraId="10329DE3" w14:textId="77777777" w:rsidR="00444F94" w:rsidRDefault="00444F94" w:rsidP="00444F94"/>
          <w:p w14:paraId="00DFBC26" w14:textId="77777777" w:rsidR="00444F94" w:rsidRDefault="00444F94" w:rsidP="00444F94">
            <w:r w:rsidRPr="009C3526">
              <w:rPr>
                <w:i/>
              </w:rPr>
              <w:t>Notes</w:t>
            </w:r>
            <w:r>
              <w:t xml:space="preserve"> : </w:t>
            </w:r>
          </w:p>
          <w:p w14:paraId="2241B780" w14:textId="77777777" w:rsidR="00EC65A3" w:rsidRDefault="00EC65A3" w:rsidP="00EC65A3">
            <w:pPr>
              <w:pStyle w:val="Niveau3"/>
            </w:pPr>
          </w:p>
          <w:p w14:paraId="4E297E18" w14:textId="77777777" w:rsidR="00EC65A3" w:rsidRPr="00EC65A3" w:rsidRDefault="00EC65A3" w:rsidP="00EC65A3">
            <w:pPr>
              <w:pStyle w:val="Niveau3"/>
            </w:pPr>
          </w:p>
        </w:tc>
      </w:tr>
      <w:tr w:rsidR="006F03B4" w:rsidRPr="00A674F8" w14:paraId="11C12946" w14:textId="77777777" w:rsidTr="00EC65A3">
        <w:trPr>
          <w:trHeight w:val="1333"/>
        </w:trPr>
        <w:tc>
          <w:tcPr>
            <w:tcW w:w="1555" w:type="dxa"/>
            <w:shd w:val="clear" w:color="auto" w:fill="D9D9D9" w:themeFill="background1" w:themeFillShade="D9"/>
          </w:tcPr>
          <w:p w14:paraId="56EEDADD" w14:textId="77777777" w:rsidR="005E3F86" w:rsidRDefault="005E3F86" w:rsidP="005E3F86">
            <w:pPr>
              <w:rPr>
                <w:lang w:eastAsia="en-US"/>
              </w:rPr>
            </w:pPr>
            <w:r>
              <w:rPr>
                <w:lang w:eastAsia="en-US"/>
              </w:rPr>
              <w:t xml:space="preserve">Serveur </w:t>
            </w:r>
            <w:proofErr w:type="spellStart"/>
            <w:proofErr w:type="gramStart"/>
            <w:r>
              <w:rPr>
                <w:lang w:eastAsia="en-US"/>
              </w:rPr>
              <w:t>Voute:K</w:t>
            </w:r>
            <w:proofErr w:type="spellEnd"/>
            <w:proofErr w:type="gramEnd"/>
            <w:r>
              <w:rPr>
                <w:lang w:eastAsia="en-US"/>
              </w:rPr>
              <w:t xml:space="preserve"> </w:t>
            </w:r>
          </w:p>
          <w:p w14:paraId="244F4720" w14:textId="77777777" w:rsidR="005E3F86" w:rsidRDefault="005E3F86" w:rsidP="005E3F86">
            <w:pPr>
              <w:rPr>
                <w:lang w:eastAsia="en-US"/>
              </w:rPr>
            </w:pPr>
          </w:p>
          <w:p w14:paraId="65C52EF2" w14:textId="10684D40" w:rsidR="006F03B4" w:rsidRPr="00A674F8" w:rsidRDefault="005E3F86" w:rsidP="005E3F86">
            <w:pPr>
              <w:rPr>
                <w:lang w:eastAsia="en-US"/>
              </w:rPr>
            </w:pPr>
            <w:r>
              <w:rPr>
                <w:lang w:eastAsia="en-US"/>
              </w:rPr>
              <w:t>(</w:t>
            </w:r>
            <w:proofErr w:type="gramStart"/>
            <w:r>
              <w:rPr>
                <w:lang w:eastAsia="en-US"/>
              </w:rPr>
              <w:t>accessible</w:t>
            </w:r>
            <w:proofErr w:type="gramEnd"/>
            <w:r>
              <w:rPr>
                <w:lang w:eastAsia="en-US"/>
              </w:rPr>
              <w:t xml:space="preserve"> par les archivistes uniquement)</w:t>
            </w:r>
          </w:p>
        </w:tc>
        <w:tc>
          <w:tcPr>
            <w:tcW w:w="7801" w:type="dxa"/>
          </w:tcPr>
          <w:p w14:paraId="58A6E463" w14:textId="77777777" w:rsidR="006F03B4" w:rsidRPr="0028155F" w:rsidRDefault="006F03B4" w:rsidP="006F03B4">
            <w:pPr>
              <w:pStyle w:val="Niveau3"/>
              <w:rPr>
                <w:rStyle w:val="Textedelespacerserv"/>
                <w:color w:val="auto"/>
              </w:rPr>
            </w:pPr>
            <w:bookmarkStart w:id="15" w:name="_Toc217028147"/>
            <w:r w:rsidRPr="0028155F">
              <w:t>P378/A1/</w:t>
            </w:r>
            <w:r w:rsidR="0028155F" w:rsidRPr="0028155F">
              <w:t>5</w:t>
            </w:r>
            <w:r w:rsidRPr="0028155F">
              <w:t xml:space="preserve"> : </w:t>
            </w:r>
            <w:r w:rsidR="0028155F" w:rsidRPr="0028155F">
              <w:rPr>
                <w:rStyle w:val="Textedelespacerserv"/>
                <w:color w:val="auto"/>
              </w:rPr>
              <w:t>Organismes</w:t>
            </w:r>
            <w:r w:rsidR="00DA7B0A">
              <w:rPr>
                <w:rStyle w:val="Textedelespacerserv"/>
                <w:color w:val="auto"/>
              </w:rPr>
              <w:t xml:space="preserve"> et entreprises</w:t>
            </w:r>
            <w:bookmarkEnd w:id="15"/>
          </w:p>
          <w:p w14:paraId="15948814" w14:textId="65EB9A4E" w:rsidR="00444F94" w:rsidRDefault="00444F94" w:rsidP="00444F94">
            <w:r>
              <w:t xml:space="preserve">– </w:t>
            </w:r>
            <w:r w:rsidRPr="003774A5">
              <w:rPr>
                <w:highlight w:val="yellow"/>
              </w:rPr>
              <w:t>années.</w:t>
            </w:r>
            <w:r w:rsidRPr="003774A5">
              <w:t xml:space="preserve"> – </w:t>
            </w:r>
            <w:r w:rsidR="00BB16CE">
              <w:t>198</w:t>
            </w:r>
            <w:r w:rsidRPr="003774A5">
              <w:t xml:space="preserve"> heures </w:t>
            </w:r>
            <w:r w:rsidR="00BB16CE">
              <w:t>31</w:t>
            </w:r>
            <w:r w:rsidRPr="003774A5">
              <w:t xml:space="preserve"> minutes et </w:t>
            </w:r>
            <w:r w:rsidR="00BB16CE">
              <w:t>08</w:t>
            </w:r>
            <w:r w:rsidRPr="003774A5">
              <w:t xml:space="preserve"> secondes d’images en mouvement</w:t>
            </w:r>
            <w:r>
              <w:t xml:space="preserve"> </w:t>
            </w:r>
            <w:r w:rsidRPr="003774A5">
              <w:t>(</w:t>
            </w:r>
            <w:r w:rsidR="00BB16CE">
              <w:t>243 fichiers</w:t>
            </w:r>
            <w:r w:rsidRPr="003774A5">
              <w:t xml:space="preserve"> vidéo</w:t>
            </w:r>
            <w:r w:rsidR="00BB16CE">
              <w:t xml:space="preserve"> MKV</w:t>
            </w:r>
            <w:r w:rsidR="001B2897">
              <w:t xml:space="preserve"> </w:t>
            </w:r>
            <w:r w:rsidR="001B2897" w:rsidRPr="001B2897">
              <w:rPr>
                <w:highlight w:val="yellow"/>
              </w:rPr>
              <w:t>pour x DVD</w:t>
            </w:r>
            <w:r w:rsidRPr="003774A5">
              <w:t>).</w:t>
            </w:r>
            <w:r w:rsidR="00BB16CE">
              <w:t xml:space="preserve"> – 53 documents Word</w:t>
            </w:r>
            <w:r w:rsidR="009E0303">
              <w:t xml:space="preserve"> (594 Ko)</w:t>
            </w:r>
            <w:r w:rsidR="00BB16CE">
              <w:t>. – 175 Go au total pour 296 fichiers.</w:t>
            </w:r>
          </w:p>
          <w:p w14:paraId="7E352022" w14:textId="77777777" w:rsidR="00444F94" w:rsidRDefault="00444F94" w:rsidP="00444F94">
            <w:pPr>
              <w:rPr>
                <w:i/>
              </w:rPr>
            </w:pPr>
          </w:p>
          <w:p w14:paraId="571EB362" w14:textId="77777777" w:rsidR="00444F94" w:rsidRDefault="00444F94" w:rsidP="00444F94">
            <w:r w:rsidRPr="009C3526">
              <w:rPr>
                <w:i/>
              </w:rPr>
              <w:t>Portée et contenu</w:t>
            </w:r>
            <w:r>
              <w:t> :</w:t>
            </w:r>
          </w:p>
          <w:p w14:paraId="4FD49A55" w14:textId="77777777" w:rsidR="00444F94" w:rsidRDefault="00444F94" w:rsidP="00444F94"/>
          <w:p w14:paraId="2A317FA7" w14:textId="77777777" w:rsidR="00444F94" w:rsidRDefault="00444F94" w:rsidP="00444F94">
            <w:r w:rsidRPr="009C3526">
              <w:rPr>
                <w:i/>
              </w:rPr>
              <w:t>Notes</w:t>
            </w:r>
            <w:r>
              <w:t xml:space="preserve"> : </w:t>
            </w:r>
          </w:p>
          <w:p w14:paraId="47FAFC2A" w14:textId="5A61EFF2" w:rsidR="006F03B4" w:rsidRDefault="001B2897" w:rsidP="001B2897">
            <w:r>
              <w:t xml:space="preserve">L’audio et l’image ont parfois été fusionnés pour créer un seul fichier vidéo, dans le cas des MKV. </w:t>
            </w:r>
          </w:p>
          <w:p w14:paraId="02A8B094" w14:textId="77777777" w:rsidR="006F03B4" w:rsidRDefault="006F03B4" w:rsidP="006F03B4">
            <w:pPr>
              <w:pStyle w:val="Niveau3"/>
            </w:pPr>
          </w:p>
          <w:p w14:paraId="1C8ABEA9" w14:textId="77777777" w:rsidR="006F03B4" w:rsidRPr="00EC65A3" w:rsidRDefault="006F03B4" w:rsidP="006F03B4">
            <w:pPr>
              <w:pStyle w:val="Niveau3"/>
            </w:pPr>
          </w:p>
        </w:tc>
      </w:tr>
      <w:tr w:rsidR="0028155F" w:rsidRPr="00A674F8" w14:paraId="121272FF" w14:textId="77777777" w:rsidTr="00934CC0">
        <w:trPr>
          <w:trHeight w:val="1333"/>
        </w:trPr>
        <w:tc>
          <w:tcPr>
            <w:tcW w:w="1555" w:type="dxa"/>
            <w:shd w:val="clear" w:color="auto" w:fill="D9D9D9" w:themeFill="background1" w:themeFillShade="D9"/>
          </w:tcPr>
          <w:p w14:paraId="74F73863" w14:textId="77777777" w:rsidR="005E3F86" w:rsidRDefault="005E3F86" w:rsidP="005E3F86">
            <w:pPr>
              <w:rPr>
                <w:lang w:eastAsia="en-US"/>
              </w:rPr>
            </w:pPr>
            <w:r>
              <w:rPr>
                <w:lang w:eastAsia="en-US"/>
              </w:rPr>
              <w:lastRenderedPageBreak/>
              <w:t xml:space="preserve">Serveur </w:t>
            </w:r>
            <w:proofErr w:type="spellStart"/>
            <w:proofErr w:type="gramStart"/>
            <w:r>
              <w:rPr>
                <w:lang w:eastAsia="en-US"/>
              </w:rPr>
              <w:t>Voute:K</w:t>
            </w:r>
            <w:proofErr w:type="spellEnd"/>
            <w:proofErr w:type="gramEnd"/>
            <w:r>
              <w:rPr>
                <w:lang w:eastAsia="en-US"/>
              </w:rPr>
              <w:t xml:space="preserve"> </w:t>
            </w:r>
          </w:p>
          <w:p w14:paraId="4B3B3031" w14:textId="77777777" w:rsidR="005E3F86" w:rsidRDefault="005E3F86" w:rsidP="005E3F86">
            <w:pPr>
              <w:rPr>
                <w:lang w:eastAsia="en-US"/>
              </w:rPr>
            </w:pPr>
          </w:p>
          <w:p w14:paraId="3A591EAC" w14:textId="38B495F4" w:rsidR="0028155F" w:rsidRPr="00A674F8" w:rsidRDefault="005E3F86" w:rsidP="005E3F86">
            <w:pPr>
              <w:rPr>
                <w:lang w:eastAsia="en-US"/>
              </w:rPr>
            </w:pPr>
            <w:r>
              <w:rPr>
                <w:lang w:eastAsia="en-US"/>
              </w:rPr>
              <w:t>(</w:t>
            </w:r>
            <w:proofErr w:type="gramStart"/>
            <w:r>
              <w:rPr>
                <w:lang w:eastAsia="en-US"/>
              </w:rPr>
              <w:t>accessible</w:t>
            </w:r>
            <w:proofErr w:type="gramEnd"/>
            <w:r>
              <w:rPr>
                <w:lang w:eastAsia="en-US"/>
              </w:rPr>
              <w:t xml:space="preserve"> par les archivistes uniquement)</w:t>
            </w:r>
          </w:p>
        </w:tc>
        <w:tc>
          <w:tcPr>
            <w:tcW w:w="7801" w:type="dxa"/>
          </w:tcPr>
          <w:p w14:paraId="31396D3D" w14:textId="5E672A3D" w:rsidR="0028155F" w:rsidRDefault="0028155F" w:rsidP="00934CC0">
            <w:pPr>
              <w:pStyle w:val="Niveau3"/>
            </w:pPr>
            <w:bookmarkStart w:id="16" w:name="_Toc217028148"/>
            <w:r>
              <w:t>P378</w:t>
            </w:r>
            <w:r w:rsidRPr="006E65A9">
              <w:t xml:space="preserve">/A1/6 : </w:t>
            </w:r>
            <w:r w:rsidR="006E65A9" w:rsidRPr="006E65A9">
              <w:rPr>
                <w:rStyle w:val="Textedelespacerserv"/>
                <w:color w:val="auto"/>
              </w:rPr>
              <w:t>Culture</w:t>
            </w:r>
            <w:bookmarkEnd w:id="16"/>
          </w:p>
          <w:p w14:paraId="032090DC" w14:textId="3676C791" w:rsidR="00444F94" w:rsidRDefault="00444F94" w:rsidP="00444F94">
            <w:r>
              <w:t xml:space="preserve">– </w:t>
            </w:r>
            <w:r w:rsidRPr="003774A5">
              <w:rPr>
                <w:highlight w:val="yellow"/>
              </w:rPr>
              <w:t>années.</w:t>
            </w:r>
            <w:r w:rsidRPr="003774A5">
              <w:t xml:space="preserve"> – </w:t>
            </w:r>
            <w:r w:rsidR="00BB16CE">
              <w:t>77</w:t>
            </w:r>
            <w:r w:rsidRPr="003774A5">
              <w:t xml:space="preserve"> heures </w:t>
            </w:r>
            <w:r w:rsidR="00BB16CE">
              <w:t>09</w:t>
            </w:r>
            <w:r w:rsidRPr="003774A5">
              <w:t xml:space="preserve"> minutes et </w:t>
            </w:r>
            <w:r w:rsidR="00BB16CE">
              <w:t>10</w:t>
            </w:r>
            <w:r w:rsidRPr="003774A5">
              <w:t xml:space="preserve"> secondes d’images en mouvement</w:t>
            </w:r>
            <w:r>
              <w:t xml:space="preserve"> </w:t>
            </w:r>
            <w:r w:rsidRPr="003774A5">
              <w:t>(</w:t>
            </w:r>
            <w:r w:rsidR="00BB16CE">
              <w:t>86 fichiers</w:t>
            </w:r>
            <w:r w:rsidRPr="003774A5">
              <w:t xml:space="preserve"> vidéo</w:t>
            </w:r>
            <w:r w:rsidR="00BB16CE">
              <w:t xml:space="preserve"> MKV</w:t>
            </w:r>
            <w:r w:rsidR="001B2897">
              <w:t xml:space="preserve"> </w:t>
            </w:r>
            <w:r w:rsidR="001B2897" w:rsidRPr="001B2897">
              <w:rPr>
                <w:highlight w:val="yellow"/>
              </w:rPr>
              <w:t>pour x DVD</w:t>
            </w:r>
            <w:r w:rsidRPr="003774A5">
              <w:t>).</w:t>
            </w:r>
            <w:r w:rsidR="00BB16CE">
              <w:t xml:space="preserve"> – 40 documents Word</w:t>
            </w:r>
            <w:r w:rsidR="009E0303">
              <w:t xml:space="preserve"> (447 Ko)</w:t>
            </w:r>
            <w:r w:rsidR="00BB16CE">
              <w:t>. – 1</w:t>
            </w:r>
            <w:r w:rsidR="009E0303">
              <w:t> </w:t>
            </w:r>
            <w:r w:rsidR="00BB16CE">
              <w:t>image BMP</w:t>
            </w:r>
            <w:r w:rsidR="009E0303">
              <w:t xml:space="preserve"> (10,7 Mo)</w:t>
            </w:r>
            <w:r w:rsidR="00BB16CE">
              <w:t>. – 123 Go au total pour 127 fichiers.</w:t>
            </w:r>
          </w:p>
          <w:p w14:paraId="1361F748" w14:textId="77777777" w:rsidR="00444F94" w:rsidRDefault="00444F94" w:rsidP="00444F94">
            <w:pPr>
              <w:rPr>
                <w:i/>
              </w:rPr>
            </w:pPr>
          </w:p>
          <w:p w14:paraId="305830D8" w14:textId="77777777" w:rsidR="00444F94" w:rsidRDefault="00444F94" w:rsidP="00444F94">
            <w:r w:rsidRPr="009C3526">
              <w:rPr>
                <w:i/>
              </w:rPr>
              <w:t>Portée et contenu</w:t>
            </w:r>
            <w:r>
              <w:t> :</w:t>
            </w:r>
          </w:p>
          <w:p w14:paraId="425694FA" w14:textId="01936B06" w:rsidR="00444F94" w:rsidRDefault="00BB16CE" w:rsidP="00444F94">
            <w:r>
              <w:t xml:space="preserve">Image BMP : Affiche noir et blanc tournoi provincial d’impro Le Bol d’or mai 2006 à Dolbeau-Mistassini. </w:t>
            </w:r>
          </w:p>
          <w:p w14:paraId="464E397F" w14:textId="77777777" w:rsidR="00BB16CE" w:rsidRDefault="00BB16CE" w:rsidP="00444F94"/>
          <w:p w14:paraId="0E9E11BE" w14:textId="77777777" w:rsidR="00444F94" w:rsidRDefault="00444F94" w:rsidP="00444F94">
            <w:r w:rsidRPr="009C3526">
              <w:rPr>
                <w:i/>
              </w:rPr>
              <w:t>Notes</w:t>
            </w:r>
            <w:r>
              <w:t xml:space="preserve"> : </w:t>
            </w:r>
          </w:p>
          <w:p w14:paraId="611B4E1C" w14:textId="01C6E569" w:rsidR="0028155F" w:rsidRDefault="001B2897" w:rsidP="001B2897">
            <w:r>
              <w:t xml:space="preserve">L’audio et l’image ont parfois été fusionnés pour créer un seul fichier vidéo, dans le cas des MKV. </w:t>
            </w:r>
          </w:p>
          <w:p w14:paraId="6F9068D4" w14:textId="77777777" w:rsidR="0028155F" w:rsidRPr="00EC65A3" w:rsidRDefault="0028155F" w:rsidP="00444F94">
            <w:pPr>
              <w:pStyle w:val="Niveau3"/>
            </w:pPr>
          </w:p>
        </w:tc>
      </w:tr>
      <w:tr w:rsidR="006E65A9" w:rsidRPr="00A674F8" w14:paraId="31BEF6BB" w14:textId="77777777" w:rsidTr="006E65A9">
        <w:trPr>
          <w:trHeight w:val="1333"/>
        </w:trPr>
        <w:tc>
          <w:tcPr>
            <w:tcW w:w="1555" w:type="dxa"/>
            <w:shd w:val="clear" w:color="auto" w:fill="D9D9D9" w:themeFill="background1" w:themeFillShade="D9"/>
          </w:tcPr>
          <w:p w14:paraId="7B71522C" w14:textId="77777777" w:rsidR="005E3F86" w:rsidRDefault="005E3F86" w:rsidP="005E3F86">
            <w:pPr>
              <w:rPr>
                <w:lang w:eastAsia="en-US"/>
              </w:rPr>
            </w:pPr>
            <w:r>
              <w:rPr>
                <w:lang w:eastAsia="en-US"/>
              </w:rPr>
              <w:t xml:space="preserve">Serveur </w:t>
            </w:r>
            <w:proofErr w:type="spellStart"/>
            <w:proofErr w:type="gramStart"/>
            <w:r>
              <w:rPr>
                <w:lang w:eastAsia="en-US"/>
              </w:rPr>
              <w:t>Voute:K</w:t>
            </w:r>
            <w:proofErr w:type="spellEnd"/>
            <w:proofErr w:type="gramEnd"/>
            <w:r>
              <w:rPr>
                <w:lang w:eastAsia="en-US"/>
              </w:rPr>
              <w:t xml:space="preserve"> </w:t>
            </w:r>
          </w:p>
          <w:p w14:paraId="456A56B9" w14:textId="77777777" w:rsidR="005E3F86" w:rsidRDefault="005E3F86" w:rsidP="005E3F86">
            <w:pPr>
              <w:rPr>
                <w:lang w:eastAsia="en-US"/>
              </w:rPr>
            </w:pPr>
          </w:p>
          <w:p w14:paraId="68D25C5A" w14:textId="1B8DD10C" w:rsidR="006E65A9" w:rsidRPr="00A674F8" w:rsidRDefault="005E3F86" w:rsidP="005E3F86">
            <w:pPr>
              <w:rPr>
                <w:lang w:eastAsia="en-US"/>
              </w:rPr>
            </w:pPr>
            <w:r>
              <w:rPr>
                <w:lang w:eastAsia="en-US"/>
              </w:rPr>
              <w:t>(</w:t>
            </w:r>
            <w:proofErr w:type="gramStart"/>
            <w:r>
              <w:rPr>
                <w:lang w:eastAsia="en-US"/>
              </w:rPr>
              <w:t>accessible</w:t>
            </w:r>
            <w:proofErr w:type="gramEnd"/>
            <w:r>
              <w:rPr>
                <w:lang w:eastAsia="en-US"/>
              </w:rPr>
              <w:t xml:space="preserve"> par les archivistes uniquement)</w:t>
            </w:r>
          </w:p>
        </w:tc>
        <w:tc>
          <w:tcPr>
            <w:tcW w:w="7801" w:type="dxa"/>
          </w:tcPr>
          <w:p w14:paraId="692DDFFB" w14:textId="77777777" w:rsidR="006E65A9" w:rsidRPr="00EC65A3" w:rsidRDefault="006E65A9" w:rsidP="006E65A9">
            <w:pPr>
              <w:pStyle w:val="Niveau3"/>
              <w:rPr>
                <w:rStyle w:val="Textedelespacerserv"/>
                <w:color w:val="auto"/>
              </w:rPr>
            </w:pPr>
            <w:bookmarkStart w:id="17" w:name="_Toc217028149"/>
            <w:r>
              <w:t>P378</w:t>
            </w:r>
            <w:r w:rsidRPr="00561EAD">
              <w:t>/A1/</w:t>
            </w:r>
            <w:r>
              <w:t>7</w:t>
            </w:r>
            <w:r w:rsidRPr="00EC65A3">
              <w:t xml:space="preserve"> : </w:t>
            </w:r>
            <w:r w:rsidRPr="00EC65A3">
              <w:rPr>
                <w:rStyle w:val="Textedelespacerserv"/>
                <w:color w:val="auto"/>
              </w:rPr>
              <w:t>Banques d’images</w:t>
            </w:r>
            <w:bookmarkEnd w:id="17"/>
          </w:p>
          <w:p w14:paraId="1FF6809E" w14:textId="26886C3F" w:rsidR="00444F94" w:rsidRDefault="00444F94" w:rsidP="00444F94">
            <w:r>
              <w:t xml:space="preserve">– </w:t>
            </w:r>
            <w:r w:rsidR="002E64E8" w:rsidRPr="002E64E8">
              <w:t>2003-2006</w:t>
            </w:r>
            <w:r w:rsidRPr="002E64E8">
              <w:t>.</w:t>
            </w:r>
            <w:r w:rsidRPr="003774A5">
              <w:t xml:space="preserve"> – </w:t>
            </w:r>
            <w:r w:rsidR="00B44FA2" w:rsidRPr="00B44FA2">
              <w:t>72 heures</w:t>
            </w:r>
            <w:r w:rsidR="00B44FA2">
              <w:t>,</w:t>
            </w:r>
            <w:r w:rsidR="00B44FA2" w:rsidRPr="00B44FA2">
              <w:t xml:space="preserve"> </w:t>
            </w:r>
            <w:r w:rsidR="00B44FA2">
              <w:t>2</w:t>
            </w:r>
            <w:r w:rsidR="00B44FA2" w:rsidRPr="00B44FA2">
              <w:t xml:space="preserve">5 minutes </w:t>
            </w:r>
            <w:r w:rsidR="00B44FA2">
              <w:t xml:space="preserve">et </w:t>
            </w:r>
            <w:r w:rsidR="00B44FA2" w:rsidRPr="00B44FA2">
              <w:t>2</w:t>
            </w:r>
            <w:r w:rsidR="00B44FA2">
              <w:t>7</w:t>
            </w:r>
            <w:r w:rsidR="00B44FA2" w:rsidRPr="00B44FA2">
              <w:t xml:space="preserve"> secondes</w:t>
            </w:r>
            <w:r w:rsidR="00B44FA2">
              <w:t xml:space="preserve"> </w:t>
            </w:r>
            <w:r w:rsidRPr="003774A5">
              <w:t>d’images en mouvement</w:t>
            </w:r>
            <w:r>
              <w:t xml:space="preserve"> </w:t>
            </w:r>
            <w:r w:rsidRPr="003774A5">
              <w:t>(</w:t>
            </w:r>
            <w:r w:rsidR="00B44FA2">
              <w:t>80 fichiers</w:t>
            </w:r>
            <w:r w:rsidRPr="003774A5">
              <w:t xml:space="preserve"> vidéo</w:t>
            </w:r>
            <w:r w:rsidR="00B44FA2">
              <w:t xml:space="preserve"> AVI, 1 MPG, 28</w:t>
            </w:r>
            <w:r w:rsidR="009B256C">
              <w:t>6</w:t>
            </w:r>
            <w:r w:rsidR="00B44FA2">
              <w:t xml:space="preserve"> de type MKV</w:t>
            </w:r>
            <w:r w:rsidR="001B2897">
              <w:t xml:space="preserve"> </w:t>
            </w:r>
            <w:r w:rsidR="001B2897" w:rsidRPr="001B2897">
              <w:rPr>
                <w:highlight w:val="yellow"/>
              </w:rPr>
              <w:t>pour x DVD</w:t>
            </w:r>
            <w:r w:rsidRPr="003774A5">
              <w:t>).</w:t>
            </w:r>
            <w:r w:rsidR="00393660">
              <w:t xml:space="preserve"> </w:t>
            </w:r>
            <w:r w:rsidR="009C6F55">
              <w:t xml:space="preserve">– 9 minutes et 59 secondes d’enregistrements sonores (13 fichiers audio WAV). </w:t>
            </w:r>
            <w:r w:rsidR="00393660">
              <w:t>– 76</w:t>
            </w:r>
            <w:r w:rsidR="009E0303">
              <w:t> </w:t>
            </w:r>
            <w:r w:rsidR="00393660">
              <w:t>documents Word</w:t>
            </w:r>
            <w:r w:rsidR="009E0303">
              <w:t xml:space="preserve"> (856 Ko)</w:t>
            </w:r>
            <w:r w:rsidR="00393660">
              <w:t xml:space="preserve">. </w:t>
            </w:r>
            <w:r w:rsidR="00B44FA2">
              <w:t>– 3</w:t>
            </w:r>
            <w:r w:rsidR="009C6F55">
              <w:t> </w:t>
            </w:r>
            <w:r w:rsidR="00B44FA2">
              <w:t>fichiers BMP</w:t>
            </w:r>
            <w:r w:rsidR="006F15CD">
              <w:t xml:space="preserve"> (images)</w:t>
            </w:r>
            <w:r w:rsidR="009E0303">
              <w:t xml:space="preserve"> (1,03 Mo)</w:t>
            </w:r>
            <w:r w:rsidR="00B44FA2">
              <w:t>.</w:t>
            </w:r>
            <w:r w:rsidR="009B256C">
              <w:t xml:space="preserve"> – 227 Go au total pour 472 fichiers en 15 dossiers.</w:t>
            </w:r>
          </w:p>
          <w:p w14:paraId="4EB0FE78" w14:textId="77777777" w:rsidR="00444F94" w:rsidRDefault="00444F94" w:rsidP="00444F94">
            <w:pPr>
              <w:rPr>
                <w:i/>
              </w:rPr>
            </w:pPr>
          </w:p>
          <w:p w14:paraId="771F2FF6" w14:textId="77777777" w:rsidR="00444F94" w:rsidRDefault="00444F94" w:rsidP="00444F94">
            <w:r w:rsidRPr="009C3526">
              <w:rPr>
                <w:i/>
              </w:rPr>
              <w:t>Portée et contenu</w:t>
            </w:r>
            <w:r>
              <w:t> :</w:t>
            </w:r>
          </w:p>
          <w:p w14:paraId="027FDF91" w14:textId="7251479E" w:rsidR="00444F94" w:rsidRDefault="009C6F55" w:rsidP="00444F94">
            <w:r>
              <w:t xml:space="preserve">Ce dossier comprend des images vidéo des sujets suivants : </w:t>
            </w:r>
            <w:r w:rsidR="0013337C">
              <w:t xml:space="preserve">Fédération </w:t>
            </w:r>
            <w:r>
              <w:t>(</w:t>
            </w:r>
            <w:r w:rsidR="0013337C">
              <w:t>2003-2004</w:t>
            </w:r>
            <w:r>
              <w:t>)</w:t>
            </w:r>
            <w:r w:rsidR="0013337C">
              <w:t xml:space="preserve">, visuel sur le bois avec survol de la forêt en hélicoptère et Bowater </w:t>
            </w:r>
            <w:r>
              <w:t>(</w:t>
            </w:r>
            <w:r w:rsidR="0013337C">
              <w:t>2006</w:t>
            </w:r>
            <w:r>
              <w:t>)</w:t>
            </w:r>
            <w:r w:rsidR="0013337C">
              <w:t xml:space="preserve">, images de conseil de ville de Dolbeau-Mistassini et des conseillers </w:t>
            </w:r>
            <w:r>
              <w:t>(</w:t>
            </w:r>
            <w:r w:rsidR="0013337C">
              <w:t>2005-2006</w:t>
            </w:r>
            <w:r>
              <w:t>)</w:t>
            </w:r>
            <w:r w:rsidR="0013337C">
              <w:t xml:space="preserve">, salle Thérèse-Plante à la Polyvalente Jean-Dolbeau </w:t>
            </w:r>
            <w:r>
              <w:t>(</w:t>
            </w:r>
            <w:r w:rsidR="0013337C">
              <w:t>2006</w:t>
            </w:r>
            <w:r>
              <w:t>)</w:t>
            </w:r>
            <w:r w:rsidR="0013337C">
              <w:t xml:space="preserve">, Secondaire en spectacle </w:t>
            </w:r>
            <w:r>
              <w:t>(</w:t>
            </w:r>
            <w:r w:rsidR="0013337C">
              <w:t>2006</w:t>
            </w:r>
            <w:r>
              <w:t>)</w:t>
            </w:r>
            <w:r w:rsidR="0013337C">
              <w:t xml:space="preserve">, des images de motoneiges </w:t>
            </w:r>
            <w:r w:rsidR="006F15CD">
              <w:t>(</w:t>
            </w:r>
            <w:r w:rsidR="0013337C">
              <w:t>2006</w:t>
            </w:r>
            <w:r w:rsidR="006F15CD">
              <w:t>)</w:t>
            </w:r>
            <w:r w:rsidR="0013337C">
              <w:t xml:space="preserve">, </w:t>
            </w:r>
            <w:r w:rsidR="0072516F">
              <w:t xml:space="preserve">travaux publics </w:t>
            </w:r>
            <w:r>
              <w:t>(</w:t>
            </w:r>
            <w:r w:rsidR="0072516F">
              <w:t>2006</w:t>
            </w:r>
            <w:r>
              <w:t>)</w:t>
            </w:r>
            <w:r w:rsidR="0072516F">
              <w:t xml:space="preserve">, </w:t>
            </w:r>
            <w:r w:rsidR="00393660">
              <w:t xml:space="preserve">visuel caméra d’images diverses </w:t>
            </w:r>
            <w:r>
              <w:t>(</w:t>
            </w:r>
            <w:r w:rsidR="00393660">
              <w:t>2006</w:t>
            </w:r>
            <w:r>
              <w:t>)</w:t>
            </w:r>
            <w:r w:rsidR="00393660">
              <w:t xml:space="preserve">, visuel Péribonka qui comprend le camping, l’hôtel de ville et la marina de Péribonka en </w:t>
            </w:r>
            <w:r>
              <w:t>(</w:t>
            </w:r>
            <w:r w:rsidR="00393660">
              <w:t>2006</w:t>
            </w:r>
            <w:r>
              <w:t>)</w:t>
            </w:r>
            <w:r w:rsidR="00393660">
              <w:t xml:space="preserve">, parc industriel </w:t>
            </w:r>
            <w:r>
              <w:t>(</w:t>
            </w:r>
            <w:r w:rsidR="00393660">
              <w:t>2006</w:t>
            </w:r>
            <w:r>
              <w:t>)</w:t>
            </w:r>
            <w:r w:rsidR="00393660">
              <w:t xml:space="preserve">, plan d’urbanisme </w:t>
            </w:r>
            <w:r>
              <w:t>(</w:t>
            </w:r>
            <w:r w:rsidR="00393660">
              <w:t>2006</w:t>
            </w:r>
            <w:r>
              <w:t>)</w:t>
            </w:r>
            <w:r w:rsidR="00393660">
              <w:t xml:space="preserve">, </w:t>
            </w:r>
            <w:r w:rsidR="002E64E8">
              <w:t xml:space="preserve">émissions, génériques ou logos </w:t>
            </w:r>
            <w:r>
              <w:t>(</w:t>
            </w:r>
            <w:r w:rsidR="002E64E8">
              <w:t>à partir de 2003</w:t>
            </w:r>
            <w:r>
              <w:t>)</w:t>
            </w:r>
            <w:r w:rsidR="002E64E8">
              <w:t>.</w:t>
            </w:r>
          </w:p>
          <w:p w14:paraId="1C702884" w14:textId="77777777" w:rsidR="00393660" w:rsidRDefault="00393660" w:rsidP="00444F94"/>
          <w:p w14:paraId="7EB06010" w14:textId="77777777" w:rsidR="00444F94" w:rsidRDefault="00444F94" w:rsidP="00444F94">
            <w:r w:rsidRPr="009C3526">
              <w:rPr>
                <w:i/>
              </w:rPr>
              <w:t>Notes</w:t>
            </w:r>
            <w:r>
              <w:t xml:space="preserve"> : </w:t>
            </w:r>
          </w:p>
          <w:p w14:paraId="4F625454" w14:textId="16F0EE23" w:rsidR="006E65A9" w:rsidRDefault="00393660" w:rsidP="006E65A9">
            <w:pPr>
              <w:pStyle w:val="Niveau3"/>
              <w:rPr>
                <w:u w:val="none"/>
              </w:rPr>
            </w:pPr>
            <w:bookmarkStart w:id="18" w:name="_Toc217028150"/>
            <w:r w:rsidRPr="002E64E8">
              <w:rPr>
                <w:u w:val="none"/>
              </w:rPr>
              <w:t>Certaines émissions ou des génériques peuvent se retrouver à l’intérieur</w:t>
            </w:r>
            <w:r w:rsidR="002E64E8">
              <w:rPr>
                <w:u w:val="none"/>
              </w:rPr>
              <w:t xml:space="preserve"> des banques d’images et pourraient être déplacées dans </w:t>
            </w:r>
            <w:hyperlink w:anchor="P378A18Emissions" w:history="1">
              <w:r w:rsidR="002E64E8" w:rsidRPr="001B2897">
                <w:rPr>
                  <w:rStyle w:val="Lienhypertexte"/>
                </w:rPr>
                <w:t>Émissions</w:t>
              </w:r>
            </w:hyperlink>
            <w:r w:rsidR="002E64E8">
              <w:rPr>
                <w:u w:val="none"/>
              </w:rPr>
              <w:t>.</w:t>
            </w:r>
            <w:bookmarkEnd w:id="18"/>
          </w:p>
          <w:p w14:paraId="293AE761" w14:textId="2FB9BA6B" w:rsidR="002E64E8" w:rsidRPr="002E64E8" w:rsidRDefault="002E64E8" w:rsidP="002E64E8">
            <w:r>
              <w:t xml:space="preserve">L’audio et l’image ont parfois été fusionnés pour créer un seul fichier vidéo, dans le cas des MKV. </w:t>
            </w:r>
          </w:p>
          <w:p w14:paraId="0A49F781" w14:textId="77777777" w:rsidR="006E65A9" w:rsidRDefault="006E65A9" w:rsidP="006E65A9">
            <w:pPr>
              <w:pStyle w:val="Niveau3"/>
            </w:pPr>
          </w:p>
          <w:p w14:paraId="52A8D34C" w14:textId="77777777" w:rsidR="006E65A9" w:rsidRPr="00EC65A3" w:rsidRDefault="006E65A9" w:rsidP="006E65A9">
            <w:pPr>
              <w:pStyle w:val="Niveau3"/>
            </w:pPr>
          </w:p>
        </w:tc>
      </w:tr>
      <w:tr w:rsidR="00EC65A3" w:rsidRPr="00A674F8" w14:paraId="69FFF4BF" w14:textId="77777777" w:rsidTr="00EC65A3">
        <w:trPr>
          <w:trHeight w:val="1333"/>
        </w:trPr>
        <w:tc>
          <w:tcPr>
            <w:tcW w:w="1555" w:type="dxa"/>
            <w:shd w:val="clear" w:color="auto" w:fill="D9D9D9" w:themeFill="background1" w:themeFillShade="D9"/>
          </w:tcPr>
          <w:p w14:paraId="48F2BABA" w14:textId="77777777" w:rsidR="005E3F86" w:rsidRDefault="005E3F86" w:rsidP="00934CC0">
            <w:pPr>
              <w:rPr>
                <w:lang w:eastAsia="en-US"/>
              </w:rPr>
            </w:pPr>
            <w:r>
              <w:rPr>
                <w:lang w:eastAsia="en-US"/>
              </w:rPr>
              <w:lastRenderedPageBreak/>
              <w:t xml:space="preserve">Serveur </w:t>
            </w:r>
            <w:proofErr w:type="spellStart"/>
            <w:proofErr w:type="gramStart"/>
            <w:r>
              <w:rPr>
                <w:lang w:eastAsia="en-US"/>
              </w:rPr>
              <w:t>Voute:K</w:t>
            </w:r>
            <w:proofErr w:type="spellEnd"/>
            <w:proofErr w:type="gramEnd"/>
            <w:r>
              <w:rPr>
                <w:lang w:eastAsia="en-US"/>
              </w:rPr>
              <w:t xml:space="preserve"> </w:t>
            </w:r>
          </w:p>
          <w:p w14:paraId="44F8E4AB" w14:textId="77777777" w:rsidR="005E3F86" w:rsidRDefault="005E3F86" w:rsidP="00934CC0">
            <w:pPr>
              <w:rPr>
                <w:lang w:eastAsia="en-US"/>
              </w:rPr>
            </w:pPr>
          </w:p>
          <w:p w14:paraId="060C41E6" w14:textId="22F25022" w:rsidR="00EC65A3" w:rsidRPr="00A674F8" w:rsidRDefault="005E3F86" w:rsidP="00934CC0">
            <w:pPr>
              <w:rPr>
                <w:lang w:eastAsia="en-US"/>
              </w:rPr>
            </w:pPr>
            <w:r>
              <w:rPr>
                <w:lang w:eastAsia="en-US"/>
              </w:rPr>
              <w:t>(</w:t>
            </w:r>
            <w:proofErr w:type="gramStart"/>
            <w:r>
              <w:rPr>
                <w:lang w:eastAsia="en-US"/>
              </w:rPr>
              <w:t>accessible</w:t>
            </w:r>
            <w:proofErr w:type="gramEnd"/>
            <w:r>
              <w:rPr>
                <w:lang w:eastAsia="en-US"/>
              </w:rPr>
              <w:t xml:space="preserve"> par les archivistes uniquement)</w:t>
            </w:r>
          </w:p>
        </w:tc>
        <w:tc>
          <w:tcPr>
            <w:tcW w:w="7801" w:type="dxa"/>
          </w:tcPr>
          <w:p w14:paraId="1F48BF7E" w14:textId="77777777" w:rsidR="00EC65A3" w:rsidRPr="006F03B4" w:rsidRDefault="00EC65A3" w:rsidP="00934CC0">
            <w:pPr>
              <w:pStyle w:val="Niveau3"/>
              <w:rPr>
                <w:rStyle w:val="Textedelespacerserv"/>
                <w:color w:val="auto"/>
              </w:rPr>
            </w:pPr>
            <w:bookmarkStart w:id="19" w:name="_Toc217028151"/>
            <w:bookmarkStart w:id="20" w:name="P378A18Emissions"/>
            <w:r>
              <w:t>P378</w:t>
            </w:r>
            <w:r w:rsidRPr="00561EAD">
              <w:t>/A1</w:t>
            </w:r>
            <w:r w:rsidR="006E65A9">
              <w:t>/8</w:t>
            </w:r>
            <w:r w:rsidRPr="00EC65A3">
              <w:t> </w:t>
            </w:r>
            <w:r w:rsidRPr="006F03B4">
              <w:t xml:space="preserve">: </w:t>
            </w:r>
            <w:r w:rsidR="006F03B4" w:rsidRPr="006F03B4">
              <w:rPr>
                <w:rStyle w:val="Textedelespacerserv"/>
                <w:color w:val="auto"/>
              </w:rPr>
              <w:t>Émissions</w:t>
            </w:r>
            <w:bookmarkEnd w:id="19"/>
          </w:p>
          <w:bookmarkEnd w:id="20"/>
          <w:p w14:paraId="44E6FB52"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592F0C">
              <w:t>426</w:t>
            </w:r>
            <w:r w:rsidRPr="003774A5">
              <w:t xml:space="preserve"> vidéos).</w:t>
            </w:r>
          </w:p>
          <w:p w14:paraId="6C445B9E" w14:textId="77777777" w:rsidR="00EC65A3" w:rsidRDefault="00EC65A3" w:rsidP="00EC65A3">
            <w:pPr>
              <w:pStyle w:val="Niveau3"/>
            </w:pPr>
          </w:p>
          <w:p w14:paraId="157BACA5" w14:textId="77777777" w:rsidR="00DD6545" w:rsidRDefault="00DD6545" w:rsidP="00DD6545">
            <w:r>
              <w:t>Lorsque plus d’une émission sur un même disque, classé dans la première.</w:t>
            </w:r>
          </w:p>
          <w:p w14:paraId="449AED50" w14:textId="77777777" w:rsidR="00DD6545" w:rsidRPr="00DD6545" w:rsidRDefault="00DD6545" w:rsidP="00DD6545"/>
          <w:p w14:paraId="068EF8D2" w14:textId="77777777" w:rsidR="0028155F" w:rsidRDefault="0028155F" w:rsidP="0028155F">
            <w:pPr>
              <w:pStyle w:val="Niveau3"/>
            </w:pPr>
            <w:bookmarkStart w:id="21" w:name="_Toc217028152"/>
            <w:r>
              <w:t>P378/A1</w:t>
            </w:r>
            <w:r w:rsidR="006E65A9">
              <w:t>/8</w:t>
            </w:r>
            <w:r>
              <w:t>.1 Le Babillard</w:t>
            </w:r>
            <w:bookmarkEnd w:id="21"/>
          </w:p>
          <w:p w14:paraId="35EC5333" w14:textId="30436286" w:rsidR="003774A5" w:rsidRDefault="003774A5" w:rsidP="003774A5">
            <w:r>
              <w:t xml:space="preserve">– </w:t>
            </w:r>
            <w:r w:rsidRPr="003774A5">
              <w:rPr>
                <w:highlight w:val="yellow"/>
              </w:rPr>
              <w:t>années.</w:t>
            </w:r>
            <w:r w:rsidRPr="003774A5">
              <w:t xml:space="preserve"> – </w:t>
            </w:r>
            <w:r w:rsidR="00DB15A4">
              <w:t>10</w:t>
            </w:r>
            <w:r w:rsidRPr="003774A5">
              <w:t xml:space="preserve"> heures </w:t>
            </w:r>
            <w:r w:rsidR="00DB15A4">
              <w:t>41</w:t>
            </w:r>
            <w:r w:rsidRPr="003774A5">
              <w:t xml:space="preserve"> minutes et </w:t>
            </w:r>
            <w:r w:rsidR="00DB15A4">
              <w:t>55</w:t>
            </w:r>
            <w:r w:rsidRPr="003774A5">
              <w:t xml:space="preserve"> secondes d’images en mouvement</w:t>
            </w:r>
            <w:r w:rsidR="00444F94">
              <w:t xml:space="preserve"> </w:t>
            </w:r>
            <w:r w:rsidRPr="003774A5">
              <w:t>(</w:t>
            </w:r>
            <w:r w:rsidR="00DB15A4">
              <w:t>23 fichiers</w:t>
            </w:r>
            <w:r w:rsidRPr="003774A5">
              <w:t xml:space="preserve"> vidéo</w:t>
            </w:r>
            <w:r w:rsidR="00DB15A4">
              <w:t xml:space="preserve"> MKV</w:t>
            </w:r>
            <w:r w:rsidRPr="003774A5">
              <w:t>).</w:t>
            </w:r>
            <w:r w:rsidR="00DB15A4">
              <w:t xml:space="preserve"> – 5,92 Go au total pour 23 fichiers.</w:t>
            </w:r>
          </w:p>
          <w:p w14:paraId="4640AD3C" w14:textId="77777777" w:rsidR="00444F94" w:rsidRDefault="00444F94" w:rsidP="003774A5">
            <w:pPr>
              <w:rPr>
                <w:i/>
              </w:rPr>
            </w:pPr>
          </w:p>
          <w:p w14:paraId="3A42AB3E" w14:textId="77777777" w:rsidR="003774A5" w:rsidRDefault="003774A5" w:rsidP="003774A5">
            <w:r w:rsidRPr="009C3526">
              <w:rPr>
                <w:i/>
              </w:rPr>
              <w:t>Portée et contenu</w:t>
            </w:r>
            <w:r>
              <w:t> :</w:t>
            </w:r>
          </w:p>
          <w:p w14:paraId="2AB03833" w14:textId="77777777" w:rsidR="003774A5" w:rsidRDefault="003774A5" w:rsidP="003774A5"/>
          <w:p w14:paraId="4568CBBA" w14:textId="77777777" w:rsidR="003774A5" w:rsidRDefault="003774A5" w:rsidP="003774A5">
            <w:r w:rsidRPr="009C3526">
              <w:rPr>
                <w:i/>
              </w:rPr>
              <w:t>Notes</w:t>
            </w:r>
            <w:r>
              <w:t xml:space="preserve"> : </w:t>
            </w:r>
          </w:p>
          <w:p w14:paraId="605C782F" w14:textId="77777777" w:rsidR="006E65A9" w:rsidRDefault="006E65A9" w:rsidP="006E65A9"/>
          <w:p w14:paraId="567B8634" w14:textId="77777777" w:rsidR="006E65A9" w:rsidRPr="006E65A9" w:rsidRDefault="006E65A9" w:rsidP="006E65A9"/>
          <w:p w14:paraId="5BD85EA4" w14:textId="77777777" w:rsidR="0028155F" w:rsidRDefault="00B11621" w:rsidP="0028155F">
            <w:pPr>
              <w:pStyle w:val="Niveau3"/>
            </w:pPr>
            <w:bookmarkStart w:id="22" w:name="_Toc217028153"/>
            <w:r>
              <w:t>P378/A1</w:t>
            </w:r>
            <w:r w:rsidR="006E65A9">
              <w:t>/8</w:t>
            </w:r>
            <w:r>
              <w:t>.2 Vo</w:t>
            </w:r>
            <w:r w:rsidR="0028155F">
              <w:t>s Élites vous parlent</w:t>
            </w:r>
            <w:bookmarkEnd w:id="22"/>
          </w:p>
          <w:p w14:paraId="16B3AD0C" w14:textId="45A9B2E8" w:rsidR="003774A5" w:rsidRDefault="003774A5" w:rsidP="003774A5">
            <w:r>
              <w:t xml:space="preserve">– </w:t>
            </w:r>
            <w:r w:rsidRPr="003774A5">
              <w:rPr>
                <w:highlight w:val="yellow"/>
              </w:rPr>
              <w:t>années.</w:t>
            </w:r>
            <w:r w:rsidRPr="003774A5">
              <w:t xml:space="preserve"> – </w:t>
            </w:r>
            <w:r w:rsidR="000C0D24">
              <w:t>76</w:t>
            </w:r>
            <w:r w:rsidRPr="003774A5">
              <w:t xml:space="preserve"> heures </w:t>
            </w:r>
            <w:r w:rsidR="000C0D24">
              <w:t>03</w:t>
            </w:r>
            <w:r w:rsidRPr="003774A5">
              <w:t xml:space="preserve"> minutes et </w:t>
            </w:r>
            <w:r w:rsidR="000C0D24">
              <w:t>19</w:t>
            </w:r>
            <w:r w:rsidRPr="003774A5">
              <w:t xml:space="preserve"> secondes d’images en </w:t>
            </w:r>
            <w:r w:rsidR="00444F94" w:rsidRPr="003774A5">
              <w:t>mouvement (</w:t>
            </w:r>
            <w:r w:rsidR="00DB15A4">
              <w:t>163 fichiers</w:t>
            </w:r>
            <w:r w:rsidRPr="003774A5">
              <w:t xml:space="preserve"> vidéo</w:t>
            </w:r>
            <w:r w:rsidR="00DB15A4">
              <w:t xml:space="preserve"> MKV</w:t>
            </w:r>
            <w:r w:rsidRPr="003774A5">
              <w:t>).</w:t>
            </w:r>
            <w:r w:rsidR="00DB15A4">
              <w:t xml:space="preserve"> – 39,8 Go au total pour 163 fichiers.</w:t>
            </w:r>
          </w:p>
          <w:p w14:paraId="06025551" w14:textId="77777777" w:rsidR="00995898" w:rsidRDefault="00995898" w:rsidP="003774A5"/>
          <w:p w14:paraId="228FC17F" w14:textId="77777777" w:rsidR="003774A5" w:rsidRDefault="003774A5" w:rsidP="003774A5">
            <w:r w:rsidRPr="009C3526">
              <w:rPr>
                <w:i/>
              </w:rPr>
              <w:t>Portée et contenu</w:t>
            </w:r>
            <w:r>
              <w:t> :</w:t>
            </w:r>
          </w:p>
          <w:p w14:paraId="7FFEDA08" w14:textId="77777777" w:rsidR="003774A5" w:rsidRDefault="003774A5" w:rsidP="003774A5"/>
          <w:p w14:paraId="6EFF6E3F" w14:textId="77777777" w:rsidR="003774A5" w:rsidRDefault="003774A5" w:rsidP="003774A5">
            <w:r w:rsidRPr="009C3526">
              <w:rPr>
                <w:i/>
              </w:rPr>
              <w:t>Notes</w:t>
            </w:r>
            <w:r>
              <w:t xml:space="preserve"> : </w:t>
            </w:r>
          </w:p>
          <w:p w14:paraId="58356524" w14:textId="77777777" w:rsidR="003774A5" w:rsidRDefault="003774A5" w:rsidP="003774A5"/>
          <w:p w14:paraId="1375F278" w14:textId="77777777" w:rsidR="0028155F" w:rsidRPr="0028155F" w:rsidRDefault="0028155F" w:rsidP="0028155F"/>
          <w:p w14:paraId="2EE397A6" w14:textId="77777777" w:rsidR="0028155F" w:rsidRDefault="0028155F" w:rsidP="0028155F">
            <w:pPr>
              <w:pStyle w:val="Niveau3"/>
            </w:pPr>
            <w:bookmarkStart w:id="23" w:name="_Toc217028154"/>
            <w:r>
              <w:t>P378/A1</w:t>
            </w:r>
            <w:r w:rsidR="006E65A9">
              <w:t>/8</w:t>
            </w:r>
            <w:r>
              <w:t>.3 Croire aujourd’hui</w:t>
            </w:r>
            <w:bookmarkEnd w:id="23"/>
          </w:p>
          <w:p w14:paraId="6C3D7BAA" w14:textId="311BD993" w:rsidR="003774A5" w:rsidRDefault="003774A5" w:rsidP="003774A5">
            <w:r>
              <w:t xml:space="preserve">– </w:t>
            </w:r>
            <w:r w:rsidRPr="003774A5">
              <w:rPr>
                <w:highlight w:val="yellow"/>
              </w:rPr>
              <w:t>années.</w:t>
            </w:r>
            <w:r w:rsidRPr="003774A5">
              <w:t xml:space="preserve"> – </w:t>
            </w:r>
            <w:r w:rsidR="000C0D24">
              <w:t>24</w:t>
            </w:r>
            <w:r w:rsidRPr="003774A5">
              <w:t xml:space="preserve"> heures </w:t>
            </w:r>
            <w:r w:rsidR="000C0D24">
              <w:t>24</w:t>
            </w:r>
            <w:r w:rsidRPr="003774A5">
              <w:t xml:space="preserve"> minutes et </w:t>
            </w:r>
            <w:r w:rsidR="000C0D24">
              <w:t>08</w:t>
            </w:r>
            <w:r w:rsidRPr="003774A5">
              <w:t xml:space="preserve"> secondes d’images en </w:t>
            </w:r>
            <w:r w:rsidR="00444F94" w:rsidRPr="003774A5">
              <w:t>mouvement (</w:t>
            </w:r>
            <w:r w:rsidR="000C0D24">
              <w:t>52 fichiers</w:t>
            </w:r>
            <w:r w:rsidRPr="003774A5">
              <w:t xml:space="preserve"> vidéo</w:t>
            </w:r>
            <w:r w:rsidR="000C0D24">
              <w:t xml:space="preserve"> MKV</w:t>
            </w:r>
            <w:r w:rsidRPr="003774A5">
              <w:t>).</w:t>
            </w:r>
            <w:r w:rsidR="000C0D24">
              <w:t xml:space="preserve"> – 12 Go au total pour 52 fichiers.</w:t>
            </w:r>
          </w:p>
          <w:p w14:paraId="0DBE2A16" w14:textId="77777777" w:rsidR="00444F94" w:rsidRDefault="00444F94" w:rsidP="003774A5">
            <w:pPr>
              <w:rPr>
                <w:i/>
              </w:rPr>
            </w:pPr>
          </w:p>
          <w:p w14:paraId="53615540" w14:textId="77777777" w:rsidR="003774A5" w:rsidRDefault="003774A5" w:rsidP="003774A5">
            <w:r w:rsidRPr="009C3526">
              <w:rPr>
                <w:i/>
              </w:rPr>
              <w:t>Portée et contenu</w:t>
            </w:r>
            <w:r>
              <w:t> :</w:t>
            </w:r>
          </w:p>
          <w:p w14:paraId="5810481F" w14:textId="77777777" w:rsidR="003774A5" w:rsidRDefault="003774A5" w:rsidP="003774A5"/>
          <w:p w14:paraId="03ABBF3B" w14:textId="77777777" w:rsidR="003774A5" w:rsidRDefault="003774A5" w:rsidP="003774A5">
            <w:r w:rsidRPr="009C3526">
              <w:rPr>
                <w:i/>
              </w:rPr>
              <w:t>Notes</w:t>
            </w:r>
            <w:r>
              <w:t xml:space="preserve"> : </w:t>
            </w:r>
          </w:p>
          <w:p w14:paraId="6ED3F879" w14:textId="77777777" w:rsidR="003774A5" w:rsidRDefault="003774A5" w:rsidP="003774A5"/>
          <w:p w14:paraId="54F02315" w14:textId="77777777" w:rsidR="0028155F" w:rsidRDefault="0028155F" w:rsidP="0028155F">
            <w:pPr>
              <w:pStyle w:val="Niveau3"/>
            </w:pPr>
          </w:p>
          <w:p w14:paraId="1B7EB07A" w14:textId="77777777" w:rsidR="0028155F" w:rsidRDefault="0028155F" w:rsidP="0028155F">
            <w:pPr>
              <w:pStyle w:val="Niveau3"/>
            </w:pPr>
            <w:bookmarkStart w:id="24" w:name="_Toc217028155"/>
            <w:r>
              <w:t>P378/A1</w:t>
            </w:r>
            <w:r w:rsidR="006E65A9">
              <w:t>/8</w:t>
            </w:r>
            <w:r>
              <w:t>.4 Actualité en images</w:t>
            </w:r>
            <w:r w:rsidR="009A5734">
              <w:t xml:space="preserve"> / Actualités</w:t>
            </w:r>
            <w:bookmarkEnd w:id="24"/>
          </w:p>
          <w:p w14:paraId="6644F59C" w14:textId="073B26AD" w:rsidR="009C3526"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w:t>
            </w:r>
            <w:r w:rsidR="00444F94" w:rsidRPr="003774A5">
              <w:t>mouvement (</w:t>
            </w:r>
            <w:r w:rsidR="000C0D24">
              <w:t>398 fichiers audio et vidéo</w:t>
            </w:r>
            <w:r w:rsidRPr="003774A5">
              <w:t>).</w:t>
            </w:r>
            <w:r w:rsidR="000C0D24">
              <w:t xml:space="preserve"> – 115 Go au total pour 398 fichiers en 24 dossiers. </w:t>
            </w:r>
            <w:r w:rsidR="000C0D24" w:rsidRPr="000C0D24">
              <w:rPr>
                <w:highlight w:val="yellow"/>
              </w:rPr>
              <w:t>À traiter.</w:t>
            </w:r>
          </w:p>
          <w:p w14:paraId="7E8F51D6" w14:textId="77777777" w:rsidR="00444F94" w:rsidRDefault="00444F94" w:rsidP="003774A5"/>
          <w:p w14:paraId="5B437BB9" w14:textId="77777777" w:rsidR="009C3526" w:rsidRDefault="009C3526" w:rsidP="009A5734">
            <w:r w:rsidRPr="009C3526">
              <w:rPr>
                <w:i/>
              </w:rPr>
              <w:t>Portée et contenu</w:t>
            </w:r>
            <w:r>
              <w:t> :</w:t>
            </w:r>
          </w:p>
          <w:p w14:paraId="46EE4126" w14:textId="77777777" w:rsidR="009C3526" w:rsidRDefault="009C3526" w:rsidP="009A5734">
            <w:r>
              <w:t>Émission présentant différents événements, conférences de presse, séances d’informations, de différents sujets.</w:t>
            </w:r>
          </w:p>
          <w:p w14:paraId="3D461995" w14:textId="77777777" w:rsidR="009C3526" w:rsidRDefault="009C3526" w:rsidP="009A5734"/>
          <w:p w14:paraId="45504D9C" w14:textId="77777777" w:rsidR="009C3526" w:rsidRDefault="009C3526" w:rsidP="009A5734">
            <w:r w:rsidRPr="009C3526">
              <w:rPr>
                <w:i/>
              </w:rPr>
              <w:t>Notes</w:t>
            </w:r>
            <w:r>
              <w:t xml:space="preserve"> : </w:t>
            </w:r>
          </w:p>
          <w:p w14:paraId="34BE2367" w14:textId="77777777" w:rsidR="009A5734" w:rsidRDefault="009C3526" w:rsidP="009A5734">
            <w:r>
              <w:t xml:space="preserve">Le titre change avec les années, passe de « Actualités en image » à seulement « Actualités ». </w:t>
            </w:r>
          </w:p>
          <w:p w14:paraId="7D60F610" w14:textId="77777777" w:rsidR="009C3526" w:rsidRDefault="009C3526" w:rsidP="009A5734">
            <w:r>
              <w:lastRenderedPageBreak/>
              <w:t>Certaines des émissions se trouvent dans les dossiers …. Lorsque cela traitait uniquement de ce sujet, sans animation ou narration.</w:t>
            </w:r>
          </w:p>
          <w:p w14:paraId="0BCCC73E" w14:textId="77777777" w:rsidR="009A5734" w:rsidRPr="009A5734" w:rsidRDefault="009A5734" w:rsidP="009A5734"/>
          <w:p w14:paraId="4A0439B7" w14:textId="77777777" w:rsidR="0028155F" w:rsidRDefault="0028155F" w:rsidP="0028155F">
            <w:pPr>
              <w:pStyle w:val="Niveau3"/>
            </w:pPr>
            <w:bookmarkStart w:id="25" w:name="_Toc217028156"/>
            <w:r>
              <w:t>P378/A1</w:t>
            </w:r>
            <w:r w:rsidR="006E65A9">
              <w:t>/8</w:t>
            </w:r>
            <w:r>
              <w:t>.5 Été bleu</w:t>
            </w:r>
            <w:bookmarkEnd w:id="25"/>
          </w:p>
          <w:p w14:paraId="1F26F10F"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w:t>
            </w:r>
            <w:r w:rsidR="00444F94" w:rsidRPr="003774A5">
              <w:t>mouvement (</w:t>
            </w:r>
            <w:r w:rsidR="00995898">
              <w:t>43</w:t>
            </w:r>
            <w:r w:rsidRPr="003774A5">
              <w:t xml:space="preserve"> vidéos).</w:t>
            </w:r>
          </w:p>
          <w:p w14:paraId="33FA7C2E" w14:textId="77777777" w:rsidR="00444F94" w:rsidRDefault="00444F94" w:rsidP="003774A5"/>
          <w:p w14:paraId="2B7ABF3D" w14:textId="77777777" w:rsidR="003774A5" w:rsidRDefault="003774A5" w:rsidP="003774A5">
            <w:r w:rsidRPr="009C3526">
              <w:rPr>
                <w:i/>
              </w:rPr>
              <w:t>Portée et contenu</w:t>
            </w:r>
            <w:r>
              <w:t> :</w:t>
            </w:r>
          </w:p>
          <w:p w14:paraId="1F07486D" w14:textId="77777777" w:rsidR="003774A5" w:rsidRDefault="003774A5" w:rsidP="003774A5"/>
          <w:p w14:paraId="75723916" w14:textId="77777777" w:rsidR="003774A5" w:rsidRDefault="003774A5" w:rsidP="003774A5">
            <w:r w:rsidRPr="009C3526">
              <w:rPr>
                <w:i/>
              </w:rPr>
              <w:t>Notes</w:t>
            </w:r>
            <w:r>
              <w:t xml:space="preserve"> : </w:t>
            </w:r>
          </w:p>
          <w:p w14:paraId="3A0509BD" w14:textId="77777777" w:rsidR="003774A5" w:rsidRDefault="003774A5" w:rsidP="003774A5"/>
          <w:p w14:paraId="6E535E2A" w14:textId="77777777" w:rsidR="0028155F" w:rsidRDefault="0028155F" w:rsidP="0028155F">
            <w:pPr>
              <w:pStyle w:val="Niveau3"/>
            </w:pPr>
          </w:p>
          <w:p w14:paraId="0F506E8B" w14:textId="77777777" w:rsidR="003774A5" w:rsidRPr="00267940" w:rsidRDefault="003774A5" w:rsidP="00267940"/>
          <w:p w14:paraId="1BAD7296" w14:textId="77777777" w:rsidR="0028155F" w:rsidRDefault="0028155F" w:rsidP="0028155F">
            <w:pPr>
              <w:pStyle w:val="Niveau3"/>
            </w:pPr>
            <w:bookmarkStart w:id="26" w:name="_Toc217028157"/>
            <w:r>
              <w:t>P378/A1</w:t>
            </w:r>
            <w:r w:rsidR="006E65A9">
              <w:t>/8</w:t>
            </w:r>
            <w:r>
              <w:t>.6 Magie.net</w:t>
            </w:r>
            <w:bookmarkEnd w:id="26"/>
          </w:p>
          <w:p w14:paraId="68119EC9"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w:t>
            </w:r>
            <w:r w:rsidR="00444F94" w:rsidRPr="003774A5">
              <w:t>mouvement (</w:t>
            </w:r>
            <w:r w:rsidR="00995898">
              <w:t>11</w:t>
            </w:r>
            <w:r w:rsidRPr="003774A5">
              <w:t xml:space="preserve"> vidéos).</w:t>
            </w:r>
          </w:p>
          <w:p w14:paraId="07056B00" w14:textId="77777777" w:rsidR="003774A5" w:rsidRDefault="003774A5" w:rsidP="003774A5">
            <w:r w:rsidRPr="009C3526">
              <w:rPr>
                <w:i/>
              </w:rPr>
              <w:t>Portée et contenu</w:t>
            </w:r>
            <w:r>
              <w:t> :</w:t>
            </w:r>
          </w:p>
          <w:p w14:paraId="75E69AA4" w14:textId="77777777" w:rsidR="003774A5" w:rsidRDefault="003774A5" w:rsidP="003774A5"/>
          <w:p w14:paraId="2AC775E6" w14:textId="77777777" w:rsidR="003774A5" w:rsidRDefault="003774A5" w:rsidP="003774A5">
            <w:r w:rsidRPr="009C3526">
              <w:rPr>
                <w:i/>
              </w:rPr>
              <w:t>Notes</w:t>
            </w:r>
            <w:r>
              <w:t xml:space="preserve"> : </w:t>
            </w:r>
          </w:p>
          <w:p w14:paraId="4102B6D2" w14:textId="77777777" w:rsidR="003774A5" w:rsidRDefault="003774A5" w:rsidP="003774A5"/>
          <w:p w14:paraId="202C6DF5" w14:textId="77777777" w:rsidR="0028155F" w:rsidRDefault="0028155F" w:rsidP="0028155F">
            <w:pPr>
              <w:pStyle w:val="Niveau3"/>
            </w:pPr>
          </w:p>
          <w:p w14:paraId="63831769" w14:textId="77777777" w:rsidR="0028155F" w:rsidRDefault="0028155F" w:rsidP="0028155F">
            <w:pPr>
              <w:pStyle w:val="Niveau3"/>
            </w:pPr>
            <w:bookmarkStart w:id="27" w:name="_Toc217028158"/>
            <w:r>
              <w:t>P378/A1</w:t>
            </w:r>
            <w:r w:rsidR="006E65A9">
              <w:t>/8</w:t>
            </w:r>
            <w:r>
              <w:t xml:space="preserve">.7 </w:t>
            </w:r>
            <w:r w:rsidR="00501E56">
              <w:t>L’</w:t>
            </w:r>
            <w:r>
              <w:t>Évènement</w:t>
            </w:r>
            <w:bookmarkEnd w:id="27"/>
          </w:p>
          <w:p w14:paraId="3725F4F5"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w:t>
            </w:r>
            <w:r w:rsidR="00444F94" w:rsidRPr="003774A5">
              <w:t>mouvement (</w:t>
            </w:r>
            <w:r w:rsidR="00995898">
              <w:t>22</w:t>
            </w:r>
            <w:r w:rsidRPr="003774A5">
              <w:t xml:space="preserve"> vidéos).</w:t>
            </w:r>
          </w:p>
          <w:p w14:paraId="46331E5D" w14:textId="77777777" w:rsidR="003774A5" w:rsidRDefault="003774A5" w:rsidP="003774A5">
            <w:r w:rsidRPr="009C3526">
              <w:rPr>
                <w:i/>
              </w:rPr>
              <w:t>Portée et contenu</w:t>
            </w:r>
            <w:r>
              <w:t> :</w:t>
            </w:r>
          </w:p>
          <w:p w14:paraId="3220BAF1" w14:textId="77777777" w:rsidR="003774A5" w:rsidRDefault="003774A5" w:rsidP="003774A5"/>
          <w:p w14:paraId="2CB06B45" w14:textId="77777777" w:rsidR="003774A5" w:rsidRDefault="003774A5" w:rsidP="003774A5">
            <w:r w:rsidRPr="009C3526">
              <w:rPr>
                <w:i/>
              </w:rPr>
              <w:t>Notes</w:t>
            </w:r>
            <w:r>
              <w:t xml:space="preserve"> : </w:t>
            </w:r>
          </w:p>
          <w:p w14:paraId="071006FE" w14:textId="77777777" w:rsidR="003774A5" w:rsidRDefault="003774A5" w:rsidP="003774A5"/>
          <w:p w14:paraId="0CE8F859" w14:textId="77777777" w:rsidR="0028155F" w:rsidRDefault="0028155F" w:rsidP="0028155F">
            <w:pPr>
              <w:pStyle w:val="Niveau3"/>
            </w:pPr>
          </w:p>
          <w:p w14:paraId="608C190A" w14:textId="77777777" w:rsidR="0028155F" w:rsidRDefault="0028155F" w:rsidP="0028155F">
            <w:pPr>
              <w:pStyle w:val="Niveau3"/>
            </w:pPr>
            <w:bookmarkStart w:id="28" w:name="_Toc217028159"/>
            <w:r>
              <w:t>P378/A1</w:t>
            </w:r>
            <w:r w:rsidR="006E65A9">
              <w:t>/8</w:t>
            </w:r>
            <w:r>
              <w:t>.8 Émission spéciale</w:t>
            </w:r>
            <w:bookmarkEnd w:id="28"/>
          </w:p>
          <w:p w14:paraId="79A98300"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w:t>
            </w:r>
            <w:r w:rsidR="00444F94" w:rsidRPr="003774A5">
              <w:t>mouvement (</w:t>
            </w:r>
            <w:r w:rsidR="00995898">
              <w:t>41</w:t>
            </w:r>
            <w:r w:rsidRPr="003774A5">
              <w:t xml:space="preserve"> vidéos).</w:t>
            </w:r>
          </w:p>
          <w:p w14:paraId="77138631" w14:textId="77777777" w:rsidR="003774A5" w:rsidRDefault="003774A5" w:rsidP="003774A5">
            <w:r w:rsidRPr="009C3526">
              <w:rPr>
                <w:i/>
              </w:rPr>
              <w:t>Portée et contenu</w:t>
            </w:r>
            <w:r>
              <w:t> :</w:t>
            </w:r>
          </w:p>
          <w:p w14:paraId="430FF4EB" w14:textId="77777777" w:rsidR="003774A5" w:rsidRDefault="003774A5" w:rsidP="003774A5"/>
          <w:p w14:paraId="5633C398" w14:textId="77777777" w:rsidR="003774A5" w:rsidRDefault="003774A5" w:rsidP="003774A5">
            <w:r w:rsidRPr="009C3526">
              <w:rPr>
                <w:i/>
              </w:rPr>
              <w:t>Notes</w:t>
            </w:r>
            <w:r>
              <w:t xml:space="preserve"> : </w:t>
            </w:r>
          </w:p>
          <w:p w14:paraId="1AE39176" w14:textId="77777777" w:rsidR="003774A5" w:rsidRDefault="003774A5" w:rsidP="003774A5"/>
          <w:p w14:paraId="27501D48" w14:textId="77777777" w:rsidR="0028155F" w:rsidRDefault="0028155F" w:rsidP="0028155F">
            <w:pPr>
              <w:pStyle w:val="Niveau3"/>
            </w:pPr>
          </w:p>
          <w:p w14:paraId="18D580A2" w14:textId="77777777" w:rsidR="00501E56" w:rsidRPr="00501E56" w:rsidRDefault="00501E56" w:rsidP="00501E56"/>
          <w:p w14:paraId="51B48E08" w14:textId="77777777" w:rsidR="0028155F" w:rsidRDefault="0028155F" w:rsidP="0028155F">
            <w:pPr>
              <w:pStyle w:val="Niveau3"/>
            </w:pPr>
            <w:bookmarkStart w:id="29" w:name="_Toc217028160"/>
            <w:r>
              <w:t>P378/A1</w:t>
            </w:r>
            <w:r w:rsidR="006E65A9">
              <w:t>/8</w:t>
            </w:r>
            <w:r>
              <w:t xml:space="preserve">.9 </w:t>
            </w:r>
            <w:r w:rsidR="00FA19DC">
              <w:t>Tout sur tout</w:t>
            </w:r>
            <w:bookmarkEnd w:id="29"/>
          </w:p>
          <w:p w14:paraId="16B9B82D"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w:t>
            </w:r>
            <w:r w:rsidR="00444F94" w:rsidRPr="003774A5">
              <w:t>mouvement (</w:t>
            </w:r>
            <w:r w:rsidR="00995898">
              <w:t>23</w:t>
            </w:r>
            <w:r w:rsidRPr="003774A5">
              <w:t xml:space="preserve"> vidéos).</w:t>
            </w:r>
          </w:p>
          <w:p w14:paraId="6DDB6612" w14:textId="77777777" w:rsidR="003774A5" w:rsidRDefault="003774A5" w:rsidP="003774A5">
            <w:r w:rsidRPr="009C3526">
              <w:rPr>
                <w:i/>
              </w:rPr>
              <w:t>Portée et contenu</w:t>
            </w:r>
            <w:r>
              <w:t> :</w:t>
            </w:r>
          </w:p>
          <w:p w14:paraId="14E7A492" w14:textId="77777777" w:rsidR="003774A5" w:rsidRDefault="003774A5" w:rsidP="003774A5"/>
          <w:p w14:paraId="15A13B66" w14:textId="77777777" w:rsidR="003774A5" w:rsidRDefault="003774A5" w:rsidP="003774A5">
            <w:r w:rsidRPr="009C3526">
              <w:rPr>
                <w:i/>
              </w:rPr>
              <w:t>Notes</w:t>
            </w:r>
            <w:r>
              <w:t xml:space="preserve"> : </w:t>
            </w:r>
          </w:p>
          <w:p w14:paraId="65708108" w14:textId="77777777" w:rsidR="003774A5" w:rsidRDefault="003774A5" w:rsidP="003774A5"/>
          <w:p w14:paraId="28130CF7" w14:textId="77777777" w:rsidR="0028155F" w:rsidRDefault="0028155F" w:rsidP="0028155F">
            <w:pPr>
              <w:pStyle w:val="Niveau3"/>
            </w:pPr>
          </w:p>
          <w:p w14:paraId="7DE51946" w14:textId="77777777" w:rsidR="0028155F" w:rsidRDefault="0028155F" w:rsidP="0028155F">
            <w:pPr>
              <w:pStyle w:val="Niveau3"/>
            </w:pPr>
            <w:bookmarkStart w:id="30" w:name="_Toc217028161"/>
            <w:r>
              <w:lastRenderedPageBreak/>
              <w:t>P378/A1</w:t>
            </w:r>
            <w:r w:rsidR="006E65A9">
              <w:t>/8</w:t>
            </w:r>
            <w:r>
              <w:t>.10 Autrefois</w:t>
            </w:r>
            <w:bookmarkEnd w:id="30"/>
          </w:p>
          <w:p w14:paraId="59077F73"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w:t>
            </w:r>
            <w:r w:rsidR="00444F94" w:rsidRPr="003774A5">
              <w:t>mouvement (</w:t>
            </w:r>
            <w:r w:rsidR="00995898">
              <w:t>1 vidéo</w:t>
            </w:r>
            <w:r w:rsidRPr="003774A5">
              <w:t>).</w:t>
            </w:r>
          </w:p>
          <w:p w14:paraId="0FB143B6" w14:textId="77777777" w:rsidR="003774A5" w:rsidRDefault="003774A5" w:rsidP="003774A5">
            <w:r w:rsidRPr="009C3526">
              <w:rPr>
                <w:i/>
              </w:rPr>
              <w:t>Portée et contenu</w:t>
            </w:r>
            <w:r>
              <w:t> :</w:t>
            </w:r>
          </w:p>
          <w:p w14:paraId="1E7F43EF" w14:textId="77777777" w:rsidR="003774A5" w:rsidRDefault="003774A5" w:rsidP="003774A5"/>
          <w:p w14:paraId="135DDEC0" w14:textId="77777777" w:rsidR="003774A5" w:rsidRDefault="003774A5" w:rsidP="003774A5">
            <w:r w:rsidRPr="009C3526">
              <w:rPr>
                <w:i/>
              </w:rPr>
              <w:t>Notes</w:t>
            </w:r>
            <w:r>
              <w:t xml:space="preserve"> : </w:t>
            </w:r>
          </w:p>
          <w:p w14:paraId="133724B3" w14:textId="77777777" w:rsidR="003774A5" w:rsidRDefault="003774A5" w:rsidP="003774A5"/>
          <w:p w14:paraId="45879C4D" w14:textId="77777777" w:rsidR="0028155F" w:rsidRDefault="0028155F" w:rsidP="0028155F">
            <w:pPr>
              <w:pStyle w:val="Niveau3"/>
            </w:pPr>
          </w:p>
          <w:p w14:paraId="7E84156E" w14:textId="77777777" w:rsidR="0028155F" w:rsidRDefault="0028155F" w:rsidP="0028155F">
            <w:pPr>
              <w:pStyle w:val="Niveau3"/>
            </w:pPr>
            <w:bookmarkStart w:id="31" w:name="_Toc217028162"/>
            <w:r>
              <w:t>P378/A1</w:t>
            </w:r>
            <w:r w:rsidR="006E65A9">
              <w:t>/8</w:t>
            </w:r>
            <w:r>
              <w:t>.11 Sport action</w:t>
            </w:r>
            <w:bookmarkEnd w:id="31"/>
          </w:p>
          <w:p w14:paraId="2C370689"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w:t>
            </w:r>
            <w:r w:rsidR="00444F94" w:rsidRPr="003774A5">
              <w:t>mouvement (</w:t>
            </w:r>
            <w:r w:rsidR="00995898">
              <w:t>61</w:t>
            </w:r>
            <w:r w:rsidRPr="003774A5">
              <w:t xml:space="preserve"> vidéos).</w:t>
            </w:r>
          </w:p>
          <w:p w14:paraId="56028D0F" w14:textId="77777777" w:rsidR="003774A5" w:rsidRDefault="003774A5" w:rsidP="003774A5">
            <w:r w:rsidRPr="009C3526">
              <w:rPr>
                <w:i/>
              </w:rPr>
              <w:t>Portée et contenu</w:t>
            </w:r>
            <w:r>
              <w:t> :</w:t>
            </w:r>
          </w:p>
          <w:p w14:paraId="3AEA69BE" w14:textId="77777777" w:rsidR="003774A5" w:rsidRDefault="003774A5" w:rsidP="003774A5"/>
          <w:p w14:paraId="4DE76A13" w14:textId="77777777" w:rsidR="003774A5" w:rsidRDefault="003774A5" w:rsidP="003774A5">
            <w:r w:rsidRPr="009C3526">
              <w:rPr>
                <w:i/>
              </w:rPr>
              <w:t>Notes</w:t>
            </w:r>
            <w:r>
              <w:t xml:space="preserve"> : </w:t>
            </w:r>
          </w:p>
          <w:p w14:paraId="41DD42C1" w14:textId="77777777" w:rsidR="003774A5" w:rsidRDefault="003774A5" w:rsidP="003774A5"/>
          <w:p w14:paraId="6056B682" w14:textId="77777777" w:rsidR="0028155F" w:rsidRDefault="0028155F" w:rsidP="0028155F">
            <w:pPr>
              <w:pStyle w:val="Niveau3"/>
            </w:pPr>
          </w:p>
          <w:p w14:paraId="79A4959B" w14:textId="77777777" w:rsidR="0028155F" w:rsidRDefault="0028155F" w:rsidP="0028155F">
            <w:pPr>
              <w:pStyle w:val="Niveau3"/>
            </w:pPr>
            <w:bookmarkStart w:id="32" w:name="_Toc217028163"/>
            <w:r>
              <w:t>P378/A1</w:t>
            </w:r>
            <w:r w:rsidR="006E65A9">
              <w:t>/8</w:t>
            </w:r>
            <w:r>
              <w:t xml:space="preserve">.12 </w:t>
            </w:r>
            <w:r w:rsidR="00FA19DC">
              <w:t>Folklore</w:t>
            </w:r>
            <w:bookmarkEnd w:id="32"/>
          </w:p>
          <w:p w14:paraId="3A0C493B"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w:t>
            </w:r>
            <w:r w:rsidR="00444F94" w:rsidRPr="003774A5">
              <w:t>mouvement (</w:t>
            </w:r>
            <w:r w:rsidR="00995898">
              <w:t>12</w:t>
            </w:r>
            <w:r w:rsidRPr="003774A5">
              <w:t xml:space="preserve"> vidéos).</w:t>
            </w:r>
          </w:p>
          <w:p w14:paraId="046221E5" w14:textId="77777777" w:rsidR="003774A5" w:rsidRDefault="003774A5" w:rsidP="003774A5">
            <w:r w:rsidRPr="009C3526">
              <w:rPr>
                <w:i/>
              </w:rPr>
              <w:t>Portée et contenu</w:t>
            </w:r>
            <w:r>
              <w:t> :</w:t>
            </w:r>
          </w:p>
          <w:p w14:paraId="43BB1047" w14:textId="77777777" w:rsidR="003774A5" w:rsidRDefault="003774A5" w:rsidP="003774A5"/>
          <w:p w14:paraId="7A6C5592" w14:textId="77777777" w:rsidR="003774A5" w:rsidRDefault="003774A5" w:rsidP="003774A5">
            <w:r w:rsidRPr="009C3526">
              <w:rPr>
                <w:i/>
              </w:rPr>
              <w:t>Notes</w:t>
            </w:r>
            <w:r>
              <w:t xml:space="preserve"> : </w:t>
            </w:r>
          </w:p>
          <w:p w14:paraId="291BC3D1" w14:textId="77777777" w:rsidR="00E62F10" w:rsidRDefault="00E62F10" w:rsidP="003774A5">
            <w:r>
              <w:t>Parfois intitulé « Journée Folklorique ».</w:t>
            </w:r>
          </w:p>
          <w:p w14:paraId="2933F37B" w14:textId="77777777" w:rsidR="003774A5" w:rsidRDefault="00E62F10" w:rsidP="003774A5">
            <w:r>
              <w:t xml:space="preserve">D’autres évènements de folklore se trouvent dans les </w:t>
            </w:r>
            <w:r w:rsidRPr="00E62F10">
              <w:rPr>
                <w:highlight w:val="yellow"/>
              </w:rPr>
              <w:t>dossiers … aux cotes …</w:t>
            </w:r>
          </w:p>
          <w:p w14:paraId="49108542" w14:textId="77777777" w:rsidR="0028155F" w:rsidRDefault="0028155F" w:rsidP="0028155F">
            <w:pPr>
              <w:pStyle w:val="Niveau3"/>
            </w:pPr>
          </w:p>
          <w:p w14:paraId="19D50B12" w14:textId="77777777" w:rsidR="0028155F" w:rsidRDefault="0028155F" w:rsidP="0028155F">
            <w:pPr>
              <w:pStyle w:val="Niveau3"/>
            </w:pPr>
            <w:bookmarkStart w:id="33" w:name="_Toc217028164"/>
            <w:r>
              <w:t>P378/A1</w:t>
            </w:r>
            <w:r w:rsidR="006E65A9">
              <w:t>/8</w:t>
            </w:r>
            <w:r>
              <w:t>.13 Bien branché</w:t>
            </w:r>
            <w:bookmarkEnd w:id="33"/>
          </w:p>
          <w:p w14:paraId="1D168011"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w:t>
            </w:r>
            <w:r w:rsidR="00444F94" w:rsidRPr="003774A5">
              <w:t>mouvement (</w:t>
            </w:r>
            <w:r w:rsidR="00995898">
              <w:t>2</w:t>
            </w:r>
            <w:r w:rsidRPr="003774A5">
              <w:t xml:space="preserve"> vidéos).</w:t>
            </w:r>
          </w:p>
          <w:p w14:paraId="033BCD71" w14:textId="77777777" w:rsidR="003774A5" w:rsidRDefault="003774A5" w:rsidP="003774A5">
            <w:r w:rsidRPr="009C3526">
              <w:rPr>
                <w:i/>
              </w:rPr>
              <w:t>Portée et contenu</w:t>
            </w:r>
            <w:r>
              <w:t> :</w:t>
            </w:r>
          </w:p>
          <w:p w14:paraId="2845238C" w14:textId="77777777" w:rsidR="003774A5" w:rsidRDefault="003774A5" w:rsidP="003774A5"/>
          <w:p w14:paraId="7F716DE0" w14:textId="77777777" w:rsidR="003774A5" w:rsidRDefault="003774A5" w:rsidP="003774A5">
            <w:r w:rsidRPr="009C3526">
              <w:rPr>
                <w:i/>
              </w:rPr>
              <w:t>Notes</w:t>
            </w:r>
            <w:r>
              <w:t xml:space="preserve"> : </w:t>
            </w:r>
          </w:p>
          <w:p w14:paraId="3D912E2D" w14:textId="77777777" w:rsidR="003774A5" w:rsidRDefault="003774A5" w:rsidP="003774A5"/>
          <w:p w14:paraId="05A53B4F" w14:textId="77777777" w:rsidR="0028155F" w:rsidRDefault="0028155F" w:rsidP="0028155F">
            <w:pPr>
              <w:pStyle w:val="Niveau3"/>
            </w:pPr>
          </w:p>
          <w:p w14:paraId="2EE0F9B3" w14:textId="77777777" w:rsidR="0028155F" w:rsidRDefault="0028155F" w:rsidP="0028155F">
            <w:pPr>
              <w:pStyle w:val="Niveau3"/>
            </w:pPr>
            <w:bookmarkStart w:id="34" w:name="_Toc217028165"/>
            <w:r>
              <w:t>P378/A1</w:t>
            </w:r>
            <w:r w:rsidR="006E65A9">
              <w:t>/8</w:t>
            </w:r>
            <w:r>
              <w:t>.14 En route vers…</w:t>
            </w:r>
            <w:bookmarkEnd w:id="34"/>
          </w:p>
          <w:p w14:paraId="07D8241E"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w:t>
            </w:r>
            <w:r w:rsidR="00444F94" w:rsidRPr="003774A5">
              <w:t>mouvement (</w:t>
            </w:r>
            <w:r w:rsidR="00995898">
              <w:t>13</w:t>
            </w:r>
            <w:r w:rsidRPr="003774A5">
              <w:t xml:space="preserve"> vidéos).</w:t>
            </w:r>
          </w:p>
          <w:p w14:paraId="09EE4F72" w14:textId="77777777" w:rsidR="003774A5" w:rsidRDefault="003774A5" w:rsidP="003774A5">
            <w:r w:rsidRPr="009C3526">
              <w:rPr>
                <w:i/>
              </w:rPr>
              <w:t>Portée et contenu</w:t>
            </w:r>
            <w:r>
              <w:t> :</w:t>
            </w:r>
          </w:p>
          <w:p w14:paraId="166A72E7" w14:textId="77777777" w:rsidR="003774A5" w:rsidRDefault="003774A5" w:rsidP="003774A5"/>
          <w:p w14:paraId="0CC6BB06" w14:textId="77777777" w:rsidR="003774A5" w:rsidRDefault="003774A5" w:rsidP="003774A5">
            <w:r w:rsidRPr="009C3526">
              <w:rPr>
                <w:i/>
              </w:rPr>
              <w:t>Notes</w:t>
            </w:r>
            <w:r>
              <w:t xml:space="preserve"> : </w:t>
            </w:r>
          </w:p>
          <w:p w14:paraId="3F018403" w14:textId="77777777" w:rsidR="003774A5" w:rsidRDefault="003774A5" w:rsidP="003774A5"/>
          <w:p w14:paraId="38322EB9" w14:textId="77777777" w:rsidR="0028155F" w:rsidRDefault="0028155F" w:rsidP="0028155F">
            <w:pPr>
              <w:pStyle w:val="Niveau3"/>
            </w:pPr>
          </w:p>
          <w:p w14:paraId="78373B8E" w14:textId="77777777" w:rsidR="0028155F" w:rsidRDefault="00D64943" w:rsidP="0028155F">
            <w:pPr>
              <w:pStyle w:val="Niveau3"/>
            </w:pPr>
            <w:bookmarkStart w:id="35" w:name="_Toc217028166"/>
            <w:r>
              <w:t>P378/A1</w:t>
            </w:r>
            <w:r w:rsidR="006E65A9">
              <w:t>/8</w:t>
            </w:r>
            <w:r>
              <w:t>.15 Télé-</w:t>
            </w:r>
            <w:r w:rsidR="0028155F">
              <w:t>faune</w:t>
            </w:r>
            <w:bookmarkEnd w:id="35"/>
          </w:p>
          <w:p w14:paraId="79F4BA4F"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w:t>
            </w:r>
            <w:r w:rsidR="00444F94" w:rsidRPr="003774A5">
              <w:t>mouvement (</w:t>
            </w:r>
            <w:r w:rsidR="00995898">
              <w:t>2</w:t>
            </w:r>
            <w:r w:rsidRPr="003774A5">
              <w:t xml:space="preserve"> vidéos).</w:t>
            </w:r>
          </w:p>
          <w:p w14:paraId="3C9C4F20" w14:textId="77777777" w:rsidR="003774A5" w:rsidRDefault="003774A5" w:rsidP="003774A5">
            <w:r w:rsidRPr="009C3526">
              <w:rPr>
                <w:i/>
              </w:rPr>
              <w:t>Portée et contenu</w:t>
            </w:r>
            <w:r>
              <w:t> :</w:t>
            </w:r>
          </w:p>
          <w:p w14:paraId="53946427" w14:textId="77777777" w:rsidR="003774A5" w:rsidRDefault="003774A5" w:rsidP="003774A5"/>
          <w:p w14:paraId="7ED30AB9" w14:textId="77777777" w:rsidR="003774A5" w:rsidRDefault="003774A5" w:rsidP="003774A5">
            <w:r w:rsidRPr="009C3526">
              <w:rPr>
                <w:i/>
              </w:rPr>
              <w:lastRenderedPageBreak/>
              <w:t>Notes</w:t>
            </w:r>
            <w:r>
              <w:t xml:space="preserve"> : </w:t>
            </w:r>
          </w:p>
          <w:p w14:paraId="014F6441" w14:textId="77777777" w:rsidR="003774A5" w:rsidRDefault="003774A5" w:rsidP="003774A5"/>
          <w:p w14:paraId="5DC5CDA1" w14:textId="77777777" w:rsidR="0028155F" w:rsidRDefault="0028155F" w:rsidP="0028155F">
            <w:pPr>
              <w:pStyle w:val="Niveau3"/>
            </w:pPr>
          </w:p>
          <w:p w14:paraId="086E864A" w14:textId="77777777" w:rsidR="00FA19DC" w:rsidRDefault="0028155F" w:rsidP="00FA19DC">
            <w:pPr>
              <w:pStyle w:val="Niveau3"/>
            </w:pPr>
            <w:bookmarkStart w:id="36" w:name="_Toc217028167"/>
            <w:r>
              <w:t>P378/A1</w:t>
            </w:r>
            <w:r w:rsidR="006E65A9">
              <w:t>/8</w:t>
            </w:r>
            <w:r>
              <w:t xml:space="preserve">.16 </w:t>
            </w:r>
            <w:r w:rsidR="00FA19DC">
              <w:t>Jardins</w:t>
            </w:r>
            <w:r w:rsidR="00CC62FE">
              <w:t xml:space="preserve"> d’ici</w:t>
            </w:r>
            <w:bookmarkEnd w:id="36"/>
          </w:p>
          <w:p w14:paraId="132279EF"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w:t>
            </w:r>
            <w:r w:rsidR="00444F94" w:rsidRPr="003774A5">
              <w:t>mouvement (</w:t>
            </w:r>
            <w:r w:rsidR="00995898">
              <w:t>1 vidéo</w:t>
            </w:r>
            <w:r w:rsidRPr="003774A5">
              <w:t>).</w:t>
            </w:r>
          </w:p>
          <w:p w14:paraId="2CAC9061" w14:textId="77777777" w:rsidR="003774A5" w:rsidRDefault="003774A5" w:rsidP="003774A5">
            <w:r w:rsidRPr="009C3526">
              <w:rPr>
                <w:i/>
              </w:rPr>
              <w:t>Portée et contenu</w:t>
            </w:r>
            <w:r>
              <w:t> :</w:t>
            </w:r>
          </w:p>
          <w:p w14:paraId="732BA8CF" w14:textId="77777777" w:rsidR="003774A5" w:rsidRDefault="003774A5" w:rsidP="003774A5"/>
          <w:p w14:paraId="6CF809A7" w14:textId="77777777" w:rsidR="003774A5" w:rsidRDefault="003774A5" w:rsidP="003774A5">
            <w:r w:rsidRPr="009C3526">
              <w:rPr>
                <w:i/>
              </w:rPr>
              <w:t>Notes</w:t>
            </w:r>
            <w:r>
              <w:t xml:space="preserve"> : </w:t>
            </w:r>
          </w:p>
          <w:p w14:paraId="029740A3" w14:textId="77777777" w:rsidR="006D18CE" w:rsidRDefault="006D18CE" w:rsidP="00FA19DC"/>
          <w:p w14:paraId="7F974F27" w14:textId="77777777" w:rsidR="006D18CE" w:rsidRDefault="006D18CE" w:rsidP="0028155F">
            <w:pPr>
              <w:pStyle w:val="Niveau3"/>
            </w:pPr>
          </w:p>
          <w:p w14:paraId="6AC4963C" w14:textId="77777777" w:rsidR="0028155F" w:rsidRDefault="0028155F" w:rsidP="0028155F">
            <w:pPr>
              <w:pStyle w:val="Niveau3"/>
            </w:pPr>
            <w:bookmarkStart w:id="37" w:name="_Toc217028168"/>
            <w:r>
              <w:t>P378/A1</w:t>
            </w:r>
            <w:r w:rsidR="006E65A9">
              <w:t>/8</w:t>
            </w:r>
            <w:r>
              <w:t xml:space="preserve">.17 </w:t>
            </w:r>
            <w:r w:rsidR="00CC62FE">
              <w:t>Vert les jardins</w:t>
            </w:r>
            <w:bookmarkEnd w:id="37"/>
          </w:p>
          <w:p w14:paraId="12C47183"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w:t>
            </w:r>
            <w:r w:rsidR="00444F94" w:rsidRPr="003774A5">
              <w:t>mouvement (</w:t>
            </w:r>
            <w:r w:rsidR="00995898">
              <w:t>6</w:t>
            </w:r>
            <w:r w:rsidRPr="003774A5">
              <w:t xml:space="preserve"> vidéos).</w:t>
            </w:r>
          </w:p>
          <w:p w14:paraId="15436FDB" w14:textId="77777777" w:rsidR="003774A5" w:rsidRDefault="003774A5" w:rsidP="003774A5">
            <w:r w:rsidRPr="009C3526">
              <w:rPr>
                <w:i/>
              </w:rPr>
              <w:t>Portée et contenu</w:t>
            </w:r>
            <w:r>
              <w:t> :</w:t>
            </w:r>
          </w:p>
          <w:p w14:paraId="5726E00D" w14:textId="77777777" w:rsidR="003774A5" w:rsidRDefault="003774A5" w:rsidP="003774A5"/>
          <w:p w14:paraId="096E351B" w14:textId="77777777" w:rsidR="003774A5" w:rsidRDefault="003774A5" w:rsidP="003774A5">
            <w:r w:rsidRPr="009C3526">
              <w:rPr>
                <w:i/>
              </w:rPr>
              <w:t>Notes</w:t>
            </w:r>
            <w:r>
              <w:t xml:space="preserve"> : </w:t>
            </w:r>
          </w:p>
          <w:p w14:paraId="63F8133D" w14:textId="77777777" w:rsidR="003774A5" w:rsidRDefault="003774A5" w:rsidP="003774A5"/>
          <w:p w14:paraId="3F070179" w14:textId="77777777" w:rsidR="0028155F" w:rsidRDefault="0028155F" w:rsidP="0028155F"/>
          <w:p w14:paraId="0AD05188" w14:textId="77777777" w:rsidR="0028155F" w:rsidRDefault="00DA7B0A" w:rsidP="005B1FC2">
            <w:pPr>
              <w:pStyle w:val="Niveau3"/>
            </w:pPr>
            <w:bookmarkStart w:id="38" w:name="_Toc217028169"/>
            <w:r>
              <w:t>P378/A1</w:t>
            </w:r>
            <w:r w:rsidR="006E65A9">
              <w:t>/8</w:t>
            </w:r>
            <w:r>
              <w:t xml:space="preserve">.18 </w:t>
            </w:r>
            <w:r w:rsidR="00CC62FE">
              <w:t>Flambant 9</w:t>
            </w:r>
            <w:bookmarkEnd w:id="38"/>
          </w:p>
          <w:p w14:paraId="74D48853"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w:t>
            </w:r>
            <w:r w:rsidR="00444F94" w:rsidRPr="003774A5">
              <w:t>mouvement (</w:t>
            </w:r>
            <w:r w:rsidR="00995898">
              <w:t>8</w:t>
            </w:r>
            <w:r w:rsidRPr="003774A5">
              <w:t xml:space="preserve"> vidéos).</w:t>
            </w:r>
          </w:p>
          <w:p w14:paraId="187EC1A7" w14:textId="77777777" w:rsidR="003774A5" w:rsidRDefault="003774A5" w:rsidP="003774A5">
            <w:r w:rsidRPr="009C3526">
              <w:rPr>
                <w:i/>
              </w:rPr>
              <w:t>Portée et contenu</w:t>
            </w:r>
            <w:r>
              <w:t> :</w:t>
            </w:r>
          </w:p>
          <w:p w14:paraId="51D7F3EA" w14:textId="77777777" w:rsidR="003774A5" w:rsidRDefault="003774A5" w:rsidP="003774A5"/>
          <w:p w14:paraId="64B54673" w14:textId="77777777" w:rsidR="003774A5" w:rsidRDefault="003774A5" w:rsidP="003774A5">
            <w:r w:rsidRPr="009C3526">
              <w:rPr>
                <w:i/>
              </w:rPr>
              <w:t>Notes</w:t>
            </w:r>
            <w:r>
              <w:t xml:space="preserve"> : </w:t>
            </w:r>
          </w:p>
          <w:p w14:paraId="195C9FF1" w14:textId="77777777" w:rsidR="003774A5" w:rsidRDefault="003774A5" w:rsidP="003774A5"/>
          <w:p w14:paraId="1170A530" w14:textId="77777777" w:rsidR="005B1FC2" w:rsidRDefault="005B1FC2" w:rsidP="005B1FC2"/>
          <w:p w14:paraId="297DE49A" w14:textId="77777777" w:rsidR="005B1FC2" w:rsidRDefault="005B1FC2" w:rsidP="005B1FC2">
            <w:pPr>
              <w:pStyle w:val="Niveau3"/>
            </w:pPr>
            <w:bookmarkStart w:id="39" w:name="_Toc217028170"/>
            <w:r>
              <w:t>P378/A1</w:t>
            </w:r>
            <w:r w:rsidR="006E65A9">
              <w:t>/8</w:t>
            </w:r>
            <w:r>
              <w:t>.19 Racisme au Lac</w:t>
            </w:r>
            <w:bookmarkEnd w:id="39"/>
          </w:p>
          <w:p w14:paraId="5DB7AA55"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w:t>
            </w:r>
            <w:r w:rsidR="00444F94" w:rsidRPr="003774A5">
              <w:t>mouvement (</w:t>
            </w:r>
            <w:r w:rsidR="00AD7796">
              <w:t>1 vidéo</w:t>
            </w:r>
            <w:r w:rsidRPr="003774A5">
              <w:t>).</w:t>
            </w:r>
          </w:p>
          <w:p w14:paraId="6A0E562B" w14:textId="77777777" w:rsidR="003774A5" w:rsidRDefault="003774A5" w:rsidP="003774A5">
            <w:r w:rsidRPr="009C3526">
              <w:rPr>
                <w:i/>
              </w:rPr>
              <w:t>Portée et contenu</w:t>
            </w:r>
            <w:r>
              <w:t> :</w:t>
            </w:r>
          </w:p>
          <w:p w14:paraId="430CA0EA" w14:textId="77777777" w:rsidR="003774A5" w:rsidRDefault="003774A5" w:rsidP="003774A5"/>
          <w:p w14:paraId="5685FD0F" w14:textId="77777777" w:rsidR="003774A5" w:rsidRDefault="003774A5" w:rsidP="003774A5">
            <w:r w:rsidRPr="009C3526">
              <w:rPr>
                <w:i/>
              </w:rPr>
              <w:t>Notes</w:t>
            </w:r>
            <w:r>
              <w:t xml:space="preserve"> : </w:t>
            </w:r>
          </w:p>
          <w:p w14:paraId="6D4A104C" w14:textId="77777777" w:rsidR="003774A5" w:rsidRDefault="003774A5" w:rsidP="003774A5"/>
          <w:p w14:paraId="4D602A5F" w14:textId="77777777" w:rsidR="0028155F" w:rsidRDefault="0028155F" w:rsidP="0028155F"/>
          <w:p w14:paraId="7D46549A" w14:textId="77777777" w:rsidR="00383197" w:rsidRDefault="00383197" w:rsidP="00383197">
            <w:pPr>
              <w:pStyle w:val="Niveau3"/>
            </w:pPr>
            <w:bookmarkStart w:id="40" w:name="_Toc217028171"/>
            <w:r>
              <w:t>P378/A1</w:t>
            </w:r>
            <w:r w:rsidR="006E65A9">
              <w:t>/8</w:t>
            </w:r>
            <w:r>
              <w:t>.20 Employeurs, travailleurs, les accidents de travail, c’est quoi?</w:t>
            </w:r>
            <w:bookmarkEnd w:id="40"/>
          </w:p>
          <w:p w14:paraId="0E288CD6"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w:t>
            </w:r>
            <w:r w:rsidR="00444F94" w:rsidRPr="003774A5">
              <w:t>mouvement (</w:t>
            </w:r>
            <w:r w:rsidR="00AD7796">
              <w:t>2</w:t>
            </w:r>
            <w:r w:rsidRPr="003774A5">
              <w:t xml:space="preserve"> vidéos).</w:t>
            </w:r>
          </w:p>
          <w:p w14:paraId="44AFAF01" w14:textId="77777777" w:rsidR="003774A5" w:rsidRDefault="003774A5" w:rsidP="003774A5">
            <w:r w:rsidRPr="009C3526">
              <w:rPr>
                <w:i/>
              </w:rPr>
              <w:t>Portée et contenu</w:t>
            </w:r>
            <w:r>
              <w:t> :</w:t>
            </w:r>
          </w:p>
          <w:p w14:paraId="22D99B39" w14:textId="77777777" w:rsidR="003774A5" w:rsidRDefault="003774A5" w:rsidP="003774A5"/>
          <w:p w14:paraId="112495BA" w14:textId="77777777" w:rsidR="003774A5" w:rsidRDefault="003774A5" w:rsidP="003774A5">
            <w:r w:rsidRPr="009C3526">
              <w:rPr>
                <w:i/>
              </w:rPr>
              <w:t>Notes</w:t>
            </w:r>
            <w:r>
              <w:t xml:space="preserve"> : </w:t>
            </w:r>
          </w:p>
          <w:p w14:paraId="4390C701" w14:textId="77777777" w:rsidR="003774A5" w:rsidRDefault="003774A5" w:rsidP="003774A5"/>
          <w:p w14:paraId="242F4150" w14:textId="77777777" w:rsidR="00383197" w:rsidRDefault="00383197" w:rsidP="0028155F"/>
          <w:p w14:paraId="43E96CA2" w14:textId="77777777" w:rsidR="00F04CFA" w:rsidRDefault="00383197" w:rsidP="00F04CFA">
            <w:pPr>
              <w:pStyle w:val="Niveau3"/>
            </w:pPr>
            <w:bookmarkStart w:id="41" w:name="_Toc217028172"/>
            <w:r>
              <w:t>P378/A1</w:t>
            </w:r>
            <w:r w:rsidR="006E65A9">
              <w:t>/8</w:t>
            </w:r>
            <w:r>
              <w:t>.21</w:t>
            </w:r>
            <w:r w:rsidR="00F04CFA">
              <w:t xml:space="preserve"> Route des Bleuets</w:t>
            </w:r>
            <w:bookmarkEnd w:id="41"/>
          </w:p>
          <w:p w14:paraId="6CF96322"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AD7796">
              <w:t>1</w:t>
            </w:r>
            <w:r w:rsidRPr="003774A5">
              <w:t xml:space="preserve"> vidéos).</w:t>
            </w:r>
          </w:p>
          <w:p w14:paraId="365CF8DA" w14:textId="77777777" w:rsidR="003774A5" w:rsidRDefault="003774A5" w:rsidP="003774A5">
            <w:r w:rsidRPr="009C3526">
              <w:rPr>
                <w:i/>
              </w:rPr>
              <w:lastRenderedPageBreak/>
              <w:t>Portée et contenu</w:t>
            </w:r>
            <w:r>
              <w:t> :</w:t>
            </w:r>
          </w:p>
          <w:p w14:paraId="27C39372" w14:textId="77777777" w:rsidR="003774A5" w:rsidRDefault="003774A5" w:rsidP="003774A5"/>
          <w:p w14:paraId="14FC447F" w14:textId="77777777" w:rsidR="003774A5" w:rsidRDefault="003774A5" w:rsidP="003774A5">
            <w:r w:rsidRPr="009C3526">
              <w:rPr>
                <w:i/>
              </w:rPr>
              <w:t>Notes</w:t>
            </w:r>
            <w:r>
              <w:t xml:space="preserve"> : </w:t>
            </w:r>
          </w:p>
          <w:p w14:paraId="2CDC8BF0" w14:textId="77777777" w:rsidR="003774A5" w:rsidRDefault="003774A5" w:rsidP="003774A5"/>
          <w:p w14:paraId="23F13AD3" w14:textId="77777777" w:rsidR="00F04CFA" w:rsidRPr="00F04CFA" w:rsidRDefault="00F04CFA" w:rsidP="00F04CFA"/>
          <w:p w14:paraId="786A72D0" w14:textId="77777777" w:rsidR="0062783F" w:rsidRDefault="0062783F" w:rsidP="0062783F">
            <w:pPr>
              <w:pStyle w:val="Niveau3"/>
            </w:pPr>
            <w:bookmarkStart w:id="42" w:name="_Toc217028173"/>
            <w:r>
              <w:t>P378/A1</w:t>
            </w:r>
            <w:r w:rsidR="006E65A9">
              <w:t>/8</w:t>
            </w:r>
            <w:r>
              <w:t>.2</w:t>
            </w:r>
            <w:r w:rsidR="00383197">
              <w:t>2</w:t>
            </w:r>
            <w:r>
              <w:t xml:space="preserve"> L’opinion de M. Brassard</w:t>
            </w:r>
            <w:bookmarkEnd w:id="42"/>
          </w:p>
          <w:p w14:paraId="26C37E50"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AD7796">
              <w:t>1</w:t>
            </w:r>
            <w:r w:rsidRPr="003774A5">
              <w:t xml:space="preserve"> vidéos).</w:t>
            </w:r>
          </w:p>
          <w:p w14:paraId="34D19A81" w14:textId="77777777" w:rsidR="003774A5" w:rsidRDefault="003774A5" w:rsidP="003774A5">
            <w:r w:rsidRPr="009C3526">
              <w:rPr>
                <w:i/>
              </w:rPr>
              <w:t>Portée et contenu</w:t>
            </w:r>
            <w:r>
              <w:t> :</w:t>
            </w:r>
          </w:p>
          <w:p w14:paraId="68211FBA" w14:textId="77777777" w:rsidR="003774A5" w:rsidRDefault="003774A5" w:rsidP="003774A5"/>
          <w:p w14:paraId="59CB0CBE" w14:textId="77777777" w:rsidR="003774A5" w:rsidRDefault="003774A5" w:rsidP="003774A5">
            <w:r w:rsidRPr="009C3526">
              <w:rPr>
                <w:i/>
              </w:rPr>
              <w:t>Notes</w:t>
            </w:r>
            <w:r>
              <w:t xml:space="preserve"> : </w:t>
            </w:r>
          </w:p>
          <w:p w14:paraId="5DB4BD9F" w14:textId="77777777" w:rsidR="003774A5" w:rsidRDefault="003774A5" w:rsidP="003774A5"/>
          <w:p w14:paraId="79DB6C7A" w14:textId="77777777" w:rsidR="00F04CFA" w:rsidRDefault="00F04CFA" w:rsidP="0028155F"/>
          <w:p w14:paraId="71DD7DDA" w14:textId="77777777" w:rsidR="00D64943" w:rsidRDefault="00D64943" w:rsidP="00D64943">
            <w:pPr>
              <w:pStyle w:val="Niveau3"/>
            </w:pPr>
            <w:bookmarkStart w:id="43" w:name="_Toc217028174"/>
            <w:r>
              <w:t>P378/A1</w:t>
            </w:r>
            <w:r w:rsidR="006E65A9">
              <w:t>/8</w:t>
            </w:r>
            <w:r>
              <w:t>.2</w:t>
            </w:r>
            <w:r w:rsidR="00383197">
              <w:t xml:space="preserve">3 </w:t>
            </w:r>
            <w:r w:rsidR="00CC62FE">
              <w:t>Contes et légendes</w:t>
            </w:r>
            <w:bookmarkEnd w:id="43"/>
          </w:p>
          <w:p w14:paraId="59320603"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AD7796">
              <w:t>2</w:t>
            </w:r>
            <w:r w:rsidRPr="003774A5">
              <w:t xml:space="preserve"> vidéos).</w:t>
            </w:r>
          </w:p>
          <w:p w14:paraId="6F1D77A1" w14:textId="77777777" w:rsidR="003774A5" w:rsidRDefault="003774A5" w:rsidP="003774A5">
            <w:r w:rsidRPr="009C3526">
              <w:rPr>
                <w:i/>
              </w:rPr>
              <w:t>Portée et contenu</w:t>
            </w:r>
            <w:r>
              <w:t> :</w:t>
            </w:r>
          </w:p>
          <w:p w14:paraId="588353D2" w14:textId="77777777" w:rsidR="003774A5" w:rsidRDefault="003774A5" w:rsidP="003774A5"/>
          <w:p w14:paraId="413394B4" w14:textId="77777777" w:rsidR="003774A5" w:rsidRDefault="003774A5" w:rsidP="003774A5">
            <w:r w:rsidRPr="009C3526">
              <w:rPr>
                <w:i/>
              </w:rPr>
              <w:t>Notes</w:t>
            </w:r>
            <w:r>
              <w:t xml:space="preserve"> : </w:t>
            </w:r>
          </w:p>
          <w:p w14:paraId="72DC8911" w14:textId="77777777" w:rsidR="003774A5" w:rsidRDefault="003774A5" w:rsidP="003774A5"/>
          <w:p w14:paraId="11833C8D" w14:textId="77777777" w:rsidR="0028155F" w:rsidRDefault="0028155F" w:rsidP="0028155F"/>
          <w:p w14:paraId="72B6ABEF" w14:textId="77777777" w:rsidR="00243393" w:rsidRDefault="00243393" w:rsidP="00243393">
            <w:pPr>
              <w:pStyle w:val="Niveau3"/>
            </w:pPr>
            <w:bookmarkStart w:id="44" w:name="_Toc217028175"/>
            <w:r>
              <w:t>P378/A1</w:t>
            </w:r>
            <w:r w:rsidR="006E65A9">
              <w:t>/8</w:t>
            </w:r>
            <w:r>
              <w:t>.24 Alimentaire mon cher Watson</w:t>
            </w:r>
            <w:bookmarkEnd w:id="44"/>
          </w:p>
          <w:p w14:paraId="64EEF14C"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AD7796">
              <w:t>7</w:t>
            </w:r>
            <w:r w:rsidRPr="003774A5">
              <w:t xml:space="preserve"> vidéos).</w:t>
            </w:r>
          </w:p>
          <w:p w14:paraId="3DABEC04" w14:textId="77777777" w:rsidR="003774A5" w:rsidRDefault="003774A5" w:rsidP="003774A5">
            <w:r w:rsidRPr="009C3526">
              <w:rPr>
                <w:i/>
              </w:rPr>
              <w:t>Portée et contenu</w:t>
            </w:r>
            <w:r>
              <w:t> :</w:t>
            </w:r>
          </w:p>
          <w:p w14:paraId="078A3584" w14:textId="77777777" w:rsidR="003774A5" w:rsidRDefault="003774A5" w:rsidP="003774A5"/>
          <w:p w14:paraId="5C33B72F" w14:textId="77777777" w:rsidR="003774A5" w:rsidRDefault="003774A5" w:rsidP="003774A5">
            <w:r w:rsidRPr="009C3526">
              <w:rPr>
                <w:i/>
              </w:rPr>
              <w:t>Notes</w:t>
            </w:r>
            <w:r>
              <w:t xml:space="preserve"> : </w:t>
            </w:r>
          </w:p>
          <w:p w14:paraId="470762AF" w14:textId="77777777" w:rsidR="003774A5" w:rsidRDefault="003774A5" w:rsidP="003774A5"/>
          <w:p w14:paraId="0161C0E6" w14:textId="77777777" w:rsidR="0028155F" w:rsidRDefault="0028155F" w:rsidP="0028155F"/>
          <w:p w14:paraId="1E31EB8F" w14:textId="77777777" w:rsidR="006F1AD8" w:rsidRPr="006F1AD8" w:rsidRDefault="006F1AD8" w:rsidP="006F1AD8">
            <w:pPr>
              <w:pStyle w:val="Niveau3"/>
            </w:pPr>
            <w:bookmarkStart w:id="45" w:name="_Toc217028176"/>
            <w:r>
              <w:t>P378/A1</w:t>
            </w:r>
            <w:r w:rsidR="006E65A9">
              <w:t>/8</w:t>
            </w:r>
            <w:r>
              <w:t>.2</w:t>
            </w:r>
            <w:r w:rsidR="006D0EFF">
              <w:t>5</w:t>
            </w:r>
            <w:r>
              <w:t xml:space="preserve"> Trésors cachés du Lac-Saint-Jean</w:t>
            </w:r>
            <w:bookmarkEnd w:id="45"/>
          </w:p>
          <w:p w14:paraId="7C2682AC"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AD7796">
              <w:t>1</w:t>
            </w:r>
            <w:r w:rsidRPr="003774A5">
              <w:t xml:space="preserve"> vidéos).</w:t>
            </w:r>
          </w:p>
          <w:p w14:paraId="6C6FEEE4" w14:textId="77777777" w:rsidR="003774A5" w:rsidRDefault="003774A5" w:rsidP="003774A5">
            <w:r w:rsidRPr="009C3526">
              <w:rPr>
                <w:i/>
              </w:rPr>
              <w:t>Portée et contenu</w:t>
            </w:r>
            <w:r>
              <w:t> :</w:t>
            </w:r>
          </w:p>
          <w:p w14:paraId="1D2C805D" w14:textId="77777777" w:rsidR="003774A5" w:rsidRDefault="003774A5" w:rsidP="003774A5"/>
          <w:p w14:paraId="4F453A0A" w14:textId="77777777" w:rsidR="003774A5" w:rsidRDefault="003774A5" w:rsidP="003774A5">
            <w:r w:rsidRPr="009C3526">
              <w:rPr>
                <w:i/>
              </w:rPr>
              <w:t>Notes</w:t>
            </w:r>
            <w:r>
              <w:t xml:space="preserve"> : </w:t>
            </w:r>
          </w:p>
          <w:p w14:paraId="2DD06BB3" w14:textId="77777777" w:rsidR="003774A5" w:rsidRDefault="003774A5" w:rsidP="003774A5"/>
          <w:p w14:paraId="2FC0723E" w14:textId="77777777" w:rsidR="00243393" w:rsidRDefault="00243393" w:rsidP="0028155F"/>
          <w:p w14:paraId="04EB818E" w14:textId="77777777" w:rsidR="00184D1F" w:rsidRPr="006F1AD8" w:rsidRDefault="00184D1F" w:rsidP="00184D1F">
            <w:pPr>
              <w:pStyle w:val="Niveau3"/>
            </w:pPr>
            <w:bookmarkStart w:id="46" w:name="_Toc217028177"/>
            <w:r>
              <w:t>P378/A1</w:t>
            </w:r>
            <w:r w:rsidR="006E65A9">
              <w:t>/8</w:t>
            </w:r>
            <w:r>
              <w:t>.2</w:t>
            </w:r>
            <w:r w:rsidR="006D0EFF">
              <w:t>6</w:t>
            </w:r>
            <w:r>
              <w:t xml:space="preserve"> L’ABC de la beauté</w:t>
            </w:r>
            <w:bookmarkEnd w:id="46"/>
          </w:p>
          <w:p w14:paraId="59D5CD92"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AD7796">
              <w:t>1</w:t>
            </w:r>
            <w:r w:rsidRPr="003774A5">
              <w:t xml:space="preserve"> vidéos).</w:t>
            </w:r>
          </w:p>
          <w:p w14:paraId="7A3C4196" w14:textId="77777777" w:rsidR="003774A5" w:rsidRDefault="003774A5" w:rsidP="003774A5">
            <w:r w:rsidRPr="009C3526">
              <w:rPr>
                <w:i/>
              </w:rPr>
              <w:t>Portée et contenu</w:t>
            </w:r>
            <w:r>
              <w:t> :</w:t>
            </w:r>
          </w:p>
          <w:p w14:paraId="74AD18BE" w14:textId="77777777" w:rsidR="003774A5" w:rsidRDefault="003774A5" w:rsidP="003774A5"/>
          <w:p w14:paraId="2F9B179A" w14:textId="77777777" w:rsidR="003774A5" w:rsidRDefault="003774A5" w:rsidP="003774A5">
            <w:r w:rsidRPr="009C3526">
              <w:rPr>
                <w:i/>
              </w:rPr>
              <w:t>Notes</w:t>
            </w:r>
            <w:r>
              <w:t xml:space="preserve"> : </w:t>
            </w:r>
          </w:p>
          <w:p w14:paraId="6BE53C0B" w14:textId="77777777" w:rsidR="003774A5" w:rsidRDefault="003774A5" w:rsidP="003774A5"/>
          <w:p w14:paraId="543D6EAD" w14:textId="77777777" w:rsidR="00D367E6" w:rsidRDefault="00D367E6" w:rsidP="0028155F"/>
          <w:p w14:paraId="53CBC647" w14:textId="77777777" w:rsidR="007761FD" w:rsidRPr="007761FD" w:rsidRDefault="008F68D9" w:rsidP="00FA19DC">
            <w:pPr>
              <w:pStyle w:val="Niveau3"/>
            </w:pPr>
            <w:bookmarkStart w:id="47" w:name="_Toc217028178"/>
            <w:r>
              <w:t>P378/A1</w:t>
            </w:r>
            <w:r w:rsidR="006E65A9">
              <w:t>/8</w:t>
            </w:r>
            <w:r>
              <w:t>.2</w:t>
            </w:r>
            <w:r w:rsidR="006D0EFF">
              <w:t>7</w:t>
            </w:r>
            <w:r w:rsidR="007761FD">
              <w:t xml:space="preserve"> </w:t>
            </w:r>
            <w:proofErr w:type="spellStart"/>
            <w:r w:rsidR="00CC62FE">
              <w:t>Mod’emploi</w:t>
            </w:r>
            <w:bookmarkEnd w:id="47"/>
            <w:proofErr w:type="spellEnd"/>
          </w:p>
          <w:p w14:paraId="4B826D0E" w14:textId="77777777" w:rsidR="003774A5" w:rsidRDefault="003774A5" w:rsidP="003774A5">
            <w:r>
              <w:lastRenderedPageBreak/>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AD7796">
              <w:t>1</w:t>
            </w:r>
            <w:r w:rsidRPr="003774A5">
              <w:t xml:space="preserve"> vidéos).</w:t>
            </w:r>
          </w:p>
          <w:p w14:paraId="659E9510" w14:textId="77777777" w:rsidR="003774A5" w:rsidRDefault="003774A5" w:rsidP="003774A5">
            <w:r w:rsidRPr="009C3526">
              <w:rPr>
                <w:i/>
              </w:rPr>
              <w:t>Portée et contenu</w:t>
            </w:r>
            <w:r>
              <w:t> :</w:t>
            </w:r>
          </w:p>
          <w:p w14:paraId="0FC984FF" w14:textId="77777777" w:rsidR="003774A5" w:rsidRDefault="003774A5" w:rsidP="003774A5"/>
          <w:p w14:paraId="40FFD99E" w14:textId="77777777" w:rsidR="003774A5" w:rsidRDefault="003774A5" w:rsidP="003774A5">
            <w:r w:rsidRPr="009C3526">
              <w:rPr>
                <w:i/>
              </w:rPr>
              <w:t>Notes</w:t>
            </w:r>
            <w:r>
              <w:t xml:space="preserve"> : </w:t>
            </w:r>
          </w:p>
          <w:p w14:paraId="324C57F8" w14:textId="77777777" w:rsidR="003774A5" w:rsidRDefault="003774A5" w:rsidP="003774A5"/>
          <w:p w14:paraId="35D78934" w14:textId="77777777" w:rsidR="008F68D9" w:rsidRDefault="008F68D9" w:rsidP="0028155F"/>
          <w:p w14:paraId="28B76E01" w14:textId="77777777" w:rsidR="00184D1F" w:rsidRDefault="006D0EFF" w:rsidP="006D0EFF">
            <w:pPr>
              <w:pStyle w:val="Niveau3"/>
            </w:pPr>
            <w:bookmarkStart w:id="48" w:name="_Toc217028179"/>
            <w:r>
              <w:t>P378/A1</w:t>
            </w:r>
            <w:r w:rsidR="006E65A9">
              <w:t>/8</w:t>
            </w:r>
            <w:r>
              <w:t>.28 Mission : organismes</w:t>
            </w:r>
            <w:bookmarkEnd w:id="48"/>
          </w:p>
          <w:p w14:paraId="2003D53C"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AD7796">
              <w:t>11</w:t>
            </w:r>
            <w:r w:rsidRPr="003774A5">
              <w:t xml:space="preserve"> vidéos).</w:t>
            </w:r>
          </w:p>
          <w:p w14:paraId="4E183377" w14:textId="77777777" w:rsidR="003774A5" w:rsidRDefault="003774A5" w:rsidP="003774A5">
            <w:r w:rsidRPr="009C3526">
              <w:rPr>
                <w:i/>
              </w:rPr>
              <w:t>Portée et contenu</w:t>
            </w:r>
            <w:r>
              <w:t> :</w:t>
            </w:r>
          </w:p>
          <w:p w14:paraId="117B3FD0" w14:textId="77777777" w:rsidR="003774A5" w:rsidRDefault="003774A5" w:rsidP="003774A5"/>
          <w:p w14:paraId="404BD166" w14:textId="77777777" w:rsidR="003774A5" w:rsidRDefault="003774A5" w:rsidP="003774A5">
            <w:r w:rsidRPr="009C3526">
              <w:rPr>
                <w:i/>
              </w:rPr>
              <w:t>Notes</w:t>
            </w:r>
            <w:r>
              <w:t xml:space="preserve"> : </w:t>
            </w:r>
          </w:p>
          <w:p w14:paraId="37AD10CB" w14:textId="77777777" w:rsidR="003774A5" w:rsidRDefault="003774A5" w:rsidP="003774A5"/>
          <w:p w14:paraId="056A1451" w14:textId="77777777" w:rsidR="00184D1F" w:rsidRDefault="00184D1F" w:rsidP="0028155F"/>
          <w:p w14:paraId="519A0F5D" w14:textId="77777777" w:rsidR="006D0EFF" w:rsidRDefault="006D0EFF" w:rsidP="006D0EFF">
            <w:pPr>
              <w:pStyle w:val="Niveau3"/>
            </w:pPr>
            <w:bookmarkStart w:id="49" w:name="_Toc217028180"/>
            <w:r>
              <w:t>P378/A1</w:t>
            </w:r>
            <w:r w:rsidR="006E65A9">
              <w:t>/8</w:t>
            </w:r>
            <w:r>
              <w:t xml:space="preserve">.29 </w:t>
            </w:r>
            <w:proofErr w:type="spellStart"/>
            <w:r>
              <w:t>Éco-logique</w:t>
            </w:r>
            <w:bookmarkEnd w:id="49"/>
            <w:proofErr w:type="spellEnd"/>
          </w:p>
          <w:p w14:paraId="1E4C3582"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AD7796">
              <w:t>6</w:t>
            </w:r>
            <w:r w:rsidRPr="003774A5">
              <w:t xml:space="preserve"> vidéos).</w:t>
            </w:r>
          </w:p>
          <w:p w14:paraId="6CAD8415" w14:textId="77777777" w:rsidR="003774A5" w:rsidRDefault="003774A5" w:rsidP="003774A5">
            <w:r w:rsidRPr="009C3526">
              <w:rPr>
                <w:i/>
              </w:rPr>
              <w:t>Portée et contenu</w:t>
            </w:r>
            <w:r>
              <w:t> :</w:t>
            </w:r>
          </w:p>
          <w:p w14:paraId="57B0FAE2" w14:textId="77777777" w:rsidR="003774A5" w:rsidRDefault="003774A5" w:rsidP="003774A5"/>
          <w:p w14:paraId="3B95A79D" w14:textId="77777777" w:rsidR="003774A5" w:rsidRDefault="003774A5" w:rsidP="003774A5">
            <w:r w:rsidRPr="009C3526">
              <w:rPr>
                <w:i/>
              </w:rPr>
              <w:t>Notes</w:t>
            </w:r>
            <w:r>
              <w:t xml:space="preserve"> : </w:t>
            </w:r>
          </w:p>
          <w:p w14:paraId="774C0102" w14:textId="77777777" w:rsidR="003774A5" w:rsidRDefault="003774A5" w:rsidP="003774A5"/>
          <w:p w14:paraId="39CF94CD" w14:textId="77777777" w:rsidR="006D0EFF" w:rsidRDefault="006D0EFF" w:rsidP="0028155F"/>
          <w:p w14:paraId="6B8C45AD" w14:textId="77777777" w:rsidR="006D0EFF" w:rsidRDefault="006D0EFF" w:rsidP="006D0EFF">
            <w:pPr>
              <w:pStyle w:val="Niveau3"/>
            </w:pPr>
            <w:bookmarkStart w:id="50" w:name="_Toc217028181"/>
            <w:r>
              <w:t>P378/A1</w:t>
            </w:r>
            <w:r w:rsidR="006E65A9">
              <w:t>/8</w:t>
            </w:r>
            <w:r>
              <w:t>.30 Un demi-siècle de culture</w:t>
            </w:r>
            <w:bookmarkEnd w:id="50"/>
          </w:p>
          <w:p w14:paraId="7F59E971"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AD7796">
              <w:t>7</w:t>
            </w:r>
            <w:r w:rsidRPr="003774A5">
              <w:t xml:space="preserve"> vidéos).</w:t>
            </w:r>
          </w:p>
          <w:p w14:paraId="375D8DF6" w14:textId="77777777" w:rsidR="003774A5" w:rsidRDefault="003774A5" w:rsidP="003774A5">
            <w:r w:rsidRPr="009C3526">
              <w:rPr>
                <w:i/>
              </w:rPr>
              <w:t>Portée et contenu</w:t>
            </w:r>
            <w:r>
              <w:t> :</w:t>
            </w:r>
          </w:p>
          <w:p w14:paraId="1B1BDE3A" w14:textId="77777777" w:rsidR="003774A5" w:rsidRDefault="003774A5" w:rsidP="003774A5"/>
          <w:p w14:paraId="172911F7" w14:textId="77777777" w:rsidR="003774A5" w:rsidRDefault="003774A5" w:rsidP="003774A5">
            <w:r w:rsidRPr="009C3526">
              <w:rPr>
                <w:i/>
              </w:rPr>
              <w:t>Notes</w:t>
            </w:r>
            <w:r>
              <w:t xml:space="preserve"> : </w:t>
            </w:r>
          </w:p>
          <w:p w14:paraId="1DA301BB" w14:textId="77777777" w:rsidR="003774A5" w:rsidRDefault="003774A5" w:rsidP="003774A5"/>
          <w:p w14:paraId="118623F9" w14:textId="77777777" w:rsidR="006D0EFF" w:rsidRDefault="006D0EFF" w:rsidP="0028155F"/>
          <w:p w14:paraId="621ED468" w14:textId="77777777" w:rsidR="006D0EFF" w:rsidRDefault="006D0EFF" w:rsidP="006D0EFF">
            <w:pPr>
              <w:pStyle w:val="Niveau3"/>
            </w:pPr>
            <w:bookmarkStart w:id="51" w:name="_Toc217028182"/>
            <w:r>
              <w:t>P378/A1</w:t>
            </w:r>
            <w:r w:rsidR="006E65A9">
              <w:t>/8</w:t>
            </w:r>
            <w:r>
              <w:t>.31 Générations.com</w:t>
            </w:r>
            <w:bookmarkEnd w:id="51"/>
          </w:p>
          <w:p w14:paraId="53C78886"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AD7796">
              <w:t>2</w:t>
            </w:r>
            <w:r w:rsidRPr="003774A5">
              <w:t xml:space="preserve"> vidéos).</w:t>
            </w:r>
          </w:p>
          <w:p w14:paraId="28CD685A" w14:textId="77777777" w:rsidR="003774A5" w:rsidRDefault="003774A5" w:rsidP="003774A5">
            <w:r w:rsidRPr="009C3526">
              <w:rPr>
                <w:i/>
              </w:rPr>
              <w:t>Portée et contenu</w:t>
            </w:r>
            <w:r>
              <w:t> :</w:t>
            </w:r>
          </w:p>
          <w:p w14:paraId="6B291F35" w14:textId="77777777" w:rsidR="003774A5" w:rsidRDefault="003774A5" w:rsidP="003774A5"/>
          <w:p w14:paraId="239F1E48" w14:textId="77777777" w:rsidR="003774A5" w:rsidRDefault="003774A5" w:rsidP="003774A5">
            <w:r w:rsidRPr="009C3526">
              <w:rPr>
                <w:i/>
              </w:rPr>
              <w:t>Notes</w:t>
            </w:r>
            <w:r>
              <w:t xml:space="preserve"> : </w:t>
            </w:r>
          </w:p>
          <w:p w14:paraId="2A596488" w14:textId="77777777" w:rsidR="003774A5" w:rsidRDefault="003774A5" w:rsidP="003774A5"/>
          <w:p w14:paraId="42728DF9" w14:textId="77777777" w:rsidR="006D0EFF" w:rsidRDefault="006D0EFF" w:rsidP="0028155F"/>
          <w:p w14:paraId="3FBD57C2" w14:textId="77777777" w:rsidR="006D0EFF" w:rsidRDefault="006D0EFF" w:rsidP="006D0EFF">
            <w:pPr>
              <w:pStyle w:val="Niveau3"/>
            </w:pPr>
            <w:bookmarkStart w:id="52" w:name="_Toc217028183"/>
            <w:r>
              <w:t>P378/A1</w:t>
            </w:r>
            <w:r w:rsidR="006E65A9">
              <w:t>/8</w:t>
            </w:r>
            <w:r>
              <w:t>.</w:t>
            </w:r>
            <w:r w:rsidR="00E709FB">
              <w:t>32</w:t>
            </w:r>
            <w:r>
              <w:t xml:space="preserve"> </w:t>
            </w:r>
            <w:r w:rsidR="00CC62FE">
              <w:t>Point de vue</w:t>
            </w:r>
            <w:bookmarkEnd w:id="52"/>
          </w:p>
          <w:p w14:paraId="5DDC8032"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AD7796">
              <w:t>10</w:t>
            </w:r>
            <w:r w:rsidRPr="003774A5">
              <w:t xml:space="preserve"> vidéos).</w:t>
            </w:r>
          </w:p>
          <w:p w14:paraId="6F2EEC62" w14:textId="77777777" w:rsidR="003774A5" w:rsidRDefault="003774A5" w:rsidP="003774A5">
            <w:r w:rsidRPr="009C3526">
              <w:rPr>
                <w:i/>
              </w:rPr>
              <w:t>Portée et contenu</w:t>
            </w:r>
            <w:r>
              <w:t> :</w:t>
            </w:r>
          </w:p>
          <w:p w14:paraId="762F4CDB" w14:textId="77777777" w:rsidR="003774A5" w:rsidRDefault="003774A5" w:rsidP="003774A5"/>
          <w:p w14:paraId="0FA46513" w14:textId="77777777" w:rsidR="003774A5" w:rsidRDefault="003774A5" w:rsidP="003774A5">
            <w:r w:rsidRPr="009C3526">
              <w:rPr>
                <w:i/>
              </w:rPr>
              <w:t>Notes</w:t>
            </w:r>
            <w:r>
              <w:t xml:space="preserve"> : </w:t>
            </w:r>
          </w:p>
          <w:p w14:paraId="30C63297" w14:textId="77777777" w:rsidR="003774A5" w:rsidRDefault="003774A5" w:rsidP="003774A5"/>
          <w:p w14:paraId="3E8F9689" w14:textId="77777777" w:rsidR="006D0EFF" w:rsidRDefault="006D0EFF" w:rsidP="0028155F"/>
          <w:p w14:paraId="258ECAC8" w14:textId="77777777" w:rsidR="00D0244C" w:rsidRDefault="00D0244C" w:rsidP="00D0244C">
            <w:pPr>
              <w:pStyle w:val="Niveau3"/>
            </w:pPr>
            <w:bookmarkStart w:id="53" w:name="_Toc217028184"/>
            <w:r>
              <w:t>P378/A1</w:t>
            </w:r>
            <w:r w:rsidR="006E65A9">
              <w:t>/8</w:t>
            </w:r>
            <w:r>
              <w:t>.33 Fréquence culturelle</w:t>
            </w:r>
            <w:bookmarkEnd w:id="53"/>
          </w:p>
          <w:p w14:paraId="7206194B"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AD7796">
              <w:t>4</w:t>
            </w:r>
            <w:r w:rsidRPr="003774A5">
              <w:t xml:space="preserve"> vidéos).</w:t>
            </w:r>
          </w:p>
          <w:p w14:paraId="6F054CC0" w14:textId="77777777" w:rsidR="003774A5" w:rsidRDefault="003774A5" w:rsidP="003774A5">
            <w:r w:rsidRPr="009C3526">
              <w:rPr>
                <w:i/>
              </w:rPr>
              <w:t>Portée et contenu</w:t>
            </w:r>
            <w:r>
              <w:t> :</w:t>
            </w:r>
          </w:p>
          <w:p w14:paraId="395E615B" w14:textId="77777777" w:rsidR="003774A5" w:rsidRDefault="003774A5" w:rsidP="003774A5"/>
          <w:p w14:paraId="74C9A06B" w14:textId="77777777" w:rsidR="003774A5" w:rsidRDefault="003774A5" w:rsidP="003774A5">
            <w:r w:rsidRPr="009C3526">
              <w:rPr>
                <w:i/>
              </w:rPr>
              <w:t>Notes</w:t>
            </w:r>
            <w:r>
              <w:t xml:space="preserve"> : </w:t>
            </w:r>
          </w:p>
          <w:p w14:paraId="761C2A32" w14:textId="77777777" w:rsidR="003774A5" w:rsidRDefault="003774A5" w:rsidP="003774A5"/>
          <w:p w14:paraId="318BADC9" w14:textId="77777777" w:rsidR="006D0EFF" w:rsidRDefault="006D0EFF" w:rsidP="0028155F"/>
          <w:p w14:paraId="5696C7F8" w14:textId="77777777" w:rsidR="00D0244C" w:rsidRDefault="00D0244C" w:rsidP="00D0244C">
            <w:pPr>
              <w:pStyle w:val="Niveau3"/>
            </w:pPr>
            <w:bookmarkStart w:id="54" w:name="_Toc217028185"/>
            <w:r>
              <w:t>P378/A1</w:t>
            </w:r>
            <w:r w:rsidR="006E65A9">
              <w:t>/8</w:t>
            </w:r>
            <w:r>
              <w:t>.34 Y faut qu’on en parle</w:t>
            </w:r>
            <w:bookmarkEnd w:id="54"/>
          </w:p>
          <w:p w14:paraId="718247A9"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592F0C">
              <w:t>6</w:t>
            </w:r>
            <w:r w:rsidRPr="003774A5">
              <w:t xml:space="preserve"> vidéos).</w:t>
            </w:r>
          </w:p>
          <w:p w14:paraId="2E04250B" w14:textId="77777777" w:rsidR="003774A5" w:rsidRDefault="003774A5" w:rsidP="003774A5">
            <w:r w:rsidRPr="009C3526">
              <w:rPr>
                <w:i/>
              </w:rPr>
              <w:t>Portée et contenu</w:t>
            </w:r>
            <w:r>
              <w:t> :</w:t>
            </w:r>
          </w:p>
          <w:p w14:paraId="700DDA34" w14:textId="77777777" w:rsidR="003774A5" w:rsidRDefault="003774A5" w:rsidP="003774A5"/>
          <w:p w14:paraId="5E78FA78" w14:textId="77777777" w:rsidR="003774A5" w:rsidRDefault="003774A5" w:rsidP="003774A5">
            <w:r w:rsidRPr="009C3526">
              <w:rPr>
                <w:i/>
              </w:rPr>
              <w:t>Notes</w:t>
            </w:r>
            <w:r>
              <w:t xml:space="preserve"> : </w:t>
            </w:r>
          </w:p>
          <w:p w14:paraId="622DB7EA" w14:textId="77777777" w:rsidR="003774A5" w:rsidRDefault="003774A5" w:rsidP="003774A5"/>
          <w:p w14:paraId="0EF5828C" w14:textId="77777777" w:rsidR="006D0EFF" w:rsidRDefault="006D0EFF" w:rsidP="0028155F"/>
          <w:p w14:paraId="7B9DF5F8" w14:textId="77777777" w:rsidR="00D367E6" w:rsidRDefault="00D0244C" w:rsidP="002D5273">
            <w:pPr>
              <w:pStyle w:val="Niveau3"/>
            </w:pPr>
            <w:bookmarkStart w:id="55" w:name="_Toc217028186"/>
            <w:r>
              <w:t>P378/A1</w:t>
            </w:r>
            <w:r w:rsidR="006E65A9">
              <w:t>/8</w:t>
            </w:r>
            <w:r>
              <w:t>.35 Parfum de vanille</w:t>
            </w:r>
            <w:bookmarkEnd w:id="55"/>
          </w:p>
          <w:p w14:paraId="75F22560"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592F0C" w:rsidRPr="00592F0C">
              <w:t>6</w:t>
            </w:r>
            <w:r w:rsidRPr="003774A5">
              <w:t xml:space="preserve"> vidéos).</w:t>
            </w:r>
          </w:p>
          <w:p w14:paraId="6590BE7F" w14:textId="77777777" w:rsidR="003774A5" w:rsidRDefault="003774A5" w:rsidP="003774A5">
            <w:r w:rsidRPr="009C3526">
              <w:rPr>
                <w:i/>
              </w:rPr>
              <w:t>Portée et contenu</w:t>
            </w:r>
            <w:r>
              <w:t> :</w:t>
            </w:r>
          </w:p>
          <w:p w14:paraId="7CE8FA41" w14:textId="77777777" w:rsidR="003774A5" w:rsidRDefault="003774A5" w:rsidP="003774A5"/>
          <w:p w14:paraId="10D593F1" w14:textId="77777777" w:rsidR="003774A5" w:rsidRDefault="003774A5" w:rsidP="003774A5">
            <w:r w:rsidRPr="009C3526">
              <w:rPr>
                <w:i/>
              </w:rPr>
              <w:t>Notes</w:t>
            </w:r>
            <w:r>
              <w:t xml:space="preserve"> : </w:t>
            </w:r>
          </w:p>
          <w:p w14:paraId="6C992FA2" w14:textId="77777777" w:rsidR="003774A5" w:rsidRDefault="003774A5" w:rsidP="003774A5"/>
          <w:p w14:paraId="4BC544B3" w14:textId="77777777" w:rsidR="002D5273" w:rsidRDefault="002D5273" w:rsidP="002D5273"/>
          <w:p w14:paraId="69E961C3" w14:textId="77777777" w:rsidR="002D5273" w:rsidRDefault="002D5273" w:rsidP="002D5273">
            <w:pPr>
              <w:pStyle w:val="Niveau3"/>
            </w:pPr>
            <w:bookmarkStart w:id="56" w:name="_Toc217028187"/>
            <w:r>
              <w:t>P378/A1</w:t>
            </w:r>
            <w:r w:rsidR="006E65A9">
              <w:t>/8</w:t>
            </w:r>
            <w:r>
              <w:t>.36 Chercheurs de Dieu</w:t>
            </w:r>
            <w:bookmarkEnd w:id="56"/>
          </w:p>
          <w:p w14:paraId="395874C5"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592F0C">
              <w:t>2</w:t>
            </w:r>
            <w:r w:rsidRPr="003774A5">
              <w:t xml:space="preserve"> vidéos).</w:t>
            </w:r>
          </w:p>
          <w:p w14:paraId="118477DF" w14:textId="77777777" w:rsidR="003774A5" w:rsidRDefault="003774A5" w:rsidP="003774A5">
            <w:r w:rsidRPr="009C3526">
              <w:rPr>
                <w:i/>
              </w:rPr>
              <w:t>Portée et contenu</w:t>
            </w:r>
            <w:r>
              <w:t> :</w:t>
            </w:r>
          </w:p>
          <w:p w14:paraId="21F7525F" w14:textId="77777777" w:rsidR="003774A5" w:rsidRDefault="003774A5" w:rsidP="003774A5"/>
          <w:p w14:paraId="281FCE5F" w14:textId="77777777" w:rsidR="003774A5" w:rsidRDefault="003774A5" w:rsidP="003774A5">
            <w:r w:rsidRPr="009C3526">
              <w:rPr>
                <w:i/>
              </w:rPr>
              <w:t>Notes</w:t>
            </w:r>
            <w:r>
              <w:t xml:space="preserve"> : </w:t>
            </w:r>
          </w:p>
          <w:p w14:paraId="673CCD67" w14:textId="77777777" w:rsidR="003774A5" w:rsidRDefault="003774A5" w:rsidP="003774A5"/>
          <w:p w14:paraId="22A0DFC8" w14:textId="77777777" w:rsidR="00D0244C" w:rsidRDefault="00D0244C" w:rsidP="0028155F"/>
          <w:p w14:paraId="10B5BCB2" w14:textId="77777777" w:rsidR="002D5273" w:rsidRDefault="002D5273" w:rsidP="002D5273">
            <w:pPr>
              <w:pStyle w:val="Niveau3"/>
            </w:pPr>
            <w:bookmarkStart w:id="57" w:name="_Toc217028188"/>
            <w:r>
              <w:t>P378/A1</w:t>
            </w:r>
            <w:r w:rsidR="006E65A9">
              <w:t>/8</w:t>
            </w:r>
            <w:r>
              <w:t>.37 Marc-André et ses gadgets</w:t>
            </w:r>
            <w:bookmarkEnd w:id="57"/>
          </w:p>
          <w:p w14:paraId="2714C59E"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592F0C">
              <w:t>3</w:t>
            </w:r>
            <w:r w:rsidRPr="003774A5">
              <w:t xml:space="preserve"> vidéos).</w:t>
            </w:r>
          </w:p>
          <w:p w14:paraId="62EE06C7" w14:textId="77777777" w:rsidR="003774A5" w:rsidRDefault="003774A5" w:rsidP="003774A5">
            <w:r w:rsidRPr="009C3526">
              <w:rPr>
                <w:i/>
              </w:rPr>
              <w:t>Portée et contenu</w:t>
            </w:r>
            <w:r>
              <w:t> :</w:t>
            </w:r>
          </w:p>
          <w:p w14:paraId="6086EBF7" w14:textId="77777777" w:rsidR="003774A5" w:rsidRDefault="003774A5" w:rsidP="003774A5"/>
          <w:p w14:paraId="33173D3F" w14:textId="77777777" w:rsidR="003774A5" w:rsidRDefault="003774A5" w:rsidP="003774A5">
            <w:r w:rsidRPr="009C3526">
              <w:rPr>
                <w:i/>
              </w:rPr>
              <w:t>Notes</w:t>
            </w:r>
            <w:r>
              <w:t xml:space="preserve"> : </w:t>
            </w:r>
          </w:p>
          <w:p w14:paraId="1D955D8D" w14:textId="77777777" w:rsidR="003774A5" w:rsidRDefault="003774A5" w:rsidP="003774A5"/>
          <w:p w14:paraId="06329E87" w14:textId="77777777" w:rsidR="00D0244C" w:rsidRDefault="00D0244C" w:rsidP="0028155F"/>
          <w:p w14:paraId="5EF84C46" w14:textId="77777777" w:rsidR="002D5273" w:rsidRDefault="002D5273" w:rsidP="002D5273">
            <w:pPr>
              <w:pStyle w:val="Niveau3"/>
            </w:pPr>
            <w:bookmarkStart w:id="58" w:name="_Toc217028189"/>
            <w:r>
              <w:t>P378/A1</w:t>
            </w:r>
            <w:r w:rsidR="006E65A9">
              <w:t>/8</w:t>
            </w:r>
            <w:r>
              <w:t>.38 Mise à jour</w:t>
            </w:r>
            <w:bookmarkEnd w:id="58"/>
          </w:p>
          <w:p w14:paraId="76931236"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592F0C">
              <w:t>3</w:t>
            </w:r>
            <w:r w:rsidRPr="003774A5">
              <w:t xml:space="preserve"> vidéos).</w:t>
            </w:r>
          </w:p>
          <w:p w14:paraId="032E9A55" w14:textId="77777777" w:rsidR="003774A5" w:rsidRDefault="003774A5" w:rsidP="003774A5">
            <w:r w:rsidRPr="009C3526">
              <w:rPr>
                <w:i/>
              </w:rPr>
              <w:t>Portée et contenu</w:t>
            </w:r>
            <w:r>
              <w:t> :</w:t>
            </w:r>
          </w:p>
          <w:p w14:paraId="2DE353F8" w14:textId="77777777" w:rsidR="003774A5" w:rsidRDefault="003774A5" w:rsidP="003774A5"/>
          <w:p w14:paraId="05192791" w14:textId="77777777" w:rsidR="003774A5" w:rsidRDefault="003774A5" w:rsidP="003774A5">
            <w:r w:rsidRPr="009C3526">
              <w:rPr>
                <w:i/>
              </w:rPr>
              <w:lastRenderedPageBreak/>
              <w:t>Notes</w:t>
            </w:r>
            <w:r>
              <w:t xml:space="preserve"> : </w:t>
            </w:r>
          </w:p>
          <w:p w14:paraId="310FA152" w14:textId="77777777" w:rsidR="003774A5" w:rsidRDefault="003774A5" w:rsidP="003774A5"/>
          <w:p w14:paraId="3FAC90BE" w14:textId="77777777" w:rsidR="002D5273" w:rsidRDefault="002D5273" w:rsidP="0028155F"/>
          <w:p w14:paraId="5A39AD93" w14:textId="77777777" w:rsidR="002D5273" w:rsidRDefault="002D5273" w:rsidP="002D5273">
            <w:pPr>
              <w:pStyle w:val="Niveau3"/>
            </w:pPr>
            <w:bookmarkStart w:id="59" w:name="_Toc217028190"/>
            <w:r>
              <w:t>P378/A1</w:t>
            </w:r>
            <w:r w:rsidR="006E65A9">
              <w:t>/8</w:t>
            </w:r>
            <w:r>
              <w:t>.39 Regard sur nos artistes</w:t>
            </w:r>
            <w:bookmarkEnd w:id="59"/>
          </w:p>
          <w:p w14:paraId="71C4D776"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592F0C">
              <w:t>3</w:t>
            </w:r>
            <w:r w:rsidRPr="003774A5">
              <w:t xml:space="preserve"> vidéos).</w:t>
            </w:r>
          </w:p>
          <w:p w14:paraId="278ABBC3" w14:textId="77777777" w:rsidR="003774A5" w:rsidRDefault="003774A5" w:rsidP="003774A5">
            <w:r w:rsidRPr="009C3526">
              <w:rPr>
                <w:i/>
              </w:rPr>
              <w:t>Portée et contenu</w:t>
            </w:r>
            <w:r>
              <w:t> :</w:t>
            </w:r>
          </w:p>
          <w:p w14:paraId="1051DEEA" w14:textId="77777777" w:rsidR="003774A5" w:rsidRDefault="003774A5" w:rsidP="003774A5"/>
          <w:p w14:paraId="2FE17DE4" w14:textId="77777777" w:rsidR="003774A5" w:rsidRDefault="003774A5" w:rsidP="003774A5">
            <w:r w:rsidRPr="009C3526">
              <w:rPr>
                <w:i/>
              </w:rPr>
              <w:t>Notes</w:t>
            </w:r>
            <w:r>
              <w:t xml:space="preserve"> : </w:t>
            </w:r>
          </w:p>
          <w:p w14:paraId="78A76738" w14:textId="77777777" w:rsidR="003774A5" w:rsidRDefault="003774A5" w:rsidP="003774A5"/>
          <w:p w14:paraId="492FD5EA" w14:textId="77777777" w:rsidR="002D5273" w:rsidRDefault="002D5273" w:rsidP="0028155F"/>
          <w:p w14:paraId="4B2E548A" w14:textId="77777777" w:rsidR="00C25074" w:rsidRDefault="00C25074" w:rsidP="00C25074">
            <w:pPr>
              <w:pStyle w:val="Niveau3"/>
            </w:pPr>
            <w:bookmarkStart w:id="60" w:name="_Toc217028191"/>
            <w:r>
              <w:t>P378/A1</w:t>
            </w:r>
            <w:r w:rsidR="006E65A9">
              <w:t>/8</w:t>
            </w:r>
            <w:r>
              <w:t>.40 Le député vous informe</w:t>
            </w:r>
            <w:bookmarkEnd w:id="60"/>
          </w:p>
          <w:p w14:paraId="4B6E0680"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592F0C">
              <w:t>2</w:t>
            </w:r>
            <w:r w:rsidRPr="003774A5">
              <w:t xml:space="preserve"> vidéos).</w:t>
            </w:r>
          </w:p>
          <w:p w14:paraId="56FC4A92" w14:textId="77777777" w:rsidR="003774A5" w:rsidRDefault="003774A5" w:rsidP="003774A5">
            <w:r w:rsidRPr="009C3526">
              <w:rPr>
                <w:i/>
              </w:rPr>
              <w:t>Portée et contenu</w:t>
            </w:r>
            <w:r>
              <w:t> :</w:t>
            </w:r>
          </w:p>
          <w:p w14:paraId="27C5965C" w14:textId="77777777" w:rsidR="003774A5" w:rsidRDefault="003774A5" w:rsidP="003774A5"/>
          <w:p w14:paraId="622620A9" w14:textId="77777777" w:rsidR="003774A5" w:rsidRDefault="003774A5" w:rsidP="003774A5">
            <w:r w:rsidRPr="009C3526">
              <w:rPr>
                <w:i/>
              </w:rPr>
              <w:t>Notes</w:t>
            </w:r>
            <w:r>
              <w:t xml:space="preserve"> : </w:t>
            </w:r>
          </w:p>
          <w:p w14:paraId="6BBFDA0B" w14:textId="77777777" w:rsidR="003774A5" w:rsidRDefault="003774A5" w:rsidP="003774A5"/>
          <w:p w14:paraId="3A1CD25B" w14:textId="77777777" w:rsidR="002D5273" w:rsidRDefault="002D5273" w:rsidP="0028155F"/>
          <w:p w14:paraId="7EBEB85C" w14:textId="77777777" w:rsidR="00C369EA" w:rsidRDefault="00C369EA" w:rsidP="00C369EA">
            <w:pPr>
              <w:pStyle w:val="Niveau3"/>
            </w:pPr>
            <w:bookmarkStart w:id="61" w:name="_Toc217028192"/>
            <w:r>
              <w:t>P378/A1</w:t>
            </w:r>
            <w:r w:rsidR="006E65A9">
              <w:t>/8</w:t>
            </w:r>
            <w:r>
              <w:t>.41 Aux portes de la prévention</w:t>
            </w:r>
            <w:bookmarkEnd w:id="61"/>
          </w:p>
          <w:p w14:paraId="75B39050"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592F0C">
              <w:t>3</w:t>
            </w:r>
            <w:r w:rsidRPr="003774A5">
              <w:t xml:space="preserve"> vidéos).</w:t>
            </w:r>
          </w:p>
          <w:p w14:paraId="04B446AD" w14:textId="77777777" w:rsidR="003774A5" w:rsidRDefault="003774A5" w:rsidP="003774A5">
            <w:r w:rsidRPr="009C3526">
              <w:rPr>
                <w:i/>
              </w:rPr>
              <w:t>Portée et contenu</w:t>
            </w:r>
            <w:r>
              <w:t> :</w:t>
            </w:r>
          </w:p>
          <w:p w14:paraId="130806D5" w14:textId="77777777" w:rsidR="003774A5" w:rsidRDefault="003774A5" w:rsidP="003774A5"/>
          <w:p w14:paraId="35FAE4C2" w14:textId="77777777" w:rsidR="003774A5" w:rsidRDefault="003774A5" w:rsidP="003774A5">
            <w:r w:rsidRPr="009C3526">
              <w:rPr>
                <w:i/>
              </w:rPr>
              <w:t>Notes</w:t>
            </w:r>
            <w:r>
              <w:t xml:space="preserve"> : </w:t>
            </w:r>
          </w:p>
          <w:p w14:paraId="7526B5F9" w14:textId="77777777" w:rsidR="003774A5" w:rsidRDefault="003774A5" w:rsidP="003774A5"/>
          <w:p w14:paraId="692006F1" w14:textId="77777777" w:rsidR="002D5273" w:rsidRDefault="002D5273" w:rsidP="0028155F"/>
          <w:p w14:paraId="0CB74490" w14:textId="77777777" w:rsidR="00846F6B" w:rsidRDefault="00846F6B" w:rsidP="00846F6B">
            <w:pPr>
              <w:pStyle w:val="Niveau3"/>
            </w:pPr>
            <w:bookmarkStart w:id="62" w:name="_Toc217028193"/>
            <w:r>
              <w:t>P378/A1</w:t>
            </w:r>
            <w:r w:rsidR="006E65A9">
              <w:t>/8</w:t>
            </w:r>
            <w:r>
              <w:t>.4</w:t>
            </w:r>
            <w:r w:rsidR="009A5734">
              <w:t xml:space="preserve">2 </w:t>
            </w:r>
            <w:proofErr w:type="spellStart"/>
            <w:r w:rsidR="00CC62FE">
              <w:t>Conferentsia</w:t>
            </w:r>
            <w:bookmarkEnd w:id="62"/>
            <w:proofErr w:type="spellEnd"/>
          </w:p>
          <w:p w14:paraId="6DCE0933"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592F0C">
              <w:t>8</w:t>
            </w:r>
            <w:r w:rsidRPr="003774A5">
              <w:t xml:space="preserve"> vidéos).</w:t>
            </w:r>
          </w:p>
          <w:p w14:paraId="1443CEE9" w14:textId="77777777" w:rsidR="003774A5" w:rsidRDefault="003774A5" w:rsidP="003774A5">
            <w:r w:rsidRPr="009C3526">
              <w:rPr>
                <w:i/>
              </w:rPr>
              <w:t>Portée et contenu</w:t>
            </w:r>
            <w:r>
              <w:t> :</w:t>
            </w:r>
          </w:p>
          <w:p w14:paraId="08656AFC" w14:textId="77777777" w:rsidR="003774A5" w:rsidRDefault="003774A5" w:rsidP="003774A5"/>
          <w:p w14:paraId="35C5EAB6" w14:textId="77777777" w:rsidR="003774A5" w:rsidRDefault="003774A5" w:rsidP="003774A5">
            <w:r w:rsidRPr="009C3526">
              <w:rPr>
                <w:i/>
              </w:rPr>
              <w:t>Notes</w:t>
            </w:r>
            <w:r>
              <w:t xml:space="preserve"> : </w:t>
            </w:r>
          </w:p>
          <w:p w14:paraId="04CA258F" w14:textId="77777777" w:rsidR="003774A5" w:rsidRDefault="003774A5" w:rsidP="003774A5"/>
          <w:p w14:paraId="5A0F7F78" w14:textId="77777777" w:rsidR="002D5273" w:rsidRDefault="002D5273" w:rsidP="0028155F"/>
          <w:p w14:paraId="1F99F1FE" w14:textId="77777777" w:rsidR="009A5734" w:rsidRDefault="009A5734" w:rsidP="009A5734">
            <w:pPr>
              <w:pStyle w:val="Niveau3"/>
            </w:pPr>
            <w:bookmarkStart w:id="63" w:name="_Toc217028194"/>
            <w:r>
              <w:t>P378/A1</w:t>
            </w:r>
            <w:r w:rsidR="006E65A9">
              <w:t>/8</w:t>
            </w:r>
            <w:r>
              <w:t>.4</w:t>
            </w:r>
            <w:r w:rsidR="007761FD">
              <w:t>3</w:t>
            </w:r>
            <w:r>
              <w:t xml:space="preserve"> Flash voyage</w:t>
            </w:r>
            <w:bookmarkEnd w:id="63"/>
          </w:p>
          <w:p w14:paraId="6FE5571E"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592F0C">
              <w:t>4</w:t>
            </w:r>
            <w:r w:rsidRPr="003774A5">
              <w:t xml:space="preserve"> vidéos).</w:t>
            </w:r>
          </w:p>
          <w:p w14:paraId="4C4BFC6E" w14:textId="77777777" w:rsidR="003774A5" w:rsidRDefault="003774A5" w:rsidP="003774A5">
            <w:r w:rsidRPr="009C3526">
              <w:rPr>
                <w:i/>
              </w:rPr>
              <w:t>Portée et contenu</w:t>
            </w:r>
            <w:r>
              <w:t> :</w:t>
            </w:r>
          </w:p>
          <w:p w14:paraId="1A1FDC68" w14:textId="77777777" w:rsidR="003774A5" w:rsidRDefault="003774A5" w:rsidP="003774A5"/>
          <w:p w14:paraId="53575075" w14:textId="77777777" w:rsidR="003774A5" w:rsidRDefault="003774A5" w:rsidP="003774A5">
            <w:r w:rsidRPr="009C3526">
              <w:rPr>
                <w:i/>
              </w:rPr>
              <w:t>Notes</w:t>
            </w:r>
            <w:r>
              <w:t xml:space="preserve"> : </w:t>
            </w:r>
          </w:p>
          <w:p w14:paraId="57B667B4" w14:textId="77777777" w:rsidR="003774A5" w:rsidRDefault="003774A5" w:rsidP="003774A5"/>
          <w:p w14:paraId="0BB53E02" w14:textId="77777777" w:rsidR="002D5273" w:rsidRDefault="002D5273" w:rsidP="0028155F"/>
          <w:p w14:paraId="43188F7E" w14:textId="77777777" w:rsidR="007761FD" w:rsidRDefault="007761FD" w:rsidP="007761FD">
            <w:pPr>
              <w:pStyle w:val="Niveau3"/>
            </w:pPr>
            <w:bookmarkStart w:id="64" w:name="_Toc217028195"/>
            <w:r>
              <w:t>P378/A1</w:t>
            </w:r>
            <w:r w:rsidR="006E65A9">
              <w:t>/8</w:t>
            </w:r>
            <w:r>
              <w:t xml:space="preserve">.44 </w:t>
            </w:r>
            <w:r w:rsidR="00CC62FE">
              <w:t>Improvisation</w:t>
            </w:r>
            <w:bookmarkEnd w:id="64"/>
          </w:p>
          <w:p w14:paraId="2045BA87"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592F0C">
              <w:t>6</w:t>
            </w:r>
            <w:r w:rsidRPr="003774A5">
              <w:t xml:space="preserve"> vidéos).</w:t>
            </w:r>
          </w:p>
          <w:p w14:paraId="2E119A25" w14:textId="77777777" w:rsidR="003774A5" w:rsidRDefault="003774A5" w:rsidP="003774A5">
            <w:r w:rsidRPr="009C3526">
              <w:rPr>
                <w:i/>
              </w:rPr>
              <w:lastRenderedPageBreak/>
              <w:t>Portée et contenu</w:t>
            </w:r>
            <w:r>
              <w:t> :</w:t>
            </w:r>
          </w:p>
          <w:p w14:paraId="745353C2" w14:textId="77777777" w:rsidR="003774A5" w:rsidRDefault="003774A5" w:rsidP="003774A5"/>
          <w:p w14:paraId="3BC11CE8" w14:textId="77777777" w:rsidR="003774A5" w:rsidRDefault="003774A5" w:rsidP="003774A5">
            <w:r w:rsidRPr="009C3526">
              <w:rPr>
                <w:i/>
              </w:rPr>
              <w:t>Notes</w:t>
            </w:r>
            <w:r>
              <w:t xml:space="preserve"> : </w:t>
            </w:r>
          </w:p>
          <w:p w14:paraId="7A7ECB9E" w14:textId="77777777" w:rsidR="003774A5" w:rsidRDefault="003774A5" w:rsidP="003774A5"/>
          <w:p w14:paraId="6D565658" w14:textId="77777777" w:rsidR="007761FD" w:rsidRDefault="007761FD" w:rsidP="007761FD"/>
          <w:p w14:paraId="243B682E" w14:textId="77777777" w:rsidR="007761FD" w:rsidRDefault="007761FD" w:rsidP="007761FD">
            <w:pPr>
              <w:pStyle w:val="Niveau3"/>
            </w:pPr>
            <w:bookmarkStart w:id="65" w:name="_Toc217028196"/>
            <w:r>
              <w:t>P378/A1</w:t>
            </w:r>
            <w:r w:rsidR="006E65A9">
              <w:t>/8</w:t>
            </w:r>
            <w:r>
              <w:t>.45 Dossiers en bref</w:t>
            </w:r>
            <w:bookmarkEnd w:id="65"/>
          </w:p>
          <w:p w14:paraId="16186A15"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592F0C">
              <w:t>2</w:t>
            </w:r>
            <w:r w:rsidRPr="003774A5">
              <w:t xml:space="preserve"> vidéos).</w:t>
            </w:r>
          </w:p>
          <w:p w14:paraId="41AA520A" w14:textId="77777777" w:rsidR="003774A5" w:rsidRDefault="003774A5" w:rsidP="003774A5">
            <w:r w:rsidRPr="009C3526">
              <w:rPr>
                <w:i/>
              </w:rPr>
              <w:t>Portée et contenu</w:t>
            </w:r>
            <w:r>
              <w:t> :</w:t>
            </w:r>
          </w:p>
          <w:p w14:paraId="3E1A1C21" w14:textId="77777777" w:rsidR="003774A5" w:rsidRDefault="003774A5" w:rsidP="003774A5"/>
          <w:p w14:paraId="0AB5F74E" w14:textId="77777777" w:rsidR="003774A5" w:rsidRDefault="003774A5" w:rsidP="003774A5">
            <w:r w:rsidRPr="009C3526">
              <w:rPr>
                <w:i/>
              </w:rPr>
              <w:t>Notes</w:t>
            </w:r>
            <w:r>
              <w:t xml:space="preserve"> : </w:t>
            </w:r>
          </w:p>
          <w:p w14:paraId="01DD3299" w14:textId="77777777" w:rsidR="003774A5" w:rsidRDefault="003774A5" w:rsidP="003774A5"/>
          <w:p w14:paraId="1DEAC118" w14:textId="77777777" w:rsidR="002D5273" w:rsidRDefault="002D5273" w:rsidP="0028155F"/>
          <w:p w14:paraId="51FE8153" w14:textId="77777777" w:rsidR="007761FD" w:rsidRDefault="007761FD" w:rsidP="007761FD">
            <w:pPr>
              <w:pStyle w:val="Niveau3"/>
            </w:pPr>
            <w:bookmarkStart w:id="66" w:name="_Toc217028197"/>
            <w:r>
              <w:t>P378/A1</w:t>
            </w:r>
            <w:r w:rsidR="006E65A9">
              <w:t>/8</w:t>
            </w:r>
            <w:r>
              <w:t>.</w:t>
            </w:r>
            <w:r w:rsidR="00E60A42">
              <w:t>46</w:t>
            </w:r>
            <w:r>
              <w:t xml:space="preserve"> </w:t>
            </w:r>
            <w:proofErr w:type="spellStart"/>
            <w:r>
              <w:t>Jeun’opinion</w:t>
            </w:r>
            <w:bookmarkEnd w:id="66"/>
            <w:proofErr w:type="spellEnd"/>
          </w:p>
          <w:p w14:paraId="2BB42233"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592F0C">
              <w:t>6</w:t>
            </w:r>
            <w:r w:rsidRPr="003774A5">
              <w:t xml:space="preserve"> vidéos).</w:t>
            </w:r>
          </w:p>
          <w:p w14:paraId="3890B839" w14:textId="77777777" w:rsidR="003774A5" w:rsidRDefault="003774A5" w:rsidP="003774A5">
            <w:r w:rsidRPr="009C3526">
              <w:rPr>
                <w:i/>
              </w:rPr>
              <w:t>Portée et contenu</w:t>
            </w:r>
            <w:r>
              <w:t> :</w:t>
            </w:r>
          </w:p>
          <w:p w14:paraId="22F8374E" w14:textId="77777777" w:rsidR="003774A5" w:rsidRDefault="003774A5" w:rsidP="003774A5"/>
          <w:p w14:paraId="276E6196" w14:textId="77777777" w:rsidR="003774A5" w:rsidRDefault="003774A5" w:rsidP="003774A5">
            <w:r w:rsidRPr="009C3526">
              <w:rPr>
                <w:i/>
              </w:rPr>
              <w:t>Notes</w:t>
            </w:r>
            <w:r>
              <w:t xml:space="preserve"> : </w:t>
            </w:r>
          </w:p>
          <w:p w14:paraId="50A27E73" w14:textId="77777777" w:rsidR="003774A5" w:rsidRDefault="003774A5" w:rsidP="003774A5"/>
          <w:p w14:paraId="04D9DC25" w14:textId="77777777" w:rsidR="002D5273" w:rsidRDefault="002D5273" w:rsidP="0028155F"/>
          <w:p w14:paraId="34DF2D2A" w14:textId="77777777" w:rsidR="00E60A42" w:rsidRDefault="00E60A42" w:rsidP="00E60A42">
            <w:pPr>
              <w:pStyle w:val="Niveau3"/>
            </w:pPr>
            <w:bookmarkStart w:id="67" w:name="_Toc217028198"/>
            <w:r>
              <w:t>P378/A1</w:t>
            </w:r>
            <w:r w:rsidR="006E65A9">
              <w:t>/8</w:t>
            </w:r>
            <w:r>
              <w:t>.47 La route des fourrures</w:t>
            </w:r>
            <w:bookmarkEnd w:id="67"/>
          </w:p>
          <w:p w14:paraId="70D48729"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592F0C">
              <w:t>6</w:t>
            </w:r>
            <w:r w:rsidRPr="003774A5">
              <w:t xml:space="preserve"> vidéos).</w:t>
            </w:r>
          </w:p>
          <w:p w14:paraId="2452271C" w14:textId="77777777" w:rsidR="003774A5" w:rsidRDefault="003774A5" w:rsidP="003774A5">
            <w:r w:rsidRPr="009C3526">
              <w:rPr>
                <w:i/>
              </w:rPr>
              <w:t>Portée et contenu</w:t>
            </w:r>
            <w:r>
              <w:t> :</w:t>
            </w:r>
          </w:p>
          <w:p w14:paraId="7EB31058" w14:textId="77777777" w:rsidR="003774A5" w:rsidRDefault="003774A5" w:rsidP="003774A5"/>
          <w:p w14:paraId="3687027F" w14:textId="77777777" w:rsidR="003774A5" w:rsidRDefault="003774A5" w:rsidP="003774A5">
            <w:r w:rsidRPr="009C3526">
              <w:rPr>
                <w:i/>
              </w:rPr>
              <w:t>Notes</w:t>
            </w:r>
            <w:r>
              <w:t xml:space="preserve"> : </w:t>
            </w:r>
          </w:p>
          <w:p w14:paraId="747785CB" w14:textId="77777777" w:rsidR="003774A5" w:rsidRDefault="003774A5" w:rsidP="003774A5"/>
          <w:p w14:paraId="2854BDC6" w14:textId="77777777" w:rsidR="007761FD" w:rsidRDefault="007761FD" w:rsidP="0028155F"/>
          <w:p w14:paraId="560126AD" w14:textId="77777777" w:rsidR="000A4D93" w:rsidRDefault="000A4D93" w:rsidP="000A4D93">
            <w:pPr>
              <w:pStyle w:val="Niveau3"/>
            </w:pPr>
            <w:bookmarkStart w:id="68" w:name="_Toc217028199"/>
            <w:r>
              <w:t>P378/A1</w:t>
            </w:r>
            <w:r w:rsidR="006E65A9">
              <w:t>/8</w:t>
            </w:r>
            <w:r>
              <w:t xml:space="preserve">.48 </w:t>
            </w:r>
            <w:r w:rsidR="0009764E">
              <w:t>5</w:t>
            </w:r>
            <w:r>
              <w:t>7 Minutes d’infos</w:t>
            </w:r>
            <w:bookmarkEnd w:id="68"/>
          </w:p>
          <w:p w14:paraId="05359B36"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592F0C">
              <w:t>7</w:t>
            </w:r>
            <w:r w:rsidRPr="003774A5">
              <w:t xml:space="preserve"> vidéos).</w:t>
            </w:r>
          </w:p>
          <w:p w14:paraId="74900A5B" w14:textId="77777777" w:rsidR="003774A5" w:rsidRDefault="003774A5" w:rsidP="003774A5">
            <w:r w:rsidRPr="009C3526">
              <w:rPr>
                <w:i/>
              </w:rPr>
              <w:t>Portée et contenu</w:t>
            </w:r>
            <w:r>
              <w:t> :</w:t>
            </w:r>
          </w:p>
          <w:p w14:paraId="54EA378C" w14:textId="77777777" w:rsidR="003774A5" w:rsidRDefault="003774A5" w:rsidP="003774A5"/>
          <w:p w14:paraId="3861E4AE" w14:textId="77777777" w:rsidR="003774A5" w:rsidRDefault="003774A5" w:rsidP="003774A5">
            <w:r w:rsidRPr="009C3526">
              <w:rPr>
                <w:i/>
              </w:rPr>
              <w:t>Notes</w:t>
            </w:r>
            <w:r>
              <w:t xml:space="preserve"> : </w:t>
            </w:r>
          </w:p>
          <w:p w14:paraId="1E8EB37E" w14:textId="77777777" w:rsidR="003774A5" w:rsidRDefault="003774A5" w:rsidP="003774A5"/>
          <w:p w14:paraId="638898CD" w14:textId="77777777" w:rsidR="000A4D93" w:rsidRDefault="002D5302" w:rsidP="000A4D93">
            <w:r>
              <w:t xml:space="preserve">Change de titre, les premières sont </w:t>
            </w:r>
            <w:r w:rsidR="0009764E">
              <w:t>« 27 minutes d’infos »</w:t>
            </w:r>
            <w:r>
              <w:t>.</w:t>
            </w:r>
          </w:p>
          <w:p w14:paraId="0A5ADAE0" w14:textId="77777777" w:rsidR="0009764E" w:rsidRDefault="0009764E" w:rsidP="000A4D93"/>
          <w:p w14:paraId="5A8B7427" w14:textId="77777777" w:rsidR="000A4D93" w:rsidRDefault="000A4D93" w:rsidP="000A4D93">
            <w:pPr>
              <w:pStyle w:val="Niveau3"/>
            </w:pPr>
            <w:bookmarkStart w:id="69" w:name="_Toc217028200"/>
            <w:r>
              <w:t>P378/A1</w:t>
            </w:r>
            <w:r w:rsidR="006E65A9">
              <w:t>/8</w:t>
            </w:r>
            <w:r>
              <w:t>.49 Restez éveillé</w:t>
            </w:r>
            <w:r w:rsidR="00CC62FE">
              <w:t>s</w:t>
            </w:r>
            <w:r>
              <w:t>, prévenez les incendies</w:t>
            </w:r>
            <w:bookmarkEnd w:id="69"/>
          </w:p>
          <w:p w14:paraId="32F3DF86"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592F0C">
              <w:t>2</w:t>
            </w:r>
            <w:r w:rsidRPr="003774A5">
              <w:t xml:space="preserve"> vidéos).</w:t>
            </w:r>
          </w:p>
          <w:p w14:paraId="50D2EBF9" w14:textId="77777777" w:rsidR="003774A5" w:rsidRDefault="003774A5" w:rsidP="003774A5">
            <w:r w:rsidRPr="009C3526">
              <w:rPr>
                <w:i/>
              </w:rPr>
              <w:t>Portée et contenu</w:t>
            </w:r>
            <w:r>
              <w:t> :</w:t>
            </w:r>
          </w:p>
          <w:p w14:paraId="46B3968F" w14:textId="77777777" w:rsidR="003774A5" w:rsidRDefault="003774A5" w:rsidP="003774A5"/>
          <w:p w14:paraId="72A3C363" w14:textId="77777777" w:rsidR="003774A5" w:rsidRDefault="003774A5" w:rsidP="003774A5">
            <w:r w:rsidRPr="009C3526">
              <w:rPr>
                <w:i/>
              </w:rPr>
              <w:t>Notes</w:t>
            </w:r>
            <w:r>
              <w:t xml:space="preserve"> : </w:t>
            </w:r>
          </w:p>
          <w:p w14:paraId="0F8BAC32" w14:textId="77777777" w:rsidR="003774A5" w:rsidRDefault="003774A5" w:rsidP="003774A5"/>
          <w:p w14:paraId="7C59BE1F" w14:textId="77777777" w:rsidR="007761FD" w:rsidRDefault="007761FD" w:rsidP="0028155F"/>
          <w:p w14:paraId="19DFA1CD" w14:textId="77777777" w:rsidR="000A4D93" w:rsidRDefault="000A4D93" w:rsidP="000A4D93">
            <w:pPr>
              <w:pStyle w:val="Niveau3"/>
            </w:pPr>
            <w:bookmarkStart w:id="70" w:name="_Toc217028201"/>
            <w:r>
              <w:lastRenderedPageBreak/>
              <w:t>P378/A1</w:t>
            </w:r>
            <w:r w:rsidR="006E65A9">
              <w:t>/8</w:t>
            </w:r>
            <w:r>
              <w:t>.</w:t>
            </w:r>
            <w:r w:rsidR="00F24FC3">
              <w:t xml:space="preserve">50 </w:t>
            </w:r>
            <w:r w:rsidR="00CC62FE">
              <w:t>Autre temps autrement</w:t>
            </w:r>
            <w:bookmarkEnd w:id="70"/>
          </w:p>
          <w:p w14:paraId="334EF6BC"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592F0C">
              <w:t>12</w:t>
            </w:r>
            <w:r w:rsidRPr="003774A5">
              <w:t xml:space="preserve"> vidéos).</w:t>
            </w:r>
          </w:p>
          <w:p w14:paraId="775C6C26" w14:textId="77777777" w:rsidR="003774A5" w:rsidRDefault="003774A5" w:rsidP="003774A5">
            <w:r w:rsidRPr="009C3526">
              <w:rPr>
                <w:i/>
              </w:rPr>
              <w:t>Portée et contenu</w:t>
            </w:r>
            <w:r>
              <w:t> :</w:t>
            </w:r>
          </w:p>
          <w:p w14:paraId="2FADF68D" w14:textId="77777777" w:rsidR="003774A5" w:rsidRDefault="003774A5" w:rsidP="003774A5"/>
          <w:p w14:paraId="3FD845BB" w14:textId="77777777" w:rsidR="003774A5" w:rsidRDefault="003774A5" w:rsidP="003774A5">
            <w:r w:rsidRPr="009C3526">
              <w:rPr>
                <w:i/>
              </w:rPr>
              <w:t>Notes</w:t>
            </w:r>
            <w:r>
              <w:t xml:space="preserve"> : </w:t>
            </w:r>
          </w:p>
          <w:p w14:paraId="66F7EDD9" w14:textId="77777777" w:rsidR="003774A5" w:rsidRDefault="003774A5" w:rsidP="003774A5"/>
          <w:p w14:paraId="506C92A5" w14:textId="77777777" w:rsidR="000A4D93" w:rsidRDefault="000A4D93" w:rsidP="0028155F"/>
          <w:p w14:paraId="7042A499" w14:textId="77777777" w:rsidR="0009764E" w:rsidRDefault="0009764E" w:rsidP="0009764E">
            <w:pPr>
              <w:pStyle w:val="Niveau3"/>
            </w:pPr>
            <w:bookmarkStart w:id="71" w:name="_Toc217028202"/>
            <w:r>
              <w:t>P378/A1</w:t>
            </w:r>
            <w:r w:rsidR="006E65A9">
              <w:t>/8</w:t>
            </w:r>
            <w:r>
              <w:t>.51 Les chronique du notaire</w:t>
            </w:r>
            <w:bookmarkEnd w:id="71"/>
          </w:p>
          <w:p w14:paraId="47B1678F"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592F0C">
              <w:t>3</w:t>
            </w:r>
            <w:r w:rsidRPr="003774A5">
              <w:t xml:space="preserve"> vidéos).</w:t>
            </w:r>
          </w:p>
          <w:p w14:paraId="7BDEBB07" w14:textId="77777777" w:rsidR="003774A5" w:rsidRDefault="003774A5" w:rsidP="003774A5">
            <w:r w:rsidRPr="009C3526">
              <w:rPr>
                <w:i/>
              </w:rPr>
              <w:t>Portée et contenu</w:t>
            </w:r>
            <w:r>
              <w:t> :</w:t>
            </w:r>
          </w:p>
          <w:p w14:paraId="2AB9F2D5" w14:textId="77777777" w:rsidR="003774A5" w:rsidRDefault="003774A5" w:rsidP="003774A5"/>
          <w:p w14:paraId="3AA58F73" w14:textId="77777777" w:rsidR="003774A5" w:rsidRDefault="003774A5" w:rsidP="003774A5">
            <w:r w:rsidRPr="009C3526">
              <w:rPr>
                <w:i/>
              </w:rPr>
              <w:t>Notes</w:t>
            </w:r>
            <w:r>
              <w:t xml:space="preserve"> : </w:t>
            </w:r>
          </w:p>
          <w:p w14:paraId="7C7CFFD9" w14:textId="77777777" w:rsidR="003774A5" w:rsidRDefault="003774A5" w:rsidP="003774A5"/>
          <w:p w14:paraId="62701633" w14:textId="77777777" w:rsidR="00D0244C" w:rsidRPr="0028155F" w:rsidRDefault="00D0244C" w:rsidP="0028155F"/>
          <w:p w14:paraId="011091CD" w14:textId="77777777" w:rsidR="006F03B4" w:rsidRDefault="0028155F" w:rsidP="006F03B4">
            <w:pPr>
              <w:pStyle w:val="Niveau3"/>
            </w:pPr>
            <w:bookmarkStart w:id="72" w:name="_Toc217028203"/>
            <w:r>
              <w:t>P378/A1</w:t>
            </w:r>
            <w:r w:rsidR="006E65A9">
              <w:t>/8</w:t>
            </w:r>
            <w:r>
              <w:t>.</w:t>
            </w:r>
            <w:r w:rsidR="0009764E">
              <w:t>52</w:t>
            </w:r>
            <w:r w:rsidR="006F03B4">
              <w:t xml:space="preserve"> SOS Climat</w:t>
            </w:r>
            <w:bookmarkEnd w:id="72"/>
          </w:p>
          <w:p w14:paraId="73B60ED5"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592F0C">
              <w:t>6</w:t>
            </w:r>
            <w:r w:rsidRPr="003774A5">
              <w:t xml:space="preserve"> vidéos).</w:t>
            </w:r>
          </w:p>
          <w:p w14:paraId="2A63E569" w14:textId="77777777" w:rsidR="003774A5" w:rsidRDefault="003774A5" w:rsidP="003774A5">
            <w:r w:rsidRPr="009C3526">
              <w:rPr>
                <w:i/>
              </w:rPr>
              <w:t>Portée et contenu</w:t>
            </w:r>
            <w:r>
              <w:t> :</w:t>
            </w:r>
          </w:p>
          <w:p w14:paraId="5564BF0A" w14:textId="77777777" w:rsidR="003774A5" w:rsidRDefault="003774A5" w:rsidP="003774A5"/>
          <w:p w14:paraId="1501D0EE" w14:textId="77777777" w:rsidR="003774A5" w:rsidRDefault="003774A5" w:rsidP="003774A5">
            <w:r w:rsidRPr="009C3526">
              <w:rPr>
                <w:i/>
              </w:rPr>
              <w:t>Notes</w:t>
            </w:r>
            <w:r>
              <w:t xml:space="preserve"> : </w:t>
            </w:r>
          </w:p>
          <w:p w14:paraId="01B8FC54" w14:textId="77777777" w:rsidR="003774A5" w:rsidRDefault="003774A5" w:rsidP="003774A5"/>
          <w:p w14:paraId="30B4C908" w14:textId="77777777" w:rsidR="006F03B4" w:rsidRDefault="006F03B4" w:rsidP="006F03B4">
            <w:pPr>
              <w:pStyle w:val="Niveau3"/>
            </w:pPr>
          </w:p>
          <w:p w14:paraId="2290F953" w14:textId="77777777" w:rsidR="0009764E" w:rsidRDefault="0009764E" w:rsidP="0009764E">
            <w:pPr>
              <w:pStyle w:val="Niveau3"/>
            </w:pPr>
            <w:bookmarkStart w:id="73" w:name="_Toc217028204"/>
            <w:r>
              <w:t>P378/A1</w:t>
            </w:r>
            <w:r w:rsidR="006E65A9">
              <w:t>/8</w:t>
            </w:r>
            <w:r>
              <w:t>.53 Comment observer les oiseaux</w:t>
            </w:r>
            <w:bookmarkEnd w:id="73"/>
          </w:p>
          <w:p w14:paraId="2EB99F39"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592F0C">
              <w:t>2</w:t>
            </w:r>
            <w:r w:rsidRPr="003774A5">
              <w:t xml:space="preserve"> vidéos).</w:t>
            </w:r>
          </w:p>
          <w:p w14:paraId="221E1EC8" w14:textId="77777777" w:rsidR="003774A5" w:rsidRDefault="003774A5" w:rsidP="003774A5">
            <w:r w:rsidRPr="009C3526">
              <w:rPr>
                <w:i/>
              </w:rPr>
              <w:t>Portée et contenu</w:t>
            </w:r>
            <w:r>
              <w:t> :</w:t>
            </w:r>
          </w:p>
          <w:p w14:paraId="788FA6A9" w14:textId="77777777" w:rsidR="003774A5" w:rsidRDefault="003774A5" w:rsidP="003774A5"/>
          <w:p w14:paraId="39F99097" w14:textId="77777777" w:rsidR="003774A5" w:rsidRDefault="003774A5" w:rsidP="003774A5">
            <w:r w:rsidRPr="009C3526">
              <w:rPr>
                <w:i/>
              </w:rPr>
              <w:t>Notes</w:t>
            </w:r>
            <w:r>
              <w:t xml:space="preserve"> : </w:t>
            </w:r>
          </w:p>
          <w:p w14:paraId="362CB99D" w14:textId="77777777" w:rsidR="003774A5" w:rsidRDefault="003774A5" w:rsidP="003774A5"/>
          <w:p w14:paraId="6CD97DD2" w14:textId="77777777" w:rsidR="003774A5" w:rsidRDefault="003774A5" w:rsidP="003774A5"/>
          <w:p w14:paraId="6EBCCD8F" w14:textId="77777777" w:rsidR="00B737E3" w:rsidRDefault="00B737E3" w:rsidP="0009764E"/>
          <w:p w14:paraId="5C26D2EB" w14:textId="77777777" w:rsidR="0080796C" w:rsidRDefault="0080796C" w:rsidP="0080796C">
            <w:pPr>
              <w:pStyle w:val="Niveau3"/>
            </w:pPr>
            <w:bookmarkStart w:id="74" w:name="_Toc217028205"/>
            <w:r>
              <w:t>P378/A1</w:t>
            </w:r>
            <w:r w:rsidR="006E65A9">
              <w:t>/8</w:t>
            </w:r>
            <w:r>
              <w:t>.5</w:t>
            </w:r>
            <w:r w:rsidR="00592F0C">
              <w:t>4</w:t>
            </w:r>
            <w:r>
              <w:t xml:space="preserve"> Santé vous bien</w:t>
            </w:r>
            <w:bookmarkEnd w:id="74"/>
          </w:p>
          <w:p w14:paraId="587677D5" w14:textId="77777777" w:rsidR="003774A5" w:rsidRDefault="003774A5" w:rsidP="003774A5">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rsidR="00444F94">
              <w:t xml:space="preserve"> </w:t>
            </w:r>
            <w:r w:rsidRPr="003774A5">
              <w:t>(</w:t>
            </w:r>
            <w:r w:rsidR="00592F0C">
              <w:t>3</w:t>
            </w:r>
            <w:r w:rsidRPr="003774A5">
              <w:t xml:space="preserve"> vidéos).</w:t>
            </w:r>
          </w:p>
          <w:p w14:paraId="53E006E3" w14:textId="77777777" w:rsidR="003774A5" w:rsidRDefault="003774A5" w:rsidP="003774A5">
            <w:r w:rsidRPr="009C3526">
              <w:rPr>
                <w:i/>
              </w:rPr>
              <w:t>Portée et contenu</w:t>
            </w:r>
            <w:r>
              <w:t> :</w:t>
            </w:r>
          </w:p>
          <w:p w14:paraId="54750A81" w14:textId="77777777" w:rsidR="003774A5" w:rsidRDefault="003774A5" w:rsidP="003774A5"/>
          <w:p w14:paraId="2920E11D" w14:textId="77777777" w:rsidR="003774A5" w:rsidRDefault="003774A5" w:rsidP="003774A5">
            <w:r w:rsidRPr="009C3526">
              <w:rPr>
                <w:i/>
              </w:rPr>
              <w:t>Notes</w:t>
            </w:r>
            <w:r>
              <w:t xml:space="preserve"> : </w:t>
            </w:r>
          </w:p>
          <w:p w14:paraId="6D68DEBD" w14:textId="77777777" w:rsidR="003774A5" w:rsidRDefault="003774A5" w:rsidP="003774A5"/>
          <w:p w14:paraId="09604F1C" w14:textId="59236B05" w:rsidR="00EA1542" w:rsidRDefault="00EA1542" w:rsidP="00EA1542">
            <w:pPr>
              <w:pStyle w:val="Niveau3"/>
            </w:pPr>
            <w:r>
              <w:t>P378/A1/8.55 En toute simplicité</w:t>
            </w:r>
          </w:p>
          <w:p w14:paraId="4EC78CA9" w14:textId="37CCD214" w:rsidR="00EA1542" w:rsidRDefault="00EA1542" w:rsidP="00EA1542">
            <w:r>
              <w:t xml:space="preserve">– </w:t>
            </w:r>
            <w:r w:rsidRPr="003774A5">
              <w:rPr>
                <w:highlight w:val="yellow"/>
              </w:rPr>
              <w:t>années.</w:t>
            </w:r>
            <w:r w:rsidRPr="003774A5">
              <w:t xml:space="preserve"> – </w:t>
            </w:r>
            <w:r w:rsidRPr="003774A5">
              <w:rPr>
                <w:highlight w:val="yellow"/>
              </w:rPr>
              <w:t>00</w:t>
            </w:r>
            <w:r w:rsidRPr="003774A5">
              <w:t xml:space="preserve"> heures </w:t>
            </w:r>
            <w:r w:rsidRPr="003774A5">
              <w:rPr>
                <w:highlight w:val="yellow"/>
              </w:rPr>
              <w:t>00</w:t>
            </w:r>
            <w:r w:rsidRPr="003774A5">
              <w:t xml:space="preserve"> minutes et </w:t>
            </w:r>
            <w:r w:rsidRPr="003774A5">
              <w:rPr>
                <w:highlight w:val="yellow"/>
              </w:rPr>
              <w:t>00</w:t>
            </w:r>
            <w:r w:rsidRPr="003774A5">
              <w:t xml:space="preserve"> secondes d’images en mouvement</w:t>
            </w:r>
            <w:r>
              <w:t xml:space="preserve"> </w:t>
            </w:r>
            <w:r w:rsidRPr="003774A5">
              <w:t>(</w:t>
            </w:r>
            <w:r w:rsidR="00C72F88">
              <w:t>1</w:t>
            </w:r>
            <w:r w:rsidRPr="003774A5">
              <w:t xml:space="preserve"> vidéos).</w:t>
            </w:r>
          </w:p>
          <w:p w14:paraId="586BFEAB" w14:textId="77777777" w:rsidR="00EA1542" w:rsidRDefault="00EA1542" w:rsidP="00EA1542">
            <w:r w:rsidRPr="009C3526">
              <w:rPr>
                <w:i/>
              </w:rPr>
              <w:t>Portée et contenu</w:t>
            </w:r>
            <w:r>
              <w:t> :</w:t>
            </w:r>
          </w:p>
          <w:p w14:paraId="4215C6B4" w14:textId="77777777" w:rsidR="00EA1542" w:rsidRDefault="00EA1542" w:rsidP="00EA1542"/>
          <w:p w14:paraId="5874C666" w14:textId="77777777" w:rsidR="00EA1542" w:rsidRDefault="00EA1542" w:rsidP="00EA1542">
            <w:r w:rsidRPr="009C3526">
              <w:rPr>
                <w:i/>
              </w:rPr>
              <w:t>Notes</w:t>
            </w:r>
            <w:r>
              <w:t xml:space="preserve"> : </w:t>
            </w:r>
          </w:p>
          <w:p w14:paraId="2E165B29" w14:textId="77777777" w:rsidR="00EA1542" w:rsidRDefault="00EA1542" w:rsidP="0009764E"/>
          <w:p w14:paraId="0D828B86" w14:textId="77777777" w:rsidR="0009764E" w:rsidRDefault="0009764E" w:rsidP="0009764E"/>
          <w:p w14:paraId="642F5B89" w14:textId="77777777" w:rsidR="00CC62FE" w:rsidRDefault="00CC62FE" w:rsidP="0009764E"/>
          <w:p w14:paraId="07D77808" w14:textId="77777777" w:rsidR="00CC62FE" w:rsidRPr="0009764E" w:rsidRDefault="00CC62FE" w:rsidP="0009764E">
            <w:r>
              <w:t>Autres émissions, pas encore versées</w:t>
            </w:r>
          </w:p>
          <w:p w14:paraId="7024758A" w14:textId="77777777" w:rsidR="0028155F" w:rsidRPr="0028155F" w:rsidRDefault="0028155F" w:rsidP="0028155F"/>
          <w:p w14:paraId="41BE1689" w14:textId="77777777" w:rsidR="006F03B4" w:rsidRDefault="006F03B4" w:rsidP="006F03B4">
            <w:pPr>
              <w:pStyle w:val="Niveau3"/>
            </w:pPr>
            <w:bookmarkStart w:id="75" w:name="_Toc217028206"/>
            <w:r>
              <w:t>P378/A1</w:t>
            </w:r>
            <w:r w:rsidR="006E65A9">
              <w:t>/8</w:t>
            </w:r>
            <w:r>
              <w:t xml:space="preserve">. Les Lundis des </w:t>
            </w:r>
            <w:proofErr w:type="spellStart"/>
            <w:r>
              <w:t>Raconteux</w:t>
            </w:r>
            <w:bookmarkEnd w:id="75"/>
            <w:proofErr w:type="spellEnd"/>
          </w:p>
          <w:p w14:paraId="347352B9" w14:textId="77777777" w:rsidR="006F03B4" w:rsidRDefault="006F03B4" w:rsidP="006F03B4">
            <w:pPr>
              <w:pStyle w:val="Niveau3"/>
            </w:pPr>
          </w:p>
          <w:p w14:paraId="47394B96" w14:textId="77777777" w:rsidR="006F03B4" w:rsidRDefault="006F03B4" w:rsidP="006F03B4">
            <w:pPr>
              <w:pStyle w:val="Niveau3"/>
            </w:pPr>
            <w:bookmarkStart w:id="76" w:name="_Toc217028207"/>
            <w:r>
              <w:t>P378/A1</w:t>
            </w:r>
            <w:r w:rsidR="006E65A9">
              <w:t>/8</w:t>
            </w:r>
            <w:r>
              <w:t>. Dolbeau-Mistassini : Perspectives 125</w:t>
            </w:r>
            <w:bookmarkEnd w:id="76"/>
          </w:p>
          <w:p w14:paraId="7C15A529" w14:textId="77777777" w:rsidR="00EC65A3" w:rsidRDefault="00EC65A3" w:rsidP="00EC65A3">
            <w:pPr>
              <w:pStyle w:val="Niveau3"/>
            </w:pPr>
          </w:p>
          <w:p w14:paraId="656E16C5" w14:textId="77777777" w:rsidR="006F03B4" w:rsidRDefault="006F03B4" w:rsidP="006F03B4">
            <w:pPr>
              <w:pStyle w:val="Niveau3"/>
            </w:pPr>
            <w:bookmarkStart w:id="77" w:name="_Toc217028208"/>
            <w:r>
              <w:t>P378/A1</w:t>
            </w:r>
            <w:r w:rsidR="006E65A9">
              <w:t>/8</w:t>
            </w:r>
            <w:r>
              <w:t>. Option Régions</w:t>
            </w:r>
            <w:bookmarkEnd w:id="77"/>
          </w:p>
          <w:p w14:paraId="4B6C6D97" w14:textId="77777777" w:rsidR="006F03B4" w:rsidRDefault="006F03B4" w:rsidP="006F03B4">
            <w:pPr>
              <w:pStyle w:val="Niveau3"/>
            </w:pPr>
          </w:p>
          <w:p w14:paraId="19B51485" w14:textId="77777777" w:rsidR="006F03B4" w:rsidRDefault="006F03B4" w:rsidP="006F03B4">
            <w:pPr>
              <w:pStyle w:val="Niveau3"/>
            </w:pPr>
            <w:bookmarkStart w:id="78" w:name="_Toc217028209"/>
            <w:r>
              <w:t>P378/A1</w:t>
            </w:r>
            <w:r w:rsidR="006E65A9">
              <w:t>/8</w:t>
            </w:r>
            <w:r>
              <w:t>. Accès MRC</w:t>
            </w:r>
            <w:bookmarkEnd w:id="78"/>
          </w:p>
          <w:p w14:paraId="52E103EA" w14:textId="77777777" w:rsidR="00EC65A3" w:rsidRDefault="00EC65A3" w:rsidP="00EC65A3">
            <w:pPr>
              <w:pStyle w:val="Niveau3"/>
            </w:pPr>
          </w:p>
          <w:p w14:paraId="1D5FFA6E" w14:textId="77777777" w:rsidR="006F03B4" w:rsidRDefault="006F03B4" w:rsidP="006F03B4">
            <w:pPr>
              <w:pStyle w:val="Niveau3"/>
            </w:pPr>
            <w:bookmarkStart w:id="79" w:name="_Toc217028210"/>
            <w:r>
              <w:t>P378/A1</w:t>
            </w:r>
            <w:r w:rsidR="006E65A9">
              <w:t>/8</w:t>
            </w:r>
            <w:r>
              <w:t>. Le Bol d’or</w:t>
            </w:r>
            <w:bookmarkEnd w:id="79"/>
          </w:p>
          <w:p w14:paraId="06172050" w14:textId="77777777" w:rsidR="006F03B4" w:rsidRDefault="006F03B4" w:rsidP="006F03B4">
            <w:pPr>
              <w:pStyle w:val="Niveau3"/>
            </w:pPr>
          </w:p>
          <w:p w14:paraId="403F4214" w14:textId="77777777" w:rsidR="006F03B4" w:rsidRDefault="006F03B4" w:rsidP="006F03B4">
            <w:pPr>
              <w:pStyle w:val="Niveau3"/>
            </w:pPr>
            <w:bookmarkStart w:id="80" w:name="_Toc217028211"/>
            <w:r>
              <w:t>P378/A1</w:t>
            </w:r>
            <w:r w:rsidR="006E65A9">
              <w:t>/8</w:t>
            </w:r>
            <w:r>
              <w:t>. Qu’en pensez-vous?</w:t>
            </w:r>
            <w:bookmarkEnd w:id="80"/>
          </w:p>
          <w:p w14:paraId="55D6C8C3" w14:textId="77777777" w:rsidR="006F03B4" w:rsidRDefault="006F03B4" w:rsidP="006F03B4">
            <w:pPr>
              <w:pStyle w:val="Niveau3"/>
            </w:pPr>
          </w:p>
          <w:p w14:paraId="2BE0D654" w14:textId="77777777" w:rsidR="006F03B4" w:rsidRDefault="006F03B4" w:rsidP="006F03B4">
            <w:pPr>
              <w:pStyle w:val="Niveau3"/>
            </w:pPr>
            <w:bookmarkStart w:id="81" w:name="_Toc217028212"/>
            <w:r>
              <w:t>P378/A1</w:t>
            </w:r>
            <w:r w:rsidR="006E65A9">
              <w:t>/8</w:t>
            </w:r>
            <w:r>
              <w:t xml:space="preserve">. </w:t>
            </w:r>
            <w:r w:rsidR="00CA65EA">
              <w:t>La Vitrine Culturelle</w:t>
            </w:r>
            <w:bookmarkEnd w:id="81"/>
          </w:p>
          <w:p w14:paraId="6B8B2729" w14:textId="77777777" w:rsidR="006F03B4" w:rsidRDefault="006F03B4" w:rsidP="006F03B4">
            <w:pPr>
              <w:pStyle w:val="Niveau3"/>
            </w:pPr>
          </w:p>
          <w:p w14:paraId="546A3725" w14:textId="77777777" w:rsidR="006F03B4" w:rsidRDefault="0028155F" w:rsidP="006F03B4">
            <w:pPr>
              <w:pStyle w:val="Niveau3"/>
            </w:pPr>
            <w:bookmarkStart w:id="82" w:name="_Toc217028213"/>
            <w:r>
              <w:t>P378/A1</w:t>
            </w:r>
            <w:r w:rsidR="006E65A9">
              <w:t>/8</w:t>
            </w:r>
            <w:r>
              <w:t>.</w:t>
            </w:r>
            <w:r w:rsidR="006F03B4">
              <w:t xml:space="preserve"> </w:t>
            </w:r>
            <w:r w:rsidR="00CA65EA">
              <w:t>Électron Libre</w:t>
            </w:r>
            <w:bookmarkEnd w:id="82"/>
          </w:p>
          <w:p w14:paraId="09D26BF9" w14:textId="77777777" w:rsidR="006F03B4" w:rsidRDefault="006F03B4" w:rsidP="006F03B4">
            <w:pPr>
              <w:pStyle w:val="Niveau3"/>
            </w:pPr>
          </w:p>
          <w:p w14:paraId="6884E7A7" w14:textId="77777777" w:rsidR="006F03B4" w:rsidRDefault="0028155F" w:rsidP="006F03B4">
            <w:pPr>
              <w:pStyle w:val="Niveau3"/>
            </w:pPr>
            <w:bookmarkStart w:id="83" w:name="_Toc217028214"/>
            <w:r>
              <w:t>P378/A1</w:t>
            </w:r>
            <w:r w:rsidR="006E65A9">
              <w:t>/8</w:t>
            </w:r>
            <w:r>
              <w:t>.</w:t>
            </w:r>
            <w:r w:rsidR="00CA65EA">
              <w:t xml:space="preserve"> Le Show du Nord du Lac</w:t>
            </w:r>
            <w:bookmarkEnd w:id="83"/>
          </w:p>
          <w:p w14:paraId="4DB7D459" w14:textId="77777777" w:rsidR="006F03B4" w:rsidRDefault="006F03B4" w:rsidP="006F03B4">
            <w:pPr>
              <w:pStyle w:val="Niveau3"/>
            </w:pPr>
          </w:p>
          <w:p w14:paraId="205A3CA4" w14:textId="77777777" w:rsidR="006F03B4" w:rsidRDefault="0028155F" w:rsidP="006F03B4">
            <w:pPr>
              <w:pStyle w:val="Niveau3"/>
            </w:pPr>
            <w:bookmarkStart w:id="84" w:name="_Toc217028215"/>
            <w:r>
              <w:t>P378/A1</w:t>
            </w:r>
            <w:r w:rsidR="006E65A9">
              <w:t>/8</w:t>
            </w:r>
            <w:r>
              <w:t>.</w:t>
            </w:r>
            <w:r w:rsidR="00CA65EA">
              <w:t xml:space="preserve"> Près de chez-soi</w:t>
            </w:r>
            <w:bookmarkEnd w:id="84"/>
          </w:p>
          <w:p w14:paraId="40D51F0B" w14:textId="77777777" w:rsidR="00EC65A3" w:rsidRDefault="00EC65A3" w:rsidP="00EC65A3">
            <w:pPr>
              <w:pStyle w:val="Niveau3"/>
            </w:pPr>
          </w:p>
          <w:p w14:paraId="4B14BD11" w14:textId="77777777" w:rsidR="006F03B4" w:rsidRDefault="006F03B4" w:rsidP="006F03B4">
            <w:pPr>
              <w:pStyle w:val="Niveau3"/>
            </w:pPr>
            <w:bookmarkStart w:id="85" w:name="_Toc217028216"/>
            <w:r>
              <w:t>P378/A1</w:t>
            </w:r>
            <w:r w:rsidR="006E65A9">
              <w:t>/8</w:t>
            </w:r>
            <w:r>
              <w:t>.</w:t>
            </w:r>
            <w:r w:rsidR="00CA65EA">
              <w:t xml:space="preserve"> Conférence AQDR St-Félicien</w:t>
            </w:r>
            <w:bookmarkEnd w:id="85"/>
          </w:p>
          <w:p w14:paraId="75A6075F" w14:textId="77777777" w:rsidR="006F03B4" w:rsidRDefault="006F03B4" w:rsidP="006F03B4">
            <w:pPr>
              <w:pStyle w:val="Niveau3"/>
            </w:pPr>
          </w:p>
          <w:p w14:paraId="7D75AB50" w14:textId="77777777" w:rsidR="006F03B4" w:rsidRDefault="006F03B4" w:rsidP="006F03B4">
            <w:pPr>
              <w:pStyle w:val="Niveau3"/>
            </w:pPr>
            <w:bookmarkStart w:id="86" w:name="_Toc217028217"/>
            <w:r>
              <w:t>P378/A1</w:t>
            </w:r>
            <w:r w:rsidR="006E65A9">
              <w:t>/8</w:t>
            </w:r>
            <w:r>
              <w:t>.</w:t>
            </w:r>
            <w:r w:rsidR="00CA65EA">
              <w:t xml:space="preserve"> Sciences Questions Actions</w:t>
            </w:r>
            <w:bookmarkEnd w:id="86"/>
          </w:p>
          <w:p w14:paraId="263A1A2B" w14:textId="77777777" w:rsidR="006F03B4" w:rsidRDefault="006F03B4" w:rsidP="006F03B4">
            <w:pPr>
              <w:pStyle w:val="Niveau3"/>
            </w:pPr>
          </w:p>
          <w:p w14:paraId="1E0AB213" w14:textId="77777777" w:rsidR="006F03B4" w:rsidRDefault="006F03B4" w:rsidP="006F03B4">
            <w:pPr>
              <w:pStyle w:val="Niveau3"/>
            </w:pPr>
            <w:bookmarkStart w:id="87" w:name="_Toc217028218"/>
            <w:r>
              <w:t>P378/A1</w:t>
            </w:r>
            <w:r w:rsidR="006E65A9">
              <w:t>/8</w:t>
            </w:r>
            <w:r>
              <w:t>.</w:t>
            </w:r>
            <w:r w:rsidR="00CA65EA">
              <w:t xml:space="preserve"> Nouvelles du Haut-du-Lac</w:t>
            </w:r>
            <w:bookmarkEnd w:id="87"/>
          </w:p>
          <w:p w14:paraId="1B5E3D33" w14:textId="77777777" w:rsidR="006F03B4" w:rsidRDefault="006F03B4" w:rsidP="006F03B4">
            <w:pPr>
              <w:pStyle w:val="Niveau3"/>
            </w:pPr>
          </w:p>
          <w:p w14:paraId="095E8D25" w14:textId="77777777" w:rsidR="006F03B4" w:rsidRDefault="006F03B4" w:rsidP="006F03B4">
            <w:pPr>
              <w:pStyle w:val="Niveau3"/>
            </w:pPr>
            <w:bookmarkStart w:id="88" w:name="_Toc217028219"/>
            <w:r>
              <w:t>P378/A1</w:t>
            </w:r>
            <w:r w:rsidR="006E65A9">
              <w:t>/8</w:t>
            </w:r>
            <w:r>
              <w:t>.</w:t>
            </w:r>
            <w:r w:rsidR="00CA65EA">
              <w:t xml:space="preserve"> La Liste</w:t>
            </w:r>
            <w:bookmarkEnd w:id="88"/>
          </w:p>
          <w:p w14:paraId="0B598016" w14:textId="77777777" w:rsidR="006F03B4" w:rsidRDefault="006F03B4" w:rsidP="006F03B4">
            <w:pPr>
              <w:pStyle w:val="Niveau3"/>
            </w:pPr>
          </w:p>
          <w:p w14:paraId="039395F3" w14:textId="77777777" w:rsidR="006F03B4" w:rsidRDefault="006F03B4" w:rsidP="006F03B4">
            <w:pPr>
              <w:pStyle w:val="Niveau3"/>
            </w:pPr>
            <w:bookmarkStart w:id="89" w:name="_Toc217028220"/>
            <w:r>
              <w:t>P378/A1</w:t>
            </w:r>
            <w:r w:rsidR="006E65A9">
              <w:t>/8</w:t>
            </w:r>
            <w:r>
              <w:t>.</w:t>
            </w:r>
            <w:r w:rsidR="00CA65EA">
              <w:t xml:space="preserve"> </w:t>
            </w:r>
            <w:proofErr w:type="spellStart"/>
            <w:r w:rsidR="00CA65EA">
              <w:t>ADOssez</w:t>
            </w:r>
            <w:proofErr w:type="spellEnd"/>
            <w:r w:rsidR="00CA65EA">
              <w:t>-vous</w:t>
            </w:r>
            <w:bookmarkEnd w:id="89"/>
          </w:p>
          <w:p w14:paraId="4FEC4978" w14:textId="77777777" w:rsidR="006F03B4" w:rsidRDefault="006F03B4" w:rsidP="006F03B4">
            <w:pPr>
              <w:pStyle w:val="Niveau3"/>
            </w:pPr>
          </w:p>
          <w:p w14:paraId="36CB514B" w14:textId="77777777" w:rsidR="006F03B4" w:rsidRDefault="006F03B4" w:rsidP="006F03B4">
            <w:pPr>
              <w:pStyle w:val="Niveau3"/>
            </w:pPr>
            <w:bookmarkStart w:id="90" w:name="_Toc217028221"/>
            <w:r>
              <w:t>P378/A1</w:t>
            </w:r>
            <w:r w:rsidR="006E65A9">
              <w:t>/8</w:t>
            </w:r>
            <w:r>
              <w:t>.</w:t>
            </w:r>
            <w:r w:rsidR="00CA65EA">
              <w:t xml:space="preserve"> Studio chez soi</w:t>
            </w:r>
            <w:bookmarkEnd w:id="90"/>
          </w:p>
          <w:p w14:paraId="30FA75C6" w14:textId="77777777" w:rsidR="006F03B4" w:rsidRDefault="006F03B4" w:rsidP="006F03B4"/>
          <w:p w14:paraId="13850A5E" w14:textId="77777777" w:rsidR="00CA65EA" w:rsidRDefault="00CA65EA" w:rsidP="00CA65EA">
            <w:pPr>
              <w:pStyle w:val="Niveau3"/>
            </w:pPr>
            <w:bookmarkStart w:id="91" w:name="_Toc217028222"/>
            <w:r>
              <w:t>P378/A1</w:t>
            </w:r>
            <w:r w:rsidR="006E65A9">
              <w:t>/8</w:t>
            </w:r>
            <w:r>
              <w:t>. Les Passionnés</w:t>
            </w:r>
            <w:bookmarkEnd w:id="91"/>
          </w:p>
          <w:p w14:paraId="71EB7F07" w14:textId="77777777" w:rsidR="00CA65EA" w:rsidRDefault="00CA65EA" w:rsidP="00CA65EA">
            <w:pPr>
              <w:pStyle w:val="Niveau3"/>
            </w:pPr>
          </w:p>
          <w:p w14:paraId="7275294C" w14:textId="77777777" w:rsidR="00CA65EA" w:rsidRDefault="00CA65EA" w:rsidP="00CA65EA">
            <w:pPr>
              <w:pStyle w:val="Niveau3"/>
            </w:pPr>
            <w:bookmarkStart w:id="92" w:name="_Toc217028223"/>
            <w:r>
              <w:t>P378/A1</w:t>
            </w:r>
            <w:r w:rsidR="006E65A9">
              <w:t>/8</w:t>
            </w:r>
            <w:r>
              <w:t>.</w:t>
            </w:r>
            <w:r w:rsidR="00180068">
              <w:t xml:space="preserve"> Dany Sauvageau, sauver sa peau</w:t>
            </w:r>
            <w:bookmarkEnd w:id="92"/>
          </w:p>
          <w:p w14:paraId="13BE4F42" w14:textId="77777777" w:rsidR="00CA65EA" w:rsidRDefault="00CA65EA" w:rsidP="00CA65EA">
            <w:pPr>
              <w:pStyle w:val="Niveau3"/>
            </w:pPr>
          </w:p>
          <w:p w14:paraId="06F35A31" w14:textId="77777777" w:rsidR="00CA65EA" w:rsidRDefault="00CA65EA" w:rsidP="00CA65EA">
            <w:pPr>
              <w:pStyle w:val="Niveau3"/>
            </w:pPr>
            <w:bookmarkStart w:id="93" w:name="_Toc217028224"/>
            <w:r>
              <w:t>P378/A1</w:t>
            </w:r>
            <w:r w:rsidR="006E65A9">
              <w:t>/8</w:t>
            </w:r>
            <w:r>
              <w:t>.</w:t>
            </w:r>
            <w:r w:rsidR="00180068">
              <w:t xml:space="preserve"> Agir pour l’avenir</w:t>
            </w:r>
            <w:bookmarkEnd w:id="93"/>
          </w:p>
          <w:p w14:paraId="40D7BAA8" w14:textId="77777777" w:rsidR="00CA65EA" w:rsidRDefault="00CA65EA" w:rsidP="00CA65EA">
            <w:pPr>
              <w:pStyle w:val="Niveau3"/>
            </w:pPr>
          </w:p>
          <w:p w14:paraId="2F2082FE" w14:textId="77777777" w:rsidR="00CA65EA" w:rsidRDefault="00CA65EA" w:rsidP="00CA65EA">
            <w:pPr>
              <w:pStyle w:val="Niveau3"/>
            </w:pPr>
            <w:bookmarkStart w:id="94" w:name="_Toc217028225"/>
            <w:r>
              <w:t>P378/A1</w:t>
            </w:r>
            <w:r w:rsidR="006E65A9">
              <w:t>/8</w:t>
            </w:r>
            <w:r>
              <w:t>.</w:t>
            </w:r>
            <w:r w:rsidR="00180068">
              <w:t xml:space="preserve"> Ose le Pays des Bleuets</w:t>
            </w:r>
            <w:bookmarkEnd w:id="94"/>
          </w:p>
          <w:p w14:paraId="0D4E1A73" w14:textId="77777777" w:rsidR="00CA65EA" w:rsidRDefault="00CA65EA" w:rsidP="00CA65EA">
            <w:pPr>
              <w:pStyle w:val="Niveau3"/>
            </w:pPr>
          </w:p>
          <w:p w14:paraId="08596EE5" w14:textId="77777777" w:rsidR="00EC65A3" w:rsidRPr="00EC65A3" w:rsidRDefault="00EC65A3" w:rsidP="00EC65A3">
            <w:pPr>
              <w:pStyle w:val="Niveau3"/>
            </w:pPr>
          </w:p>
        </w:tc>
      </w:tr>
      <w:tr w:rsidR="006F1AD8" w:rsidRPr="00A674F8" w14:paraId="4C47679D" w14:textId="77777777" w:rsidTr="006F1AD8">
        <w:trPr>
          <w:trHeight w:val="1333"/>
        </w:trPr>
        <w:tc>
          <w:tcPr>
            <w:tcW w:w="1555" w:type="dxa"/>
            <w:shd w:val="clear" w:color="auto" w:fill="D9D9D9" w:themeFill="background1" w:themeFillShade="D9"/>
          </w:tcPr>
          <w:p w14:paraId="25CB5967" w14:textId="00CCF420" w:rsidR="009B256C" w:rsidRPr="009B256C" w:rsidRDefault="009B256C" w:rsidP="00934CC0">
            <w:pPr>
              <w:rPr>
                <w:rStyle w:val="Lienhypertexte"/>
                <w:lang w:eastAsia="en-US"/>
              </w:rPr>
            </w:pPr>
            <w:r>
              <w:rPr>
                <w:lang w:eastAsia="en-US"/>
              </w:rPr>
              <w:lastRenderedPageBreak/>
              <w:fldChar w:fldCharType="begin"/>
            </w:r>
            <w:r>
              <w:rPr>
                <w:lang w:eastAsia="en-US"/>
              </w:rPr>
              <w:instrText>HYPERLINK "K:\\Fonds d'archives\\P378 Fonds Societe dinfo LSJ"</w:instrText>
            </w:r>
            <w:r>
              <w:rPr>
                <w:lang w:eastAsia="en-US"/>
              </w:rPr>
            </w:r>
            <w:r>
              <w:rPr>
                <w:lang w:eastAsia="en-US"/>
              </w:rPr>
              <w:fldChar w:fldCharType="separate"/>
            </w:r>
            <w:r w:rsidRPr="009B256C">
              <w:rPr>
                <w:rStyle w:val="Lienhypertexte"/>
                <w:lang w:eastAsia="en-US"/>
              </w:rPr>
              <w:t>Serveur</w:t>
            </w:r>
          </w:p>
          <w:p w14:paraId="1B5D2E03" w14:textId="482C0C4A" w:rsidR="006F1AD8" w:rsidRPr="00A674F8" w:rsidRDefault="009B256C" w:rsidP="00934CC0">
            <w:pPr>
              <w:rPr>
                <w:lang w:eastAsia="en-US"/>
              </w:rPr>
            </w:pPr>
            <w:proofErr w:type="spellStart"/>
            <w:proofErr w:type="gramStart"/>
            <w:r w:rsidRPr="009B256C">
              <w:rPr>
                <w:rStyle w:val="Lienhypertexte"/>
                <w:lang w:eastAsia="en-US"/>
              </w:rPr>
              <w:t>Voute:K</w:t>
            </w:r>
            <w:proofErr w:type="spellEnd"/>
            <w:proofErr w:type="gramEnd"/>
            <w:r>
              <w:rPr>
                <w:lang w:eastAsia="en-US"/>
              </w:rPr>
              <w:fldChar w:fldCharType="end"/>
            </w:r>
          </w:p>
        </w:tc>
        <w:tc>
          <w:tcPr>
            <w:tcW w:w="7801" w:type="dxa"/>
          </w:tcPr>
          <w:p w14:paraId="60BAEEC6" w14:textId="77777777" w:rsidR="006F1AD8" w:rsidRPr="00EC65A3" w:rsidRDefault="006F1AD8" w:rsidP="00934CC0">
            <w:pPr>
              <w:pStyle w:val="Niveau3"/>
              <w:rPr>
                <w:rStyle w:val="Textedelespacerserv"/>
                <w:color w:val="auto"/>
              </w:rPr>
            </w:pPr>
            <w:bookmarkStart w:id="95" w:name="_Toc217028226"/>
            <w:r>
              <w:t>P378</w:t>
            </w:r>
            <w:r w:rsidRPr="00561EAD">
              <w:t>/A1/</w:t>
            </w:r>
            <w:r w:rsidR="006E65A9">
              <w:t>9</w:t>
            </w:r>
            <w:r w:rsidRPr="006F1AD8">
              <w:t xml:space="preserve"> : </w:t>
            </w:r>
            <w:r w:rsidRPr="006F1AD8">
              <w:rPr>
                <w:rStyle w:val="Textedelespacerserv"/>
                <w:color w:val="auto"/>
              </w:rPr>
              <w:t>Publicités</w:t>
            </w:r>
            <w:bookmarkEnd w:id="95"/>
          </w:p>
          <w:p w14:paraId="7E66F8EB" w14:textId="136B0D0D" w:rsidR="00677C5E" w:rsidRDefault="00677C5E" w:rsidP="00677C5E">
            <w:r>
              <w:t xml:space="preserve">– </w:t>
            </w:r>
            <w:r w:rsidR="00501D5D">
              <w:rPr>
                <w:highlight w:val="yellow"/>
              </w:rPr>
              <w:t>2003-2006</w:t>
            </w:r>
            <w:r w:rsidRPr="003774A5">
              <w:rPr>
                <w:highlight w:val="yellow"/>
              </w:rPr>
              <w:t>.</w:t>
            </w:r>
            <w:r w:rsidRPr="003774A5">
              <w:t xml:space="preserve"> – </w:t>
            </w:r>
            <w:r w:rsidR="00501D5D">
              <w:t>05</w:t>
            </w:r>
            <w:r w:rsidRPr="003774A5">
              <w:t xml:space="preserve"> heures</w:t>
            </w:r>
            <w:r w:rsidR="00501D5D">
              <w:t>,</w:t>
            </w:r>
            <w:r w:rsidRPr="003774A5">
              <w:t xml:space="preserve"> </w:t>
            </w:r>
            <w:r w:rsidR="00501D5D">
              <w:t>59</w:t>
            </w:r>
            <w:r w:rsidRPr="003774A5">
              <w:t xml:space="preserve"> minutes et </w:t>
            </w:r>
            <w:r w:rsidR="00501D5D">
              <w:t>05</w:t>
            </w:r>
            <w:r w:rsidRPr="003774A5">
              <w:t xml:space="preserve"> secondes d’images en mouvement</w:t>
            </w:r>
            <w:r>
              <w:t xml:space="preserve"> </w:t>
            </w:r>
            <w:r w:rsidRPr="003774A5">
              <w:t>(</w:t>
            </w:r>
            <w:r w:rsidR="00574A93">
              <w:t>44 </w:t>
            </w:r>
            <w:r w:rsidR="002C059E">
              <w:t xml:space="preserve">fichiers </w:t>
            </w:r>
            <w:proofErr w:type="gramStart"/>
            <w:r w:rsidR="002C059E">
              <w:t>vidéos</w:t>
            </w:r>
            <w:proofErr w:type="gramEnd"/>
            <w:r w:rsidR="002C059E">
              <w:t xml:space="preserve"> AVI</w:t>
            </w:r>
            <w:r w:rsidR="00574A93">
              <w:t xml:space="preserve">, </w:t>
            </w:r>
            <w:r w:rsidR="002C059E">
              <w:t>22 MKV</w:t>
            </w:r>
            <w:r w:rsidR="00574A93">
              <w:t>, 3 MOV</w:t>
            </w:r>
            <w:r w:rsidRPr="003774A5">
              <w:t>).</w:t>
            </w:r>
            <w:r w:rsidR="009B256C">
              <w:t xml:space="preserve"> </w:t>
            </w:r>
            <w:r w:rsidR="002C059E">
              <w:t xml:space="preserve">– 44 secondes d’enregistrements sonores (1 fichier audio FLAC). </w:t>
            </w:r>
            <w:r w:rsidR="009B256C">
              <w:t>– 1 fichier Playlist file</w:t>
            </w:r>
            <w:r w:rsidR="002C059E">
              <w:t xml:space="preserve"> et 1 fichier M3U8 (listes de lecture). </w:t>
            </w:r>
            <w:r w:rsidR="009B256C">
              <w:t>– 14 documents Word</w:t>
            </w:r>
            <w:r w:rsidR="009E0303">
              <w:t xml:space="preserve"> (156 Ko)</w:t>
            </w:r>
            <w:r w:rsidR="009B256C">
              <w:t>. – 1 document TXT</w:t>
            </w:r>
            <w:r w:rsidR="009E0303">
              <w:t xml:space="preserve"> (4,37 Ko)</w:t>
            </w:r>
            <w:r w:rsidR="009B256C">
              <w:t>. – 23,9 Go au total pour 92 fichiers en 7 dossiers.</w:t>
            </w:r>
          </w:p>
          <w:p w14:paraId="28CB3061" w14:textId="77777777" w:rsidR="009B256C" w:rsidRDefault="009B256C" w:rsidP="00677C5E"/>
          <w:p w14:paraId="4F684B27" w14:textId="77777777" w:rsidR="00677C5E" w:rsidRDefault="00677C5E" w:rsidP="00677C5E">
            <w:r w:rsidRPr="009C3526">
              <w:rPr>
                <w:i/>
              </w:rPr>
              <w:t>Portée et contenu</w:t>
            </w:r>
            <w:r>
              <w:t> :</w:t>
            </w:r>
          </w:p>
          <w:p w14:paraId="6F17F3B4" w14:textId="3F6B3B55" w:rsidR="00677C5E" w:rsidRDefault="009B256C" w:rsidP="00677C5E">
            <w:r>
              <w:t>Ce dossier comprend des annonces publicitaires de commerces, restaurants, quincailleries, entreprises de construction, pharmacies</w:t>
            </w:r>
            <w:r w:rsidR="002C059E">
              <w:t>, centre de la petite enfance (CPE), garages ou station-service, épicerie</w:t>
            </w:r>
            <w:r>
              <w:t xml:space="preserve"> et organismes de la MRC de Maria-Chapdelaine réalisées et diffusées par la télévision communautaire Société d’information Lac-Saint-Jean, entre 2003 et 2006.</w:t>
            </w:r>
            <w:r w:rsidR="002C059E">
              <w:t xml:space="preserve"> Il s’agit </w:t>
            </w:r>
            <w:r w:rsidR="00574A93">
              <w:t xml:space="preserve">principalement </w:t>
            </w:r>
            <w:r w:rsidR="002C059E">
              <w:t>de vœux pour les fêtes</w:t>
            </w:r>
            <w:r w:rsidR="00574A93">
              <w:t xml:space="preserve">. Un dossier comprend également des horaires de messes dans différentes paroisses et un logo d’Alcan (ces derniers, en MOV, présentent des problèmes et pourraient être élagués). </w:t>
            </w:r>
          </w:p>
          <w:p w14:paraId="16C9BFBF" w14:textId="77777777" w:rsidR="009B256C" w:rsidRDefault="009B256C" w:rsidP="00677C5E"/>
          <w:p w14:paraId="04ED26BF" w14:textId="77777777" w:rsidR="00677C5E" w:rsidRDefault="00677C5E" w:rsidP="00677C5E">
            <w:r w:rsidRPr="009C3526">
              <w:rPr>
                <w:i/>
              </w:rPr>
              <w:t>Notes</w:t>
            </w:r>
            <w:r>
              <w:t xml:space="preserve"> : </w:t>
            </w:r>
          </w:p>
          <w:p w14:paraId="695587AE" w14:textId="077A218F" w:rsidR="006F1AD8" w:rsidRPr="00574A93" w:rsidRDefault="00574A93" w:rsidP="00934CC0">
            <w:pPr>
              <w:pStyle w:val="Niveau3"/>
              <w:rPr>
                <w:u w:val="none"/>
              </w:rPr>
            </w:pPr>
            <w:bookmarkStart w:id="96" w:name="_Toc217028227"/>
            <w:r>
              <w:rPr>
                <w:u w:val="none"/>
              </w:rPr>
              <w:t xml:space="preserve">Les fichiers </w:t>
            </w:r>
            <w:r w:rsidRPr="00574A93">
              <w:rPr>
                <w:u w:val="none"/>
              </w:rPr>
              <w:t>MOV n’ouvre</w:t>
            </w:r>
            <w:r>
              <w:rPr>
                <w:u w:val="none"/>
              </w:rPr>
              <w:t>nt</w:t>
            </w:r>
            <w:r w:rsidRPr="00574A93">
              <w:rPr>
                <w:u w:val="none"/>
              </w:rPr>
              <w:t xml:space="preserve"> pas car</w:t>
            </w:r>
            <w:r>
              <w:rPr>
                <w:u w:val="none"/>
              </w:rPr>
              <w:t xml:space="preserve"> ils sont</w:t>
            </w:r>
            <w:r w:rsidRPr="00574A93">
              <w:rPr>
                <w:u w:val="none"/>
              </w:rPr>
              <w:t xml:space="preserve"> encodé</w:t>
            </w:r>
            <w:r>
              <w:rPr>
                <w:u w:val="none"/>
              </w:rPr>
              <w:t>s</w:t>
            </w:r>
            <w:r w:rsidRPr="00574A93">
              <w:rPr>
                <w:u w:val="none"/>
              </w:rPr>
              <w:t xml:space="preserve"> </w:t>
            </w:r>
            <w:proofErr w:type="spellStart"/>
            <w:r w:rsidRPr="00574A93">
              <w:rPr>
                <w:u w:val="none"/>
              </w:rPr>
              <w:t>cvid</w:t>
            </w:r>
            <w:proofErr w:type="spellEnd"/>
            <w:r w:rsidRPr="00574A93">
              <w:rPr>
                <w:u w:val="none"/>
              </w:rPr>
              <w:t xml:space="preserve"> et ce n’est pas supporté.</w:t>
            </w:r>
            <w:bookmarkEnd w:id="96"/>
          </w:p>
          <w:p w14:paraId="1142FC66" w14:textId="77777777" w:rsidR="006F1AD8" w:rsidRDefault="006F1AD8" w:rsidP="00934CC0">
            <w:pPr>
              <w:pStyle w:val="Niveau3"/>
            </w:pPr>
          </w:p>
          <w:p w14:paraId="51D994E5" w14:textId="77777777" w:rsidR="006F1AD8" w:rsidRDefault="006F1AD8" w:rsidP="00934CC0">
            <w:pPr>
              <w:pStyle w:val="Niveau3"/>
            </w:pPr>
          </w:p>
          <w:p w14:paraId="2331E5BE" w14:textId="77777777" w:rsidR="006F1AD8" w:rsidRPr="00EC65A3" w:rsidRDefault="006F1AD8" w:rsidP="00934CC0">
            <w:pPr>
              <w:pStyle w:val="Niveau3"/>
            </w:pPr>
          </w:p>
        </w:tc>
      </w:tr>
    </w:tbl>
    <w:p w14:paraId="6A5ED7B6" w14:textId="77777777" w:rsidR="00EC65A3" w:rsidRDefault="00EC65A3" w:rsidP="00923766"/>
    <w:p w14:paraId="53864D9D" w14:textId="77777777" w:rsidR="00EC65A3" w:rsidRPr="00A674F8" w:rsidRDefault="00EC65A3" w:rsidP="00923766"/>
    <w:p w14:paraId="625C5A79" w14:textId="2C13DF96" w:rsidR="00E57F6F" w:rsidRPr="00A674F8" w:rsidRDefault="00AB6798" w:rsidP="00923766">
      <w:pPr>
        <w:pStyle w:val="Titre2"/>
      </w:pPr>
      <w:bookmarkStart w:id="97" w:name="_Toc217028228"/>
      <w:r>
        <w:t>P</w:t>
      </w:r>
      <w:r w:rsidR="001D3179">
        <w:t>378</w:t>
      </w:r>
      <w:r w:rsidR="00E57F6F" w:rsidRPr="00A674F8">
        <w:t xml:space="preserve">/A2 </w:t>
      </w:r>
      <w:r w:rsidR="00B618D0">
        <w:t>Audiovisuel né numérique</w:t>
      </w:r>
      <w:bookmarkEnd w:id="97"/>
    </w:p>
    <w:p w14:paraId="0C07B704" w14:textId="77777777" w:rsidR="00AB6798" w:rsidRDefault="00AB6798" w:rsidP="00AB6798">
      <w:pPr>
        <w:rPr>
          <w:i/>
        </w:rPr>
      </w:pPr>
    </w:p>
    <w:p w14:paraId="1F04CCE0" w14:textId="77777777" w:rsidR="00AB6798" w:rsidRPr="00AB6798" w:rsidRDefault="00AB6798" w:rsidP="00AB6798">
      <w:pPr>
        <w:rPr>
          <w:i/>
        </w:rPr>
      </w:pPr>
      <w:r w:rsidRPr="00AB6798">
        <w:rPr>
          <w:i/>
        </w:rPr>
        <w:t xml:space="preserve">Portée et contenu : </w:t>
      </w:r>
    </w:p>
    <w:p w14:paraId="16347E9A" w14:textId="77777777" w:rsidR="00AB679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553909" w14:textId="6ADCA2BE" w:rsidR="00B618D0" w:rsidRPr="00A674F8" w:rsidRDefault="00B618D0" w:rsidP="00AB6798">
      <w:r>
        <w:t>Émissions de la Télé du Haut-du-Lac de X à X, podcasts et émissions de chaque saison.</w:t>
      </w:r>
    </w:p>
    <w:p w14:paraId="76E98986" w14:textId="77777777" w:rsidR="00AB6798" w:rsidRDefault="00AB6798" w:rsidP="00923766"/>
    <w:p w14:paraId="268D8658" w14:textId="49A8E07B" w:rsidR="00B618D0" w:rsidRDefault="00B618D0" w:rsidP="00923766">
      <w:pPr>
        <w:rPr>
          <w:i/>
          <w:iCs/>
        </w:rPr>
      </w:pPr>
      <w:r w:rsidRPr="00B618D0">
        <w:rPr>
          <w:i/>
          <w:iCs/>
        </w:rPr>
        <w:t>Notes :</w:t>
      </w:r>
    </w:p>
    <w:p w14:paraId="3EB29C81" w14:textId="523752D2" w:rsidR="00B618D0" w:rsidRDefault="00B618D0" w:rsidP="00923766">
      <w:r w:rsidRPr="00B618D0">
        <w:t>L</w:t>
      </w:r>
      <w:r>
        <w:t>es pièces à l’intérieur des dossiers conservent leur</w:t>
      </w:r>
      <w:r w:rsidRPr="00B618D0">
        <w:t xml:space="preserve"> cote d’origine</w:t>
      </w:r>
      <w:r>
        <w:t>, tel que cédé par le donateur.</w:t>
      </w:r>
    </w:p>
    <w:p w14:paraId="4D0A653E" w14:textId="37F74F4A" w:rsidR="00B618D0" w:rsidRDefault="00B618D0" w:rsidP="00923766">
      <w:r>
        <w:t>Traitement au dossier.</w:t>
      </w:r>
    </w:p>
    <w:p w14:paraId="75FB18E5" w14:textId="45DC89CD" w:rsidR="00B618D0" w:rsidRPr="00B618D0" w:rsidRDefault="00B618D0" w:rsidP="00923766">
      <w:r>
        <w:t>Nés numériques.</w:t>
      </w:r>
    </w:p>
    <w:p w14:paraId="5547DCF1" w14:textId="77777777" w:rsidR="00B618D0" w:rsidRPr="00B618D0" w:rsidRDefault="00B618D0" w:rsidP="00923766">
      <w:pPr>
        <w:rPr>
          <w:i/>
          <w:iCs/>
        </w:rPr>
      </w:pPr>
    </w:p>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42F0A527" w14:textId="77777777" w:rsidTr="007F33D1">
        <w:trPr>
          <w:trHeight w:val="873"/>
        </w:trPr>
        <w:tc>
          <w:tcPr>
            <w:tcW w:w="1555" w:type="dxa"/>
            <w:shd w:val="clear" w:color="auto" w:fill="D9D9D9" w:themeFill="background1" w:themeFillShade="D9"/>
            <w:hideMark/>
          </w:tcPr>
          <w:p w14:paraId="784DC0A1" w14:textId="77777777" w:rsidR="00C11F5D" w:rsidRPr="00A674F8" w:rsidRDefault="00C11F5D" w:rsidP="008534FB">
            <w:pPr>
              <w:jc w:val="left"/>
              <w:rPr>
                <w:lang w:eastAsia="en-US"/>
              </w:rPr>
            </w:pPr>
          </w:p>
        </w:tc>
        <w:tc>
          <w:tcPr>
            <w:tcW w:w="7801" w:type="dxa"/>
            <w:hideMark/>
          </w:tcPr>
          <w:p w14:paraId="59E3D081" w14:textId="77777777" w:rsidR="00374833" w:rsidRPr="008534FB" w:rsidRDefault="00AB6798" w:rsidP="00374833">
            <w:pPr>
              <w:pStyle w:val="Niveau3"/>
            </w:pPr>
            <w:bookmarkStart w:id="98" w:name="_Toc217028229"/>
            <w:r>
              <w:t>P</w:t>
            </w:r>
            <w:r w:rsidR="001D3179">
              <w:t>378</w:t>
            </w:r>
            <w:r w:rsidR="00C11F5D" w:rsidRPr="00B321DF">
              <w:t>/A</w:t>
            </w:r>
            <w:r w:rsidR="00561EAD">
              <w:t>2</w:t>
            </w:r>
            <w:r w:rsidR="00C11F5D" w:rsidRPr="00B321DF">
              <w:t>/1 :</w:t>
            </w:r>
            <w:bookmarkEnd w:id="98"/>
            <w:r w:rsidR="00C11F5D" w:rsidRPr="008534FB">
              <w:t xml:space="preserve"> </w:t>
            </w:r>
          </w:p>
          <w:p w14:paraId="13C2D3FC" w14:textId="77777777" w:rsidR="00561EAD" w:rsidRPr="008534FB" w:rsidRDefault="00561EAD" w:rsidP="00AB6798">
            <w:pPr>
              <w:pStyle w:val="Niveau3"/>
            </w:pPr>
          </w:p>
          <w:p w14:paraId="344B2C56" w14:textId="77777777" w:rsidR="00C11F5D" w:rsidRPr="00A674F8" w:rsidRDefault="00C11F5D" w:rsidP="007F33D1">
            <w:pPr>
              <w:rPr>
                <w:lang w:eastAsia="en-US"/>
              </w:rPr>
            </w:pPr>
          </w:p>
        </w:tc>
      </w:tr>
      <w:tr w:rsidR="008534FB" w:rsidRPr="00A674F8" w14:paraId="635313B0" w14:textId="77777777" w:rsidTr="007F33D1">
        <w:trPr>
          <w:trHeight w:val="873"/>
        </w:trPr>
        <w:tc>
          <w:tcPr>
            <w:tcW w:w="1555" w:type="dxa"/>
            <w:shd w:val="clear" w:color="auto" w:fill="D9D9D9" w:themeFill="background1" w:themeFillShade="D9"/>
          </w:tcPr>
          <w:p w14:paraId="24FC8EB4" w14:textId="77777777" w:rsidR="008534FB" w:rsidRPr="00A674F8" w:rsidRDefault="008534FB" w:rsidP="007F33D1">
            <w:pPr>
              <w:rPr>
                <w:lang w:eastAsia="en-US"/>
              </w:rPr>
            </w:pPr>
          </w:p>
        </w:tc>
        <w:tc>
          <w:tcPr>
            <w:tcW w:w="7801" w:type="dxa"/>
          </w:tcPr>
          <w:p w14:paraId="07FB5873" w14:textId="77777777" w:rsidR="008534FB" w:rsidRPr="00B321DF" w:rsidRDefault="008534FB" w:rsidP="008534FB">
            <w:pPr>
              <w:pStyle w:val="Niveau3"/>
            </w:pPr>
            <w:bookmarkStart w:id="99" w:name="_Toc217028230"/>
            <w:r>
              <w:t>P378/A2/2</w:t>
            </w:r>
            <w:r w:rsidRPr="00B321DF">
              <w:t> </w:t>
            </w:r>
            <w:r w:rsidRPr="008534FB">
              <w:t>:</w:t>
            </w:r>
            <w:bookmarkEnd w:id="99"/>
            <w:r w:rsidRPr="008534FB">
              <w:t xml:space="preserve"> </w:t>
            </w:r>
          </w:p>
          <w:p w14:paraId="507CEB13" w14:textId="77777777" w:rsidR="008534FB" w:rsidRDefault="008534FB" w:rsidP="00AB6798">
            <w:pPr>
              <w:pStyle w:val="Niveau3"/>
            </w:pPr>
          </w:p>
        </w:tc>
      </w:tr>
    </w:tbl>
    <w:p w14:paraId="05273456" w14:textId="77777777" w:rsidR="00696AE2" w:rsidRPr="00A674F8" w:rsidRDefault="00696AE2" w:rsidP="00923766"/>
    <w:p w14:paraId="4C0F8236" w14:textId="77777777" w:rsidR="00E57F6F" w:rsidRDefault="00E57F6F" w:rsidP="00923766"/>
    <w:p w14:paraId="0A032996" w14:textId="77777777" w:rsidR="00696AE2" w:rsidRPr="00A674F8" w:rsidRDefault="00AB6798" w:rsidP="00696AE2">
      <w:pPr>
        <w:pStyle w:val="Titre"/>
      </w:pPr>
      <w:bookmarkStart w:id="100" w:name="_Toc217028231"/>
      <w:r>
        <w:lastRenderedPageBreak/>
        <w:t>P</w:t>
      </w:r>
      <w:r w:rsidR="001D3179">
        <w:t>378</w:t>
      </w:r>
      <w:r w:rsidR="00696AE2">
        <w:t>/B</w:t>
      </w:r>
      <w:r w:rsidR="001B240E">
        <w:t xml:space="preserve"> D</w:t>
      </w:r>
      <w:r w:rsidR="00561EAD">
        <w:t>o</w:t>
      </w:r>
      <w:r w:rsidR="001B240E">
        <w:t>nnées</w:t>
      </w:r>
      <w:bookmarkEnd w:id="100"/>
    </w:p>
    <w:p w14:paraId="365F1C69" w14:textId="77777777" w:rsidR="00696AE2" w:rsidRDefault="00696AE2" w:rsidP="00696AE2"/>
    <w:p w14:paraId="79D1B578" w14:textId="77777777" w:rsidR="00AB6798" w:rsidRPr="00AB6798" w:rsidRDefault="00AB6798" w:rsidP="00AB6798">
      <w:pPr>
        <w:rPr>
          <w:i/>
        </w:rPr>
      </w:pPr>
      <w:r w:rsidRPr="00AB6798">
        <w:rPr>
          <w:i/>
        </w:rPr>
        <w:t xml:space="preserve">Portée et contenu : </w:t>
      </w:r>
    </w:p>
    <w:p w14:paraId="7D2BA7D0" w14:textId="77777777" w:rsidR="00AB6798" w:rsidRPr="00A674F8" w:rsidRDefault="00AB6798" w:rsidP="00AB6798">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ED1D412" w14:textId="77777777" w:rsidR="00AB6798" w:rsidRDefault="00AB6798" w:rsidP="00696AE2"/>
    <w:p w14:paraId="22C1739C" w14:textId="77777777" w:rsidR="00AB6798" w:rsidRPr="00AB6798" w:rsidRDefault="00AB6798" w:rsidP="00696AE2">
      <w:pPr>
        <w:rPr>
          <w:i/>
        </w:rPr>
      </w:pPr>
      <w:r w:rsidRPr="00AB6798">
        <w:rPr>
          <w:i/>
        </w:rPr>
        <w:t xml:space="preserve">Notes : </w:t>
      </w:r>
    </w:p>
    <w:p w14:paraId="727CDC92" w14:textId="77777777" w:rsidR="00AB6798" w:rsidRPr="00A674F8" w:rsidRDefault="00AB6798" w:rsidP="00696AE2">
      <w:r>
        <w:fldChar w:fldCharType="begin">
          <w:ffData>
            <w:name w:val="Texte22"/>
            <w:enabled/>
            <w:calcOnExit w:val="0"/>
            <w:textInput/>
          </w:ffData>
        </w:fldChar>
      </w:r>
      <w:bookmarkStart w:id="101" w:name="Texte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3B26B005" w14:textId="77777777" w:rsidR="00696AE2" w:rsidRPr="00A674F8" w:rsidRDefault="00696AE2" w:rsidP="00696AE2"/>
    <w:p w14:paraId="563B87B5" w14:textId="77777777" w:rsidR="00696AE2" w:rsidRPr="00A674F8" w:rsidRDefault="00AB6798" w:rsidP="00696AE2">
      <w:pPr>
        <w:pStyle w:val="Titre2"/>
      </w:pPr>
      <w:bookmarkStart w:id="102" w:name="_Toc217028232"/>
      <w:r>
        <w:t>P</w:t>
      </w:r>
      <w:r w:rsidR="001D3179">
        <w:t>378</w:t>
      </w:r>
      <w:r w:rsidR="00696AE2">
        <w:t>/B</w:t>
      </w:r>
      <w:r w:rsidR="00696AE2" w:rsidRPr="00A674F8">
        <w:t xml:space="preserve">1 </w:t>
      </w:r>
      <w:r w:rsidR="001B240E">
        <w:t>Données sur disques</w:t>
      </w:r>
      <w:bookmarkEnd w:id="102"/>
    </w:p>
    <w:p w14:paraId="44D20711" w14:textId="77777777" w:rsidR="00696AE2" w:rsidRPr="00A674F8" w:rsidRDefault="00696AE2" w:rsidP="00696AE2"/>
    <w:p w14:paraId="4865E89F" w14:textId="77777777" w:rsidR="00AB6798" w:rsidRPr="00AB6798" w:rsidRDefault="00AB6798" w:rsidP="00AB6798">
      <w:pPr>
        <w:rPr>
          <w:i/>
        </w:rPr>
      </w:pPr>
      <w:r w:rsidRPr="00AB6798">
        <w:rPr>
          <w:i/>
        </w:rPr>
        <w:t xml:space="preserve">Portée et contenu : </w:t>
      </w:r>
    </w:p>
    <w:p w14:paraId="089A069D"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FC694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0C3D294B" w14:textId="77777777" w:rsidTr="007F33D1">
        <w:trPr>
          <w:trHeight w:val="873"/>
        </w:trPr>
        <w:tc>
          <w:tcPr>
            <w:tcW w:w="1555" w:type="dxa"/>
            <w:shd w:val="clear" w:color="auto" w:fill="D9D9D9" w:themeFill="background1" w:themeFillShade="D9"/>
            <w:hideMark/>
          </w:tcPr>
          <w:p w14:paraId="495EF9F8" w14:textId="77777777" w:rsidR="00C11F5D" w:rsidRPr="00A674F8" w:rsidRDefault="00C11F5D" w:rsidP="007F33D1">
            <w:pPr>
              <w:rPr>
                <w:lang w:eastAsia="en-US"/>
              </w:rPr>
            </w:pPr>
            <w:r w:rsidRPr="00A674F8">
              <w:rPr>
                <w:lang w:eastAsia="en-US"/>
              </w:rPr>
              <w:t>R-E-T-P</w:t>
            </w:r>
          </w:p>
        </w:tc>
        <w:tc>
          <w:tcPr>
            <w:tcW w:w="7801" w:type="dxa"/>
            <w:hideMark/>
          </w:tcPr>
          <w:p w14:paraId="5BA875A2" w14:textId="77777777" w:rsidR="00C11F5D" w:rsidRPr="00B321DF" w:rsidRDefault="00AB6798" w:rsidP="007F33D1">
            <w:pPr>
              <w:pStyle w:val="Niveau3"/>
            </w:pPr>
            <w:bookmarkStart w:id="103" w:name="_Toc217028233"/>
            <w:r>
              <w:t>P</w:t>
            </w:r>
            <w:r w:rsidR="001D3179">
              <w:t>378</w:t>
            </w:r>
            <w:r w:rsidR="00C11F5D" w:rsidRPr="00B321DF">
              <w:t>/</w:t>
            </w:r>
            <w:r>
              <w:t>B</w:t>
            </w:r>
            <w:r w:rsidR="00C11F5D" w:rsidRPr="00B321DF">
              <w:t xml:space="preserve">1/1 : </w:t>
            </w:r>
            <w:r w:rsidR="001B240E">
              <w:t>Documents numériques</w:t>
            </w:r>
            <w:bookmarkEnd w:id="103"/>
          </w:p>
          <w:p w14:paraId="68B5C02F" w14:textId="77777777" w:rsidR="00677C5E" w:rsidRDefault="00677C5E" w:rsidP="00677C5E">
            <w:r>
              <w:t xml:space="preserve">– </w:t>
            </w:r>
            <w:r w:rsidRPr="003774A5">
              <w:rPr>
                <w:highlight w:val="yellow"/>
              </w:rPr>
              <w:t>années.</w:t>
            </w:r>
            <w:r w:rsidRPr="003774A5">
              <w:t xml:space="preserve"> – </w:t>
            </w:r>
            <w:r>
              <w:t>61 disques</w:t>
            </w:r>
          </w:p>
          <w:p w14:paraId="1F9AC057" w14:textId="77777777" w:rsidR="00677C5E" w:rsidRDefault="00677C5E" w:rsidP="00677C5E"/>
          <w:p w14:paraId="0ED1875A" w14:textId="77777777" w:rsidR="00677C5E" w:rsidRDefault="00677C5E" w:rsidP="00677C5E">
            <w:r w:rsidRPr="009C3526">
              <w:rPr>
                <w:i/>
              </w:rPr>
              <w:t>Portée et contenu</w:t>
            </w:r>
            <w:r>
              <w:t> :</w:t>
            </w:r>
          </w:p>
          <w:p w14:paraId="17422E96" w14:textId="77777777" w:rsidR="00677C5E" w:rsidRDefault="00677C5E" w:rsidP="00677C5E"/>
          <w:p w14:paraId="6101EE62" w14:textId="77777777" w:rsidR="00677C5E" w:rsidRDefault="00677C5E" w:rsidP="00677C5E">
            <w:r w:rsidRPr="009C3526">
              <w:rPr>
                <w:i/>
              </w:rPr>
              <w:t>Notes</w:t>
            </w:r>
            <w:r>
              <w:t xml:space="preserve"> : </w:t>
            </w:r>
          </w:p>
          <w:p w14:paraId="222300CB" w14:textId="77777777" w:rsidR="00677C5E" w:rsidRDefault="00677C5E" w:rsidP="00677C5E"/>
          <w:p w14:paraId="33E22165" w14:textId="77777777" w:rsidR="00C11F5D" w:rsidRDefault="00C11F5D" w:rsidP="007F33D1">
            <w:pPr>
              <w:rPr>
                <w:lang w:eastAsia="en-US"/>
              </w:rPr>
            </w:pPr>
          </w:p>
          <w:p w14:paraId="0527FBA2" w14:textId="77777777" w:rsidR="001B240E" w:rsidRDefault="001B240E" w:rsidP="007F33D1">
            <w:pPr>
              <w:rPr>
                <w:lang w:eastAsia="en-US"/>
              </w:rPr>
            </w:pPr>
          </w:p>
          <w:p w14:paraId="69ED2474" w14:textId="77777777" w:rsidR="001B240E" w:rsidRDefault="001B240E" w:rsidP="007F33D1">
            <w:pPr>
              <w:rPr>
                <w:lang w:eastAsia="en-US"/>
              </w:rPr>
            </w:pPr>
          </w:p>
          <w:p w14:paraId="499C7598" w14:textId="77777777" w:rsidR="001B240E" w:rsidRDefault="001B240E" w:rsidP="007F33D1">
            <w:pPr>
              <w:rPr>
                <w:lang w:eastAsia="en-US"/>
              </w:rPr>
            </w:pPr>
          </w:p>
          <w:p w14:paraId="125820F0" w14:textId="77777777" w:rsidR="00C11F5D" w:rsidRDefault="00C11F5D" w:rsidP="007F33D1">
            <w:pPr>
              <w:rPr>
                <w:lang w:eastAsia="en-US"/>
              </w:rPr>
            </w:pPr>
          </w:p>
          <w:p w14:paraId="59F44D0F" w14:textId="77777777" w:rsidR="00C11F5D" w:rsidRPr="00A674F8" w:rsidRDefault="00C11F5D" w:rsidP="007F33D1">
            <w:pPr>
              <w:rPr>
                <w:lang w:eastAsia="en-US"/>
              </w:rPr>
            </w:pPr>
          </w:p>
        </w:tc>
      </w:tr>
    </w:tbl>
    <w:p w14:paraId="2165EADB" w14:textId="77777777" w:rsidR="00696AE2" w:rsidRDefault="00696AE2" w:rsidP="005E7801"/>
    <w:p w14:paraId="6A66F4C6" w14:textId="77777777" w:rsidR="005E7801" w:rsidRDefault="005E7801" w:rsidP="005E7801"/>
    <w:p w14:paraId="6596B104" w14:textId="60B6AA03" w:rsidR="005E7801" w:rsidRPr="00A674F8" w:rsidRDefault="005E7801" w:rsidP="005E7801">
      <w:pPr>
        <w:pStyle w:val="Titre"/>
      </w:pPr>
      <w:r>
        <w:t>P378/</w:t>
      </w:r>
      <w:r>
        <w:t>C</w:t>
      </w:r>
      <w:r>
        <w:t xml:space="preserve"> Do</w:t>
      </w:r>
      <w:r>
        <w:t>cuments textuels</w:t>
      </w:r>
    </w:p>
    <w:p w14:paraId="7D843D5F" w14:textId="77777777" w:rsidR="005E7801" w:rsidRDefault="005E7801" w:rsidP="005E7801">
      <w:r>
        <w:t>– 2020.</w:t>
      </w:r>
      <w:r w:rsidRPr="003774A5">
        <w:t xml:space="preserve"> – </w:t>
      </w:r>
      <w:r>
        <w:t>0,1 cm de documents textuels.</w:t>
      </w:r>
    </w:p>
    <w:p w14:paraId="6111D352" w14:textId="77777777" w:rsidR="005E7801" w:rsidRDefault="005E7801" w:rsidP="005E7801"/>
    <w:p w14:paraId="03E4EE13" w14:textId="77777777" w:rsidR="005E7801" w:rsidRPr="00AB6798" w:rsidRDefault="005E7801" w:rsidP="005E7801">
      <w:pPr>
        <w:rPr>
          <w:i/>
        </w:rPr>
      </w:pPr>
      <w:r w:rsidRPr="00AB6798">
        <w:rPr>
          <w:i/>
        </w:rPr>
        <w:t xml:space="preserve">Portée et contenu : </w:t>
      </w:r>
    </w:p>
    <w:p w14:paraId="008DF6FE" w14:textId="66B20C03" w:rsidR="005E7801" w:rsidRPr="005E7801" w:rsidRDefault="005E7801" w:rsidP="005E7801">
      <w:pPr>
        <w:rPr>
          <w:i/>
          <w:iCs/>
        </w:rPr>
      </w:pPr>
      <w:r>
        <w:t xml:space="preserve">Cette série comprend </w:t>
      </w:r>
      <w:r>
        <w:t xml:space="preserve">la sous-série </w:t>
      </w:r>
      <w:r>
        <w:rPr>
          <w:i/>
          <w:iCs/>
        </w:rPr>
        <w:t>Télévisions locales.</w:t>
      </w:r>
    </w:p>
    <w:p w14:paraId="5E113303" w14:textId="77777777" w:rsidR="005E7801" w:rsidRPr="00A674F8" w:rsidRDefault="005E7801" w:rsidP="005E7801"/>
    <w:p w14:paraId="54DEF44C" w14:textId="76978335" w:rsidR="005E7801" w:rsidRPr="00A674F8" w:rsidRDefault="005E7801" w:rsidP="005E7801">
      <w:pPr>
        <w:pStyle w:val="Titre2"/>
      </w:pPr>
      <w:r>
        <w:t>P378/</w:t>
      </w:r>
      <w:r>
        <w:t>C</w:t>
      </w:r>
      <w:r w:rsidRPr="00A674F8">
        <w:t xml:space="preserve">1 </w:t>
      </w:r>
      <w:r>
        <w:t>Télévisions locales</w:t>
      </w:r>
    </w:p>
    <w:p w14:paraId="33399787" w14:textId="77777777" w:rsidR="005E7801" w:rsidRDefault="005E7801" w:rsidP="005E7801">
      <w:r>
        <w:t>– 2020.</w:t>
      </w:r>
      <w:r w:rsidRPr="003774A5">
        <w:t xml:space="preserve"> – </w:t>
      </w:r>
      <w:r>
        <w:t>0,1 cm de documents textuels.</w:t>
      </w:r>
    </w:p>
    <w:p w14:paraId="084EEB45" w14:textId="77777777" w:rsidR="005E7801" w:rsidRPr="00A674F8" w:rsidRDefault="005E7801" w:rsidP="005E7801"/>
    <w:p w14:paraId="56A45982" w14:textId="77777777" w:rsidR="005E7801" w:rsidRPr="00AB6798" w:rsidRDefault="005E7801" w:rsidP="005E7801">
      <w:pPr>
        <w:rPr>
          <w:i/>
        </w:rPr>
      </w:pPr>
      <w:r w:rsidRPr="00AB6798">
        <w:rPr>
          <w:i/>
        </w:rPr>
        <w:t xml:space="preserve">Portée et contenu : </w:t>
      </w:r>
    </w:p>
    <w:p w14:paraId="7A0AA6D7" w14:textId="3EDEBA5F" w:rsidR="005E7801" w:rsidRPr="005E7801" w:rsidRDefault="005E7801" w:rsidP="005E7801">
      <w:r>
        <w:t xml:space="preserve">Cette sous-série comprend </w:t>
      </w:r>
      <w:r>
        <w:t xml:space="preserve">le dossier </w:t>
      </w:r>
      <w:r>
        <w:rPr>
          <w:i/>
          <w:iCs/>
        </w:rPr>
        <w:t xml:space="preserve">Historique </w:t>
      </w:r>
      <w:r>
        <w:t>pour l’histoire des télévisions locales de la MRC de Maria-Chapdelaine entre 1970 et 2020.</w:t>
      </w:r>
    </w:p>
    <w:p w14:paraId="05AF856A" w14:textId="77777777" w:rsidR="005E7801" w:rsidRPr="00A674F8" w:rsidRDefault="005E7801" w:rsidP="005E7801"/>
    <w:tbl>
      <w:tblPr>
        <w:tblW w:w="9356" w:type="dxa"/>
        <w:tblInd w:w="-567" w:type="dxa"/>
        <w:shd w:val="clear" w:color="auto" w:fill="D9D9D9"/>
        <w:tblLook w:val="04A0" w:firstRow="1" w:lastRow="0" w:firstColumn="1" w:lastColumn="0" w:noHBand="0" w:noVBand="1"/>
      </w:tblPr>
      <w:tblGrid>
        <w:gridCol w:w="1555"/>
        <w:gridCol w:w="7801"/>
      </w:tblGrid>
      <w:tr w:rsidR="005E7801" w:rsidRPr="00A674F8" w14:paraId="2829FBD2" w14:textId="77777777" w:rsidTr="002A08A5">
        <w:trPr>
          <w:trHeight w:val="873"/>
        </w:trPr>
        <w:tc>
          <w:tcPr>
            <w:tcW w:w="1555" w:type="dxa"/>
            <w:shd w:val="clear" w:color="auto" w:fill="D9D9D9" w:themeFill="background1" w:themeFillShade="D9"/>
            <w:hideMark/>
          </w:tcPr>
          <w:p w14:paraId="399DD800" w14:textId="77777777" w:rsidR="005E7801" w:rsidRPr="00A674F8" w:rsidRDefault="005E7801" w:rsidP="002A08A5">
            <w:pPr>
              <w:rPr>
                <w:lang w:eastAsia="en-US"/>
              </w:rPr>
            </w:pPr>
            <w:r w:rsidRPr="00A674F8">
              <w:rPr>
                <w:lang w:eastAsia="en-US"/>
              </w:rPr>
              <w:t>R-E-T-P</w:t>
            </w:r>
          </w:p>
        </w:tc>
        <w:tc>
          <w:tcPr>
            <w:tcW w:w="7801" w:type="dxa"/>
            <w:hideMark/>
          </w:tcPr>
          <w:p w14:paraId="77743D15" w14:textId="51173F60" w:rsidR="005E7801" w:rsidRPr="00B321DF" w:rsidRDefault="005E7801" w:rsidP="002A08A5">
            <w:pPr>
              <w:pStyle w:val="Niveau3"/>
            </w:pPr>
            <w:r>
              <w:t>P378</w:t>
            </w:r>
            <w:r w:rsidRPr="00B321DF">
              <w:t>/</w:t>
            </w:r>
            <w:r>
              <w:t>C</w:t>
            </w:r>
            <w:r w:rsidRPr="00B321DF">
              <w:t xml:space="preserve">1/1 : </w:t>
            </w:r>
            <w:r>
              <w:t>Historique</w:t>
            </w:r>
          </w:p>
          <w:p w14:paraId="41583A9A" w14:textId="7EFD0872" w:rsidR="005E7801" w:rsidRDefault="005E7801" w:rsidP="002A08A5">
            <w:r>
              <w:t xml:space="preserve">– </w:t>
            </w:r>
            <w:r>
              <w:t>2020.</w:t>
            </w:r>
            <w:r w:rsidRPr="003774A5">
              <w:t xml:space="preserve"> – </w:t>
            </w:r>
            <w:r>
              <w:t>0,1 cm de documents textuels.</w:t>
            </w:r>
          </w:p>
          <w:p w14:paraId="70CCF60A" w14:textId="77777777" w:rsidR="005E7801" w:rsidRDefault="005E7801" w:rsidP="002A08A5"/>
          <w:p w14:paraId="0207E482" w14:textId="77777777" w:rsidR="005E7801" w:rsidRDefault="005E7801" w:rsidP="002A08A5">
            <w:r w:rsidRPr="009C3526">
              <w:rPr>
                <w:i/>
              </w:rPr>
              <w:t>Portée et contenu</w:t>
            </w:r>
            <w:r>
              <w:t> :</w:t>
            </w:r>
          </w:p>
          <w:p w14:paraId="03D600E8" w14:textId="4389135C" w:rsidR="005E7801" w:rsidRDefault="005E7801" w:rsidP="002A08A5">
            <w:r>
              <w:lastRenderedPageBreak/>
              <w:t xml:space="preserve">Ce dossier comprend une ligne du temps de la télévision locale dans la MRC de Maria-Chapdelaine, de 1970 à 2020, l’historique de la Télé du Haut-du-Lac de Dolbeau-Mistassini figurant sur leur site web, l’historique du fonds P38, un questionnaire pour les 50 ans de Télé-2, </w:t>
            </w:r>
            <w:r w:rsidR="00B50757">
              <w:t xml:space="preserve">une </w:t>
            </w:r>
            <w:r>
              <w:t>liste d’employés par époque.</w:t>
            </w:r>
          </w:p>
          <w:p w14:paraId="695BACB5" w14:textId="77777777" w:rsidR="005E7801" w:rsidRDefault="005E7801" w:rsidP="002A08A5"/>
          <w:p w14:paraId="43ED882B" w14:textId="77777777" w:rsidR="005E7801" w:rsidRDefault="005E7801" w:rsidP="002A08A5">
            <w:r w:rsidRPr="009C3526">
              <w:rPr>
                <w:i/>
              </w:rPr>
              <w:t>Notes</w:t>
            </w:r>
            <w:r>
              <w:t xml:space="preserve"> : </w:t>
            </w:r>
          </w:p>
          <w:p w14:paraId="5C54D537" w14:textId="4B1E9591" w:rsidR="005E7801" w:rsidRDefault="005E7801" w:rsidP="002A08A5">
            <w:r>
              <w:t xml:space="preserve">Imprimé. </w:t>
            </w:r>
          </w:p>
          <w:p w14:paraId="3D8492D2" w14:textId="77777777" w:rsidR="005E7801" w:rsidRDefault="005E7801" w:rsidP="002A08A5">
            <w:pPr>
              <w:rPr>
                <w:lang w:eastAsia="en-US"/>
              </w:rPr>
            </w:pPr>
          </w:p>
          <w:p w14:paraId="22015516" w14:textId="77777777" w:rsidR="005E7801" w:rsidRPr="00A674F8" w:rsidRDefault="005E7801" w:rsidP="002A08A5">
            <w:pPr>
              <w:rPr>
                <w:lang w:eastAsia="en-US"/>
              </w:rPr>
            </w:pPr>
          </w:p>
        </w:tc>
      </w:tr>
    </w:tbl>
    <w:p w14:paraId="66B269EE" w14:textId="77777777" w:rsidR="005E7801" w:rsidRPr="005E7801" w:rsidRDefault="005E7801" w:rsidP="005E7801"/>
    <w:p w14:paraId="5DEF8768" w14:textId="77777777" w:rsidR="00696AE2" w:rsidRPr="00A674F8" w:rsidRDefault="00696AE2" w:rsidP="00696AE2"/>
    <w:p w14:paraId="492A954B" w14:textId="77777777" w:rsidR="00696AE2" w:rsidRPr="00A674F8" w:rsidRDefault="00696AE2" w:rsidP="00923766"/>
    <w:sectPr w:rsidR="00696AE2" w:rsidRPr="00A674F8" w:rsidSect="00F22AC1">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36146" w14:textId="77777777" w:rsidR="006250EA" w:rsidRDefault="006250EA" w:rsidP="00923766">
      <w:r>
        <w:separator/>
      </w:r>
    </w:p>
  </w:endnote>
  <w:endnote w:type="continuationSeparator" w:id="0">
    <w:p w14:paraId="75648E5C" w14:textId="77777777" w:rsidR="006250EA" w:rsidRDefault="006250EA"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6B8BB" w14:textId="77777777" w:rsidR="000403A4" w:rsidRDefault="000403A4" w:rsidP="00923766">
    <w:pPr>
      <w:pStyle w:val="Pieddepage"/>
    </w:pPr>
    <w:r>
      <w:rPr>
        <w:noProof/>
        <w:lang w:eastAsia="fr-CA"/>
      </w:rPr>
      <mc:AlternateContent>
        <mc:Choice Requires="wps">
          <w:drawing>
            <wp:inline distT="0" distB="0" distL="0" distR="0" wp14:anchorId="20788000" wp14:editId="49D34BE7">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5689BD9E" w14:textId="77777777" w:rsidR="000403A4" w:rsidRPr="009D2B71" w:rsidRDefault="000403A4" w:rsidP="00923766">
    <w:pPr>
      <w:pStyle w:val="Pieddepage"/>
      <w:rPr>
        <w:sz w:val="20"/>
      </w:rPr>
    </w:pPr>
    <w:r>
      <w:rPr>
        <w:sz w:val="20"/>
      </w:rPr>
      <w:t>P378 Fonds Société d’information Lac-Saint-Jean</w:t>
    </w:r>
    <w:r>
      <w:rPr>
        <w:sz w:val="20"/>
      </w:rPr>
      <w:tab/>
    </w:r>
    <w:r>
      <w:rPr>
        <w:sz w:val="20"/>
      </w:rPr>
      <w:tab/>
    </w:r>
    <w:r w:rsidRPr="00F22AC1">
      <w:fldChar w:fldCharType="begin"/>
    </w:r>
    <w:r w:rsidRPr="00F22AC1">
      <w:instrText>PAGE    \* MERGEFORMAT</w:instrText>
    </w:r>
    <w:r w:rsidRPr="00F22AC1">
      <w:fldChar w:fldCharType="separate"/>
    </w:r>
    <w:r w:rsidR="00F92F27" w:rsidRPr="00F92F27">
      <w:rPr>
        <w:noProof/>
        <w:lang w:val="fr-FR"/>
      </w:rPr>
      <w:t>21</w:t>
    </w:r>
    <w:r w:rsidRPr="00F22AC1">
      <w:fldChar w:fldCharType="end"/>
    </w:r>
  </w:p>
  <w:p w14:paraId="7D3C2E83" w14:textId="77777777" w:rsidR="000403A4" w:rsidRDefault="000403A4"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183F6" w14:textId="77777777" w:rsidR="006250EA" w:rsidRDefault="006250EA" w:rsidP="00923766">
      <w:r>
        <w:separator/>
      </w:r>
    </w:p>
  </w:footnote>
  <w:footnote w:type="continuationSeparator" w:id="0">
    <w:p w14:paraId="40404BCB" w14:textId="77777777" w:rsidR="006250EA" w:rsidRDefault="006250EA"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7C006B"/>
    <w:multiLevelType w:val="hybridMultilevel"/>
    <w:tmpl w:val="7FEC087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58CF38D5"/>
    <w:multiLevelType w:val="hybridMultilevel"/>
    <w:tmpl w:val="8A487EEE"/>
    <w:lvl w:ilvl="0" w:tplc="79DECC42">
      <w:start w:val="1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576747230">
    <w:abstractNumId w:val="1"/>
  </w:num>
  <w:num w:numId="2" w16cid:durableId="1877693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0417E"/>
    <w:rsid w:val="00010A97"/>
    <w:rsid w:val="00032AD6"/>
    <w:rsid w:val="000403A4"/>
    <w:rsid w:val="00045078"/>
    <w:rsid w:val="00050170"/>
    <w:rsid w:val="000519EA"/>
    <w:rsid w:val="00064FF7"/>
    <w:rsid w:val="000723B8"/>
    <w:rsid w:val="0007449B"/>
    <w:rsid w:val="000810CE"/>
    <w:rsid w:val="0009764E"/>
    <w:rsid w:val="000A4D93"/>
    <w:rsid w:val="000C0BAC"/>
    <w:rsid w:val="000C0D24"/>
    <w:rsid w:val="000D2318"/>
    <w:rsid w:val="000D28E8"/>
    <w:rsid w:val="000F7851"/>
    <w:rsid w:val="000F7C76"/>
    <w:rsid w:val="00100C2C"/>
    <w:rsid w:val="001153BB"/>
    <w:rsid w:val="0013337C"/>
    <w:rsid w:val="001363E8"/>
    <w:rsid w:val="00136DC0"/>
    <w:rsid w:val="00164F27"/>
    <w:rsid w:val="00166949"/>
    <w:rsid w:val="00166C91"/>
    <w:rsid w:val="00167878"/>
    <w:rsid w:val="00180068"/>
    <w:rsid w:val="00184D1F"/>
    <w:rsid w:val="0018783F"/>
    <w:rsid w:val="001B240E"/>
    <w:rsid w:val="001B2897"/>
    <w:rsid w:val="001B3311"/>
    <w:rsid w:val="001D3179"/>
    <w:rsid w:val="001D5C99"/>
    <w:rsid w:val="001E1F02"/>
    <w:rsid w:val="001E22C8"/>
    <w:rsid w:val="001E5A46"/>
    <w:rsid w:val="00201B4D"/>
    <w:rsid w:val="00211219"/>
    <w:rsid w:val="00217E33"/>
    <w:rsid w:val="002273FD"/>
    <w:rsid w:val="00242C7D"/>
    <w:rsid w:val="00243393"/>
    <w:rsid w:val="0025336B"/>
    <w:rsid w:val="00267940"/>
    <w:rsid w:val="0027203D"/>
    <w:rsid w:val="0028155F"/>
    <w:rsid w:val="00281CD8"/>
    <w:rsid w:val="00284955"/>
    <w:rsid w:val="0028732E"/>
    <w:rsid w:val="002975E2"/>
    <w:rsid w:val="002A1E83"/>
    <w:rsid w:val="002C059E"/>
    <w:rsid w:val="002D0F20"/>
    <w:rsid w:val="002D5273"/>
    <w:rsid w:val="002D5302"/>
    <w:rsid w:val="002E64E8"/>
    <w:rsid w:val="002F3709"/>
    <w:rsid w:val="002F4D57"/>
    <w:rsid w:val="0030124F"/>
    <w:rsid w:val="003478EC"/>
    <w:rsid w:val="003740B9"/>
    <w:rsid w:val="00374833"/>
    <w:rsid w:val="003774A5"/>
    <w:rsid w:val="00383197"/>
    <w:rsid w:val="0038506B"/>
    <w:rsid w:val="00393660"/>
    <w:rsid w:val="003A2342"/>
    <w:rsid w:val="003A354F"/>
    <w:rsid w:val="003A5846"/>
    <w:rsid w:val="003B3ADE"/>
    <w:rsid w:val="003B7BE7"/>
    <w:rsid w:val="003E425D"/>
    <w:rsid w:val="00403570"/>
    <w:rsid w:val="00405245"/>
    <w:rsid w:val="0040558B"/>
    <w:rsid w:val="004306E7"/>
    <w:rsid w:val="00435DFF"/>
    <w:rsid w:val="00444F94"/>
    <w:rsid w:val="00446E92"/>
    <w:rsid w:val="00457089"/>
    <w:rsid w:val="0045758A"/>
    <w:rsid w:val="0046451E"/>
    <w:rsid w:val="00476329"/>
    <w:rsid w:val="00482915"/>
    <w:rsid w:val="004862B9"/>
    <w:rsid w:val="004C1854"/>
    <w:rsid w:val="004E6549"/>
    <w:rsid w:val="00501D5D"/>
    <w:rsid w:val="00501E56"/>
    <w:rsid w:val="00502C0D"/>
    <w:rsid w:val="00514E1A"/>
    <w:rsid w:val="00515C06"/>
    <w:rsid w:val="005315DF"/>
    <w:rsid w:val="00534691"/>
    <w:rsid w:val="00537703"/>
    <w:rsid w:val="00561EAD"/>
    <w:rsid w:val="00574A93"/>
    <w:rsid w:val="00583ECE"/>
    <w:rsid w:val="00587F67"/>
    <w:rsid w:val="00592F0C"/>
    <w:rsid w:val="005A4E05"/>
    <w:rsid w:val="005B1FC2"/>
    <w:rsid w:val="005B615A"/>
    <w:rsid w:val="005E3F86"/>
    <w:rsid w:val="005E4B57"/>
    <w:rsid w:val="005E7801"/>
    <w:rsid w:val="005F1528"/>
    <w:rsid w:val="005F1A1C"/>
    <w:rsid w:val="00612460"/>
    <w:rsid w:val="00624149"/>
    <w:rsid w:val="006250EA"/>
    <w:rsid w:val="0062783F"/>
    <w:rsid w:val="0066145D"/>
    <w:rsid w:val="006631E6"/>
    <w:rsid w:val="00670CE5"/>
    <w:rsid w:val="006721CE"/>
    <w:rsid w:val="00677C5E"/>
    <w:rsid w:val="00696AE2"/>
    <w:rsid w:val="006A481A"/>
    <w:rsid w:val="006D0EFF"/>
    <w:rsid w:val="006D18CE"/>
    <w:rsid w:val="006E65A9"/>
    <w:rsid w:val="006F03B4"/>
    <w:rsid w:val="006F15CD"/>
    <w:rsid w:val="006F1AD8"/>
    <w:rsid w:val="007215FD"/>
    <w:rsid w:val="0072516F"/>
    <w:rsid w:val="00733CC9"/>
    <w:rsid w:val="0076644B"/>
    <w:rsid w:val="007761FD"/>
    <w:rsid w:val="00793402"/>
    <w:rsid w:val="007F33D1"/>
    <w:rsid w:val="0080796C"/>
    <w:rsid w:val="00840FF1"/>
    <w:rsid w:val="00846F6B"/>
    <w:rsid w:val="00847BF7"/>
    <w:rsid w:val="00850264"/>
    <w:rsid w:val="008534FB"/>
    <w:rsid w:val="0085624F"/>
    <w:rsid w:val="00864E13"/>
    <w:rsid w:val="0088352A"/>
    <w:rsid w:val="008874A8"/>
    <w:rsid w:val="008940D9"/>
    <w:rsid w:val="008C3DCA"/>
    <w:rsid w:val="008D64A5"/>
    <w:rsid w:val="008F68D9"/>
    <w:rsid w:val="00922E8E"/>
    <w:rsid w:val="00923766"/>
    <w:rsid w:val="00931389"/>
    <w:rsid w:val="00933FCA"/>
    <w:rsid w:val="00934CC0"/>
    <w:rsid w:val="0094294B"/>
    <w:rsid w:val="009534B2"/>
    <w:rsid w:val="00956E26"/>
    <w:rsid w:val="00963B32"/>
    <w:rsid w:val="009705AB"/>
    <w:rsid w:val="00995898"/>
    <w:rsid w:val="009A5734"/>
    <w:rsid w:val="009A769E"/>
    <w:rsid w:val="009B256C"/>
    <w:rsid w:val="009B3B95"/>
    <w:rsid w:val="009C32C9"/>
    <w:rsid w:val="009C3526"/>
    <w:rsid w:val="009C6F55"/>
    <w:rsid w:val="009D2B71"/>
    <w:rsid w:val="009E0303"/>
    <w:rsid w:val="009E5939"/>
    <w:rsid w:val="009F5EC7"/>
    <w:rsid w:val="00A074A8"/>
    <w:rsid w:val="00A22EB3"/>
    <w:rsid w:val="00A27EA8"/>
    <w:rsid w:val="00A35BBA"/>
    <w:rsid w:val="00A674F8"/>
    <w:rsid w:val="00A70391"/>
    <w:rsid w:val="00A74830"/>
    <w:rsid w:val="00A763DF"/>
    <w:rsid w:val="00A766B7"/>
    <w:rsid w:val="00A822E0"/>
    <w:rsid w:val="00A92E4B"/>
    <w:rsid w:val="00AA48C7"/>
    <w:rsid w:val="00AB5FAC"/>
    <w:rsid w:val="00AB6798"/>
    <w:rsid w:val="00AD7796"/>
    <w:rsid w:val="00B11621"/>
    <w:rsid w:val="00B12541"/>
    <w:rsid w:val="00B1344B"/>
    <w:rsid w:val="00B148D8"/>
    <w:rsid w:val="00B25321"/>
    <w:rsid w:val="00B25F60"/>
    <w:rsid w:val="00B321DF"/>
    <w:rsid w:val="00B3412B"/>
    <w:rsid w:val="00B44FA2"/>
    <w:rsid w:val="00B46FC4"/>
    <w:rsid w:val="00B50757"/>
    <w:rsid w:val="00B514D4"/>
    <w:rsid w:val="00B55D5C"/>
    <w:rsid w:val="00B618D0"/>
    <w:rsid w:val="00B70F0F"/>
    <w:rsid w:val="00B737E3"/>
    <w:rsid w:val="00B73FD9"/>
    <w:rsid w:val="00B96E5D"/>
    <w:rsid w:val="00B9759C"/>
    <w:rsid w:val="00BB1123"/>
    <w:rsid w:val="00BB16CE"/>
    <w:rsid w:val="00BB2D08"/>
    <w:rsid w:val="00BC64AB"/>
    <w:rsid w:val="00BD4041"/>
    <w:rsid w:val="00BD5104"/>
    <w:rsid w:val="00BE1812"/>
    <w:rsid w:val="00BF7589"/>
    <w:rsid w:val="00C071C8"/>
    <w:rsid w:val="00C11F5D"/>
    <w:rsid w:val="00C1275D"/>
    <w:rsid w:val="00C25074"/>
    <w:rsid w:val="00C25279"/>
    <w:rsid w:val="00C369EA"/>
    <w:rsid w:val="00C40995"/>
    <w:rsid w:val="00C42F3C"/>
    <w:rsid w:val="00C62534"/>
    <w:rsid w:val="00C64E7A"/>
    <w:rsid w:val="00C70C4E"/>
    <w:rsid w:val="00C72F88"/>
    <w:rsid w:val="00C73D69"/>
    <w:rsid w:val="00C817ED"/>
    <w:rsid w:val="00C94F32"/>
    <w:rsid w:val="00CA0145"/>
    <w:rsid w:val="00CA426C"/>
    <w:rsid w:val="00CA65EA"/>
    <w:rsid w:val="00CB5258"/>
    <w:rsid w:val="00CC4455"/>
    <w:rsid w:val="00CC59F8"/>
    <w:rsid w:val="00CC62FE"/>
    <w:rsid w:val="00CD3090"/>
    <w:rsid w:val="00CE48E5"/>
    <w:rsid w:val="00CF1D2E"/>
    <w:rsid w:val="00D0244C"/>
    <w:rsid w:val="00D06AA1"/>
    <w:rsid w:val="00D1229C"/>
    <w:rsid w:val="00D25352"/>
    <w:rsid w:val="00D30256"/>
    <w:rsid w:val="00D31201"/>
    <w:rsid w:val="00D32213"/>
    <w:rsid w:val="00D32BD9"/>
    <w:rsid w:val="00D367E6"/>
    <w:rsid w:val="00D40578"/>
    <w:rsid w:val="00D53FBB"/>
    <w:rsid w:val="00D64943"/>
    <w:rsid w:val="00D67351"/>
    <w:rsid w:val="00D70AE9"/>
    <w:rsid w:val="00DA6900"/>
    <w:rsid w:val="00DA7B0A"/>
    <w:rsid w:val="00DB15A4"/>
    <w:rsid w:val="00DC3822"/>
    <w:rsid w:val="00DC5383"/>
    <w:rsid w:val="00DD2FFF"/>
    <w:rsid w:val="00DD6545"/>
    <w:rsid w:val="00DE48FD"/>
    <w:rsid w:val="00DE6FBD"/>
    <w:rsid w:val="00DF516C"/>
    <w:rsid w:val="00E02C4B"/>
    <w:rsid w:val="00E06067"/>
    <w:rsid w:val="00E06CED"/>
    <w:rsid w:val="00E2057E"/>
    <w:rsid w:val="00E46B4D"/>
    <w:rsid w:val="00E50120"/>
    <w:rsid w:val="00E57F6F"/>
    <w:rsid w:val="00E60A42"/>
    <w:rsid w:val="00E62F10"/>
    <w:rsid w:val="00E709FB"/>
    <w:rsid w:val="00E763CD"/>
    <w:rsid w:val="00E86474"/>
    <w:rsid w:val="00E9066C"/>
    <w:rsid w:val="00EA1542"/>
    <w:rsid w:val="00EB2DA6"/>
    <w:rsid w:val="00EC65A3"/>
    <w:rsid w:val="00F04CFA"/>
    <w:rsid w:val="00F169C8"/>
    <w:rsid w:val="00F22AC1"/>
    <w:rsid w:val="00F24FC3"/>
    <w:rsid w:val="00F27E96"/>
    <w:rsid w:val="00F3008F"/>
    <w:rsid w:val="00F35BE5"/>
    <w:rsid w:val="00F41408"/>
    <w:rsid w:val="00F43CBC"/>
    <w:rsid w:val="00F52C5D"/>
    <w:rsid w:val="00F568C7"/>
    <w:rsid w:val="00F64BAF"/>
    <w:rsid w:val="00F75A63"/>
    <w:rsid w:val="00F865F1"/>
    <w:rsid w:val="00F9148F"/>
    <w:rsid w:val="00F92F27"/>
    <w:rsid w:val="00FA19DC"/>
    <w:rsid w:val="00FA474E"/>
    <w:rsid w:val="00FC3D97"/>
    <w:rsid w:val="00FE2CAD"/>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9E204"/>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801"/>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Lienhypertexte">
    <w:name w:val="Hyperlink"/>
    <w:uiPriority w:val="99"/>
    <w:unhideWhenUsed/>
    <w:rsid w:val="00BD4041"/>
    <w:rPr>
      <w:color w:val="0563C1"/>
      <w:u w:val="single"/>
    </w:rPr>
  </w:style>
  <w:style w:type="table" w:styleId="Grilledutableau">
    <w:name w:val="Table Grid"/>
    <w:basedOn w:val="TableauNormal"/>
    <w:uiPriority w:val="39"/>
    <w:rsid w:val="00E57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3774A5"/>
    <w:pPr>
      <w:ind w:left="720"/>
      <w:contextualSpacing/>
    </w:pPr>
  </w:style>
  <w:style w:type="character" w:styleId="Mentionnonrsolue">
    <w:name w:val="Unresolved Mention"/>
    <w:basedOn w:val="Policepardfaut"/>
    <w:uiPriority w:val="99"/>
    <w:semiHidden/>
    <w:unhideWhenUsed/>
    <w:rsid w:val="001363E8"/>
    <w:rPr>
      <w:color w:val="605E5C"/>
      <w:shd w:val="clear" w:color="auto" w:fill="E1DFDD"/>
    </w:rPr>
  </w:style>
  <w:style w:type="character" w:styleId="Lienhypertextesuivivisit">
    <w:name w:val="FollowedHyperlink"/>
    <w:basedOn w:val="Policepardfaut"/>
    <w:uiPriority w:val="99"/>
    <w:semiHidden/>
    <w:unhideWhenUsed/>
    <w:rsid w:val="001363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245769034">
      <w:bodyDiv w:val="1"/>
      <w:marLeft w:val="0"/>
      <w:marRight w:val="0"/>
      <w:marTop w:val="0"/>
      <w:marBottom w:val="0"/>
      <w:divBdr>
        <w:top w:val="none" w:sz="0" w:space="0" w:color="auto"/>
        <w:left w:val="none" w:sz="0" w:space="0" w:color="auto"/>
        <w:bottom w:val="none" w:sz="0" w:space="0" w:color="auto"/>
        <w:right w:val="none" w:sz="0" w:space="0" w:color="auto"/>
      </w:divBdr>
      <w:divsChild>
        <w:div w:id="469983207">
          <w:marLeft w:val="0"/>
          <w:marRight w:val="0"/>
          <w:marTop w:val="0"/>
          <w:marBottom w:val="0"/>
          <w:divBdr>
            <w:top w:val="none" w:sz="0" w:space="0" w:color="auto"/>
            <w:left w:val="none" w:sz="0" w:space="0" w:color="auto"/>
            <w:bottom w:val="none" w:sz="0" w:space="0" w:color="auto"/>
            <w:right w:val="none" w:sz="0" w:space="0" w:color="auto"/>
          </w:divBdr>
        </w:div>
        <w:div w:id="1166047374">
          <w:marLeft w:val="0"/>
          <w:marRight w:val="0"/>
          <w:marTop w:val="0"/>
          <w:marBottom w:val="0"/>
          <w:divBdr>
            <w:top w:val="none" w:sz="0" w:space="0" w:color="auto"/>
            <w:left w:val="none" w:sz="0" w:space="0" w:color="auto"/>
            <w:bottom w:val="none" w:sz="0" w:space="0" w:color="auto"/>
            <w:right w:val="none" w:sz="0" w:space="0" w:color="auto"/>
          </w:divBdr>
        </w:div>
      </w:divsChild>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K:\Fonds%20d'archives\P378%20Fonds%20Societe%20dinfo%20LSJ\P378_Non%20trait&#233;\P378_A1_1%20Politiq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Template>
  <TotalTime>25</TotalTime>
  <Pages>1</Pages>
  <Words>5330</Words>
  <Characters>29320</Characters>
  <Application>Microsoft Office Word</Application>
  <DocSecurity>0</DocSecurity>
  <Lines>244</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Frédérique Fradet</cp:lastModifiedBy>
  <cp:revision>6</cp:revision>
  <cp:lastPrinted>2025-12-19T14:15:00Z</cp:lastPrinted>
  <dcterms:created xsi:type="dcterms:W3CDTF">2026-07-10T14:29:00Z</dcterms:created>
  <dcterms:modified xsi:type="dcterms:W3CDTF">2026-07-15T18:04:00Z</dcterms:modified>
</cp:coreProperties>
</file>