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76B8C0" w14:textId="0EFC6013" w:rsidR="008A0AA0" w:rsidRDefault="008A0AA0" w:rsidP="00923766">
      <w:pPr>
        <w:jc w:val="center"/>
      </w:pPr>
      <w:r>
        <w:rPr>
          <w:noProof/>
          <w:lang w:eastAsia="fr-CA"/>
        </w:rPr>
        <w:drawing>
          <wp:inline distT="0" distB="0" distL="0" distR="0" wp14:anchorId="02FE735A" wp14:editId="0C09B28B">
            <wp:extent cx="1382633" cy="1281974"/>
            <wp:effectExtent l="0" t="0" r="8255" b="0"/>
            <wp:docPr id="2" name="Image 2" descr="Une image contenant texte, plan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plante&#10;&#10;Description générée automatiquemen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17005" cy="1313844"/>
                    </a:xfrm>
                    <a:prstGeom prst="rect">
                      <a:avLst/>
                    </a:prstGeom>
                  </pic:spPr>
                </pic:pic>
              </a:graphicData>
            </a:graphic>
          </wp:inline>
        </w:drawing>
      </w:r>
    </w:p>
    <w:p w14:paraId="42542F44" w14:textId="3939825C" w:rsidR="008A0AA0" w:rsidRDefault="008A0AA0" w:rsidP="00923766">
      <w:pPr>
        <w:jc w:val="center"/>
      </w:pPr>
    </w:p>
    <w:p w14:paraId="6E4AC7FB" w14:textId="77777777" w:rsidR="000A440C" w:rsidRDefault="000A440C" w:rsidP="00923766">
      <w:pPr>
        <w:jc w:val="center"/>
      </w:pPr>
    </w:p>
    <w:p w14:paraId="2853C545" w14:textId="5DEEC3BE" w:rsidR="00B46FC4" w:rsidRPr="00A674F8" w:rsidRDefault="00B46FC4" w:rsidP="00923766">
      <w:pPr>
        <w:jc w:val="center"/>
      </w:pPr>
      <w:r w:rsidRPr="00A674F8">
        <w:t xml:space="preserve">FONDS </w:t>
      </w:r>
      <w:r w:rsidR="00FB32BC">
        <w:rPr>
          <w:caps/>
        </w:rPr>
        <w:t>Solange trembla</w:t>
      </w:r>
      <w:r w:rsidR="002A5FA2">
        <w:rPr>
          <w:caps/>
        </w:rPr>
        <w:t>Y</w:t>
      </w:r>
    </w:p>
    <w:p w14:paraId="30C3A788" w14:textId="10FAA982" w:rsidR="00B46FC4" w:rsidRPr="00A674F8" w:rsidRDefault="00DA6900" w:rsidP="00923766">
      <w:pPr>
        <w:jc w:val="center"/>
      </w:pPr>
      <w:r>
        <w:t>P</w:t>
      </w:r>
      <w:r w:rsidR="00FB32BC">
        <w:t>280</w:t>
      </w:r>
    </w:p>
    <w:p w14:paraId="5CFEE079" w14:textId="77777777" w:rsidR="00B46FC4" w:rsidRPr="00A674F8" w:rsidRDefault="00B46FC4" w:rsidP="00923766">
      <w:pPr>
        <w:jc w:val="center"/>
      </w:pPr>
    </w:p>
    <w:p w14:paraId="38F67A84" w14:textId="77777777" w:rsidR="00B46FC4" w:rsidRPr="00A674F8" w:rsidRDefault="00B46FC4" w:rsidP="00923766">
      <w:pPr>
        <w:jc w:val="center"/>
      </w:pPr>
    </w:p>
    <w:p w14:paraId="46B25E5E" w14:textId="77777777" w:rsidR="00B46FC4" w:rsidRPr="00A674F8" w:rsidRDefault="00B46FC4" w:rsidP="00923766">
      <w:pPr>
        <w:jc w:val="center"/>
      </w:pPr>
    </w:p>
    <w:p w14:paraId="43DB0581" w14:textId="77777777" w:rsidR="00B46FC4" w:rsidRPr="00A674F8" w:rsidRDefault="00B46FC4" w:rsidP="00923766">
      <w:pPr>
        <w:jc w:val="center"/>
      </w:pPr>
    </w:p>
    <w:p w14:paraId="446EF909" w14:textId="77777777" w:rsidR="00B46FC4" w:rsidRPr="00A674F8" w:rsidRDefault="00B46FC4" w:rsidP="00923766">
      <w:pPr>
        <w:jc w:val="center"/>
      </w:pPr>
    </w:p>
    <w:p w14:paraId="70549992" w14:textId="77777777" w:rsidR="00B46FC4" w:rsidRPr="00A674F8" w:rsidRDefault="00B46FC4" w:rsidP="00923766">
      <w:pPr>
        <w:jc w:val="center"/>
      </w:pPr>
    </w:p>
    <w:p w14:paraId="789464EE" w14:textId="77777777" w:rsidR="00B46FC4" w:rsidRPr="00A674F8" w:rsidRDefault="00B46FC4" w:rsidP="00923766">
      <w:pPr>
        <w:jc w:val="center"/>
      </w:pPr>
    </w:p>
    <w:p w14:paraId="6FF0F811" w14:textId="77777777" w:rsidR="00B46FC4" w:rsidRPr="00A674F8" w:rsidRDefault="00B46FC4" w:rsidP="00923766">
      <w:pPr>
        <w:jc w:val="center"/>
      </w:pPr>
    </w:p>
    <w:p w14:paraId="0A699CE4" w14:textId="77777777" w:rsidR="00B46FC4" w:rsidRPr="00A674F8" w:rsidRDefault="00B46FC4" w:rsidP="00923766">
      <w:pPr>
        <w:jc w:val="center"/>
      </w:pPr>
    </w:p>
    <w:p w14:paraId="10B47BEC" w14:textId="77777777" w:rsidR="00B46FC4" w:rsidRPr="00A674F8" w:rsidRDefault="00B46FC4" w:rsidP="00923766">
      <w:pPr>
        <w:jc w:val="center"/>
      </w:pPr>
      <w:r w:rsidRPr="00A674F8">
        <w:t>Société d’histoire et de généalogie Maria-Chapdelaine</w:t>
      </w:r>
    </w:p>
    <w:p w14:paraId="7702BCD6" w14:textId="77777777" w:rsidR="00B46FC4" w:rsidRPr="00A674F8" w:rsidRDefault="00B46FC4" w:rsidP="00923766">
      <w:pPr>
        <w:jc w:val="center"/>
      </w:pPr>
      <w:r w:rsidRPr="00A674F8">
        <w:t>Dolbeau-Mistassini</w:t>
      </w:r>
    </w:p>
    <w:p w14:paraId="3F134F1C" w14:textId="77777777" w:rsidR="00B46FC4" w:rsidRPr="00A674F8" w:rsidRDefault="00B46FC4" w:rsidP="00923766">
      <w:pPr>
        <w:jc w:val="center"/>
      </w:pPr>
    </w:p>
    <w:p w14:paraId="2F7FF367" w14:textId="77777777" w:rsidR="00B46FC4" w:rsidRPr="00A674F8" w:rsidRDefault="00B46FC4" w:rsidP="00923766">
      <w:pPr>
        <w:jc w:val="center"/>
      </w:pPr>
    </w:p>
    <w:p w14:paraId="5AA98311" w14:textId="77777777" w:rsidR="00B46FC4" w:rsidRPr="00A674F8" w:rsidRDefault="00B46FC4" w:rsidP="00923766">
      <w:pPr>
        <w:jc w:val="center"/>
      </w:pPr>
    </w:p>
    <w:p w14:paraId="34161C69" w14:textId="77777777" w:rsidR="00B46FC4" w:rsidRPr="00A674F8" w:rsidRDefault="00B46FC4" w:rsidP="00923766">
      <w:pPr>
        <w:jc w:val="center"/>
      </w:pPr>
    </w:p>
    <w:p w14:paraId="4F4CBDF0" w14:textId="77777777" w:rsidR="00B46FC4" w:rsidRPr="00A674F8" w:rsidRDefault="00B46FC4" w:rsidP="00923766">
      <w:pPr>
        <w:jc w:val="center"/>
      </w:pPr>
    </w:p>
    <w:p w14:paraId="4E1F7934" w14:textId="77777777" w:rsidR="00B46FC4" w:rsidRPr="00A674F8" w:rsidRDefault="00B46FC4" w:rsidP="00923766">
      <w:pPr>
        <w:jc w:val="center"/>
      </w:pPr>
    </w:p>
    <w:p w14:paraId="287991A4" w14:textId="77777777" w:rsidR="00B46FC4" w:rsidRPr="00A674F8" w:rsidRDefault="00B46FC4" w:rsidP="00923766">
      <w:pPr>
        <w:jc w:val="center"/>
      </w:pPr>
    </w:p>
    <w:p w14:paraId="5AD4FA92" w14:textId="77777777" w:rsidR="00B46FC4" w:rsidRPr="00A674F8" w:rsidRDefault="00B46FC4" w:rsidP="00923766">
      <w:pPr>
        <w:jc w:val="center"/>
      </w:pPr>
    </w:p>
    <w:p w14:paraId="379DA382" w14:textId="77777777" w:rsidR="00B46FC4" w:rsidRPr="00A674F8" w:rsidRDefault="00B46FC4" w:rsidP="00923766">
      <w:pPr>
        <w:jc w:val="center"/>
      </w:pPr>
    </w:p>
    <w:p w14:paraId="35967E5B" w14:textId="77777777" w:rsidR="00B46FC4" w:rsidRPr="00A674F8" w:rsidRDefault="00B46FC4" w:rsidP="00923766">
      <w:pPr>
        <w:jc w:val="center"/>
      </w:pPr>
    </w:p>
    <w:p w14:paraId="697A3183" w14:textId="77777777" w:rsidR="00B46FC4" w:rsidRPr="00A674F8" w:rsidRDefault="00B46FC4" w:rsidP="00923766">
      <w:pPr>
        <w:jc w:val="center"/>
      </w:pPr>
    </w:p>
    <w:p w14:paraId="0FCA613C" w14:textId="77777777" w:rsidR="00B46FC4" w:rsidRPr="00A674F8" w:rsidRDefault="00B46FC4" w:rsidP="00923766">
      <w:pPr>
        <w:jc w:val="center"/>
      </w:pPr>
    </w:p>
    <w:p w14:paraId="6200EAD3" w14:textId="77777777" w:rsidR="00B46FC4" w:rsidRPr="00A674F8" w:rsidRDefault="00B46FC4" w:rsidP="00923766">
      <w:pPr>
        <w:jc w:val="center"/>
      </w:pPr>
      <w:r w:rsidRPr="00A674F8">
        <w:t xml:space="preserve">Répertoire numérique </w:t>
      </w:r>
      <w:r w:rsidR="00B148D8">
        <w:t>simple</w:t>
      </w:r>
    </w:p>
    <w:p w14:paraId="583D8B0D" w14:textId="77777777" w:rsidR="00B46FC4" w:rsidRPr="00A674F8" w:rsidRDefault="00B46FC4" w:rsidP="00923766">
      <w:pPr>
        <w:jc w:val="center"/>
      </w:pPr>
    </w:p>
    <w:p w14:paraId="4C0C48DD" w14:textId="77777777" w:rsidR="00B46FC4" w:rsidRPr="00A674F8" w:rsidRDefault="00B46FC4" w:rsidP="00923766">
      <w:pPr>
        <w:jc w:val="center"/>
      </w:pPr>
    </w:p>
    <w:p w14:paraId="0E5429A5" w14:textId="77777777" w:rsidR="00B46FC4" w:rsidRPr="00A674F8" w:rsidRDefault="00B46FC4" w:rsidP="00923766">
      <w:pPr>
        <w:jc w:val="center"/>
      </w:pPr>
    </w:p>
    <w:p w14:paraId="4DCE4CDF" w14:textId="77777777" w:rsidR="00B46FC4" w:rsidRPr="00A674F8" w:rsidRDefault="00B46FC4" w:rsidP="00923766">
      <w:pPr>
        <w:jc w:val="center"/>
      </w:pPr>
    </w:p>
    <w:p w14:paraId="09BA40C4" w14:textId="77777777" w:rsidR="00B46FC4" w:rsidRPr="00A674F8" w:rsidRDefault="00B46FC4" w:rsidP="00923766">
      <w:pPr>
        <w:jc w:val="center"/>
      </w:pPr>
    </w:p>
    <w:p w14:paraId="495343B1" w14:textId="77777777" w:rsidR="00B46FC4" w:rsidRDefault="00B46FC4" w:rsidP="00923766">
      <w:pPr>
        <w:jc w:val="center"/>
      </w:pPr>
    </w:p>
    <w:p w14:paraId="1A58C8C0" w14:textId="77777777" w:rsidR="00850264" w:rsidRPr="00A674F8" w:rsidRDefault="00850264" w:rsidP="00923766">
      <w:pPr>
        <w:jc w:val="center"/>
      </w:pPr>
    </w:p>
    <w:p w14:paraId="5B1A335B" w14:textId="61E40EE4" w:rsidR="00B46FC4" w:rsidRDefault="00B148D8" w:rsidP="00923766">
      <w:pPr>
        <w:jc w:val="center"/>
      </w:pPr>
      <w:r>
        <w:t xml:space="preserve">Rédigé par </w:t>
      </w:r>
      <w:r w:rsidR="00FB32BC">
        <w:t>Frédérique Fradet et Marie-Chantale Savard</w:t>
      </w:r>
      <w:r w:rsidR="00F6170F">
        <w:t>, archivistes</w:t>
      </w:r>
    </w:p>
    <w:p w14:paraId="17312073" w14:textId="54A5D213" w:rsidR="00B148D8" w:rsidRPr="00A674F8" w:rsidRDefault="0030734D" w:rsidP="00923766">
      <w:pPr>
        <w:jc w:val="center"/>
      </w:pPr>
      <w:r>
        <w:t>Décembre 2023, mars 2024</w:t>
      </w:r>
      <w:r w:rsidR="0057468D">
        <w:t>, mai 2025</w:t>
      </w:r>
      <w:r w:rsidR="00575CC5">
        <w:t>, avril 2026</w:t>
      </w:r>
    </w:p>
    <w:p w14:paraId="7C535C58" w14:textId="5DAFA9C1" w:rsidR="00DA6900" w:rsidRPr="00A674F8" w:rsidRDefault="00DA6900" w:rsidP="008A0AA0">
      <w:pPr>
        <w:jc w:val="center"/>
      </w:pPr>
      <w:r>
        <w:t>Non traité</w:t>
      </w:r>
    </w:p>
    <w:p w14:paraId="250A8F10" w14:textId="77777777" w:rsidR="0076644B" w:rsidRPr="0082184E" w:rsidRDefault="0076644B" w:rsidP="00923766">
      <w:pPr>
        <w:pStyle w:val="TM1"/>
        <w:rPr>
          <w:rFonts w:ascii="Times New Roman" w:hAnsi="Times New Roman"/>
        </w:rPr>
      </w:pPr>
      <w:r w:rsidRPr="0082184E">
        <w:rPr>
          <w:rFonts w:ascii="Times New Roman" w:hAnsi="Times New Roman"/>
        </w:rPr>
        <w:lastRenderedPageBreak/>
        <w:t>Table des matières</w:t>
      </w:r>
    </w:p>
    <w:p w14:paraId="4F3F6409" w14:textId="3A70C08D" w:rsidR="00932660" w:rsidRDefault="00BD4041">
      <w:pPr>
        <w:pStyle w:val="TM1"/>
        <w:tabs>
          <w:tab w:val="right" w:leader="dot" w:pos="8630"/>
        </w:tabs>
        <w:rPr>
          <w:rFonts w:asciiTheme="minorHAnsi" w:eastAsiaTheme="minorEastAsia" w:hAnsiTheme="minorHAnsi" w:cstheme="minorBidi"/>
          <w:b w:val="0"/>
          <w:bCs w:val="0"/>
          <w:caps w:val="0"/>
          <w:noProof/>
          <w:kern w:val="2"/>
          <w:lang w:eastAsia="fr-CA"/>
          <w14:ligatures w14:val="standardContextual"/>
        </w:rPr>
      </w:pPr>
      <w:r w:rsidRPr="0082184E">
        <w:rPr>
          <w:rFonts w:ascii="Times New Roman" w:hAnsi="Times New Roman"/>
        </w:rPr>
        <w:fldChar w:fldCharType="begin"/>
      </w:r>
      <w:r w:rsidRPr="0082184E">
        <w:rPr>
          <w:rFonts w:ascii="Times New Roman" w:hAnsi="Times New Roman"/>
        </w:rPr>
        <w:instrText xml:space="preserve"> TOC \o "1-5" \h \z \u </w:instrText>
      </w:r>
      <w:r w:rsidRPr="0082184E">
        <w:rPr>
          <w:rFonts w:ascii="Times New Roman" w:hAnsi="Times New Roman"/>
        </w:rPr>
        <w:fldChar w:fldCharType="separate"/>
      </w:r>
      <w:hyperlink w:anchor="_Toc226037179" w:history="1">
        <w:r w:rsidR="00932660" w:rsidRPr="007B232D">
          <w:rPr>
            <w:rStyle w:val="Lienhypertexte"/>
            <w:noProof/>
          </w:rPr>
          <w:t>PRÉSENTATION DU FONDS</w:t>
        </w:r>
        <w:r w:rsidR="00932660">
          <w:rPr>
            <w:noProof/>
            <w:webHidden/>
          </w:rPr>
          <w:tab/>
        </w:r>
        <w:r w:rsidR="00932660">
          <w:rPr>
            <w:noProof/>
            <w:webHidden/>
          </w:rPr>
          <w:fldChar w:fldCharType="begin"/>
        </w:r>
        <w:r w:rsidR="00932660">
          <w:rPr>
            <w:noProof/>
            <w:webHidden/>
          </w:rPr>
          <w:instrText xml:space="preserve"> PAGEREF _Toc226037179 \h </w:instrText>
        </w:r>
        <w:r w:rsidR="00932660">
          <w:rPr>
            <w:noProof/>
            <w:webHidden/>
          </w:rPr>
        </w:r>
        <w:r w:rsidR="00932660">
          <w:rPr>
            <w:noProof/>
            <w:webHidden/>
          </w:rPr>
          <w:fldChar w:fldCharType="separate"/>
        </w:r>
        <w:r w:rsidR="00932660">
          <w:rPr>
            <w:noProof/>
            <w:webHidden/>
          </w:rPr>
          <w:t>5</w:t>
        </w:r>
        <w:r w:rsidR="00932660">
          <w:rPr>
            <w:noProof/>
            <w:webHidden/>
          </w:rPr>
          <w:fldChar w:fldCharType="end"/>
        </w:r>
      </w:hyperlink>
    </w:p>
    <w:p w14:paraId="4DED8948" w14:textId="6296EA72" w:rsidR="00932660" w:rsidRDefault="00A815BA">
      <w:pPr>
        <w:pStyle w:val="TM1"/>
        <w:tabs>
          <w:tab w:val="right" w:leader="dot" w:pos="8630"/>
        </w:tabs>
        <w:rPr>
          <w:rFonts w:asciiTheme="minorHAnsi" w:eastAsiaTheme="minorEastAsia" w:hAnsiTheme="minorHAnsi" w:cstheme="minorBidi"/>
          <w:b w:val="0"/>
          <w:bCs w:val="0"/>
          <w:caps w:val="0"/>
          <w:noProof/>
          <w:kern w:val="2"/>
          <w:lang w:eastAsia="fr-CA"/>
          <w14:ligatures w14:val="standardContextual"/>
        </w:rPr>
      </w:pPr>
      <w:hyperlink w:anchor="_Toc226037180" w:history="1">
        <w:r w:rsidR="00932660" w:rsidRPr="007B232D">
          <w:rPr>
            <w:rStyle w:val="Lienhypertexte"/>
            <w:noProof/>
          </w:rPr>
          <w:t>P280/A Documents textuels</w:t>
        </w:r>
        <w:r w:rsidR="00932660">
          <w:rPr>
            <w:noProof/>
            <w:webHidden/>
          </w:rPr>
          <w:tab/>
        </w:r>
        <w:r w:rsidR="00932660">
          <w:rPr>
            <w:noProof/>
            <w:webHidden/>
          </w:rPr>
          <w:fldChar w:fldCharType="begin"/>
        </w:r>
        <w:r w:rsidR="00932660">
          <w:rPr>
            <w:noProof/>
            <w:webHidden/>
          </w:rPr>
          <w:instrText xml:space="preserve"> PAGEREF _Toc226037180 \h </w:instrText>
        </w:r>
        <w:r w:rsidR="00932660">
          <w:rPr>
            <w:noProof/>
            <w:webHidden/>
          </w:rPr>
        </w:r>
        <w:r w:rsidR="00932660">
          <w:rPr>
            <w:noProof/>
            <w:webHidden/>
          </w:rPr>
          <w:fldChar w:fldCharType="separate"/>
        </w:r>
        <w:r w:rsidR="00932660">
          <w:rPr>
            <w:noProof/>
            <w:webHidden/>
          </w:rPr>
          <w:t>9</w:t>
        </w:r>
        <w:r w:rsidR="00932660">
          <w:rPr>
            <w:noProof/>
            <w:webHidden/>
          </w:rPr>
          <w:fldChar w:fldCharType="end"/>
        </w:r>
      </w:hyperlink>
    </w:p>
    <w:p w14:paraId="2CB86B18" w14:textId="52D7D7F2" w:rsidR="00932660" w:rsidRDefault="00A815BA">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26037181" w:history="1">
        <w:r w:rsidR="00932660" w:rsidRPr="007B232D">
          <w:rPr>
            <w:rStyle w:val="Lienhypertexte"/>
            <w:noProof/>
          </w:rPr>
          <w:t>P280/A1 Généalogie et famille</w:t>
        </w:r>
        <w:r w:rsidR="00932660">
          <w:rPr>
            <w:noProof/>
            <w:webHidden/>
          </w:rPr>
          <w:tab/>
        </w:r>
        <w:r w:rsidR="00932660">
          <w:rPr>
            <w:noProof/>
            <w:webHidden/>
          </w:rPr>
          <w:fldChar w:fldCharType="begin"/>
        </w:r>
        <w:r w:rsidR="00932660">
          <w:rPr>
            <w:noProof/>
            <w:webHidden/>
          </w:rPr>
          <w:instrText xml:space="preserve"> PAGEREF _Toc226037181 \h </w:instrText>
        </w:r>
        <w:r w:rsidR="00932660">
          <w:rPr>
            <w:noProof/>
            <w:webHidden/>
          </w:rPr>
        </w:r>
        <w:r w:rsidR="00932660">
          <w:rPr>
            <w:noProof/>
            <w:webHidden/>
          </w:rPr>
          <w:fldChar w:fldCharType="separate"/>
        </w:r>
        <w:r w:rsidR="00932660">
          <w:rPr>
            <w:noProof/>
            <w:webHidden/>
          </w:rPr>
          <w:t>9</w:t>
        </w:r>
        <w:r w:rsidR="00932660">
          <w:rPr>
            <w:noProof/>
            <w:webHidden/>
          </w:rPr>
          <w:fldChar w:fldCharType="end"/>
        </w:r>
      </w:hyperlink>
    </w:p>
    <w:p w14:paraId="39F14CB0" w14:textId="135FC2DA"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182" w:history="1">
        <w:r w:rsidR="00932660" w:rsidRPr="007B232D">
          <w:rPr>
            <w:rStyle w:val="Lienhypertexte"/>
            <w:noProof/>
          </w:rPr>
          <w:t>P280/A1/1 : Famille Tremblay</w:t>
        </w:r>
        <w:r w:rsidR="00932660">
          <w:rPr>
            <w:noProof/>
            <w:webHidden/>
          </w:rPr>
          <w:tab/>
        </w:r>
        <w:r w:rsidR="00932660">
          <w:rPr>
            <w:noProof/>
            <w:webHidden/>
          </w:rPr>
          <w:fldChar w:fldCharType="begin"/>
        </w:r>
        <w:r w:rsidR="00932660">
          <w:rPr>
            <w:noProof/>
            <w:webHidden/>
          </w:rPr>
          <w:instrText xml:space="preserve"> PAGEREF _Toc226037182 \h </w:instrText>
        </w:r>
        <w:r w:rsidR="00932660">
          <w:rPr>
            <w:noProof/>
            <w:webHidden/>
          </w:rPr>
        </w:r>
        <w:r w:rsidR="00932660">
          <w:rPr>
            <w:noProof/>
            <w:webHidden/>
          </w:rPr>
          <w:fldChar w:fldCharType="separate"/>
        </w:r>
        <w:r w:rsidR="00932660">
          <w:rPr>
            <w:noProof/>
            <w:webHidden/>
          </w:rPr>
          <w:t>9</w:t>
        </w:r>
        <w:r w:rsidR="00932660">
          <w:rPr>
            <w:noProof/>
            <w:webHidden/>
          </w:rPr>
          <w:fldChar w:fldCharType="end"/>
        </w:r>
      </w:hyperlink>
    </w:p>
    <w:p w14:paraId="7917D506" w14:textId="5C107AE4"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183" w:history="1">
        <w:r w:rsidR="00932660" w:rsidRPr="007B232D">
          <w:rPr>
            <w:rStyle w:val="Lienhypertexte"/>
            <w:noProof/>
          </w:rPr>
          <w:t>P280/A1/2 : Famille Girard</w:t>
        </w:r>
        <w:r w:rsidR="00932660">
          <w:rPr>
            <w:noProof/>
            <w:webHidden/>
          </w:rPr>
          <w:tab/>
        </w:r>
        <w:r w:rsidR="00932660">
          <w:rPr>
            <w:noProof/>
            <w:webHidden/>
          </w:rPr>
          <w:fldChar w:fldCharType="begin"/>
        </w:r>
        <w:r w:rsidR="00932660">
          <w:rPr>
            <w:noProof/>
            <w:webHidden/>
          </w:rPr>
          <w:instrText xml:space="preserve"> PAGEREF _Toc226037183 \h </w:instrText>
        </w:r>
        <w:r w:rsidR="00932660">
          <w:rPr>
            <w:noProof/>
            <w:webHidden/>
          </w:rPr>
        </w:r>
        <w:r w:rsidR="00932660">
          <w:rPr>
            <w:noProof/>
            <w:webHidden/>
          </w:rPr>
          <w:fldChar w:fldCharType="separate"/>
        </w:r>
        <w:r w:rsidR="00932660">
          <w:rPr>
            <w:noProof/>
            <w:webHidden/>
          </w:rPr>
          <w:t>9</w:t>
        </w:r>
        <w:r w:rsidR="00932660">
          <w:rPr>
            <w:noProof/>
            <w:webHidden/>
          </w:rPr>
          <w:fldChar w:fldCharType="end"/>
        </w:r>
      </w:hyperlink>
    </w:p>
    <w:p w14:paraId="22544643" w14:textId="6E47D621"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184" w:history="1">
        <w:r w:rsidR="00932660" w:rsidRPr="007B232D">
          <w:rPr>
            <w:rStyle w:val="Lienhypertexte"/>
            <w:noProof/>
          </w:rPr>
          <w:t>P280/A1/3 : Famille Patrick Tremblay et Jeanne Simard</w:t>
        </w:r>
        <w:r w:rsidR="00932660">
          <w:rPr>
            <w:noProof/>
            <w:webHidden/>
          </w:rPr>
          <w:tab/>
        </w:r>
        <w:r w:rsidR="00932660">
          <w:rPr>
            <w:noProof/>
            <w:webHidden/>
          </w:rPr>
          <w:fldChar w:fldCharType="begin"/>
        </w:r>
        <w:r w:rsidR="00932660">
          <w:rPr>
            <w:noProof/>
            <w:webHidden/>
          </w:rPr>
          <w:instrText xml:space="preserve"> PAGEREF _Toc226037184 \h </w:instrText>
        </w:r>
        <w:r w:rsidR="00932660">
          <w:rPr>
            <w:noProof/>
            <w:webHidden/>
          </w:rPr>
        </w:r>
        <w:r w:rsidR="00932660">
          <w:rPr>
            <w:noProof/>
            <w:webHidden/>
          </w:rPr>
          <w:fldChar w:fldCharType="separate"/>
        </w:r>
        <w:r w:rsidR="00932660">
          <w:rPr>
            <w:noProof/>
            <w:webHidden/>
          </w:rPr>
          <w:t>9</w:t>
        </w:r>
        <w:r w:rsidR="00932660">
          <w:rPr>
            <w:noProof/>
            <w:webHidden/>
          </w:rPr>
          <w:fldChar w:fldCharType="end"/>
        </w:r>
      </w:hyperlink>
    </w:p>
    <w:p w14:paraId="16182E37" w14:textId="5FA00AF3"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185" w:history="1">
        <w:r w:rsidR="00932660" w:rsidRPr="007B232D">
          <w:rPr>
            <w:rStyle w:val="Lienhypertexte"/>
            <w:noProof/>
          </w:rPr>
          <w:t>P280/A1/4 : Invitations mariages</w:t>
        </w:r>
        <w:r w:rsidR="00932660">
          <w:rPr>
            <w:noProof/>
            <w:webHidden/>
          </w:rPr>
          <w:tab/>
        </w:r>
        <w:r w:rsidR="00932660">
          <w:rPr>
            <w:noProof/>
            <w:webHidden/>
          </w:rPr>
          <w:fldChar w:fldCharType="begin"/>
        </w:r>
        <w:r w:rsidR="00932660">
          <w:rPr>
            <w:noProof/>
            <w:webHidden/>
          </w:rPr>
          <w:instrText xml:space="preserve"> PAGEREF _Toc226037185 \h </w:instrText>
        </w:r>
        <w:r w:rsidR="00932660">
          <w:rPr>
            <w:noProof/>
            <w:webHidden/>
          </w:rPr>
        </w:r>
        <w:r w:rsidR="00932660">
          <w:rPr>
            <w:noProof/>
            <w:webHidden/>
          </w:rPr>
          <w:fldChar w:fldCharType="separate"/>
        </w:r>
        <w:r w:rsidR="00932660">
          <w:rPr>
            <w:noProof/>
            <w:webHidden/>
          </w:rPr>
          <w:t>9</w:t>
        </w:r>
        <w:r w:rsidR="00932660">
          <w:rPr>
            <w:noProof/>
            <w:webHidden/>
          </w:rPr>
          <w:fldChar w:fldCharType="end"/>
        </w:r>
      </w:hyperlink>
    </w:p>
    <w:p w14:paraId="38B1BE76" w14:textId="7F46B0FD"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186" w:history="1">
        <w:r w:rsidR="00932660" w:rsidRPr="007B232D">
          <w:rPr>
            <w:rStyle w:val="Lienhypertexte"/>
            <w:noProof/>
          </w:rPr>
          <w:t>P280/A1/5 : Anniversaires</w:t>
        </w:r>
        <w:r w:rsidR="00932660">
          <w:rPr>
            <w:noProof/>
            <w:webHidden/>
          </w:rPr>
          <w:tab/>
        </w:r>
        <w:r w:rsidR="00932660">
          <w:rPr>
            <w:noProof/>
            <w:webHidden/>
          </w:rPr>
          <w:fldChar w:fldCharType="begin"/>
        </w:r>
        <w:r w:rsidR="00932660">
          <w:rPr>
            <w:noProof/>
            <w:webHidden/>
          </w:rPr>
          <w:instrText xml:space="preserve"> PAGEREF _Toc226037186 \h </w:instrText>
        </w:r>
        <w:r w:rsidR="00932660">
          <w:rPr>
            <w:noProof/>
            <w:webHidden/>
          </w:rPr>
        </w:r>
        <w:r w:rsidR="00932660">
          <w:rPr>
            <w:noProof/>
            <w:webHidden/>
          </w:rPr>
          <w:fldChar w:fldCharType="separate"/>
        </w:r>
        <w:r w:rsidR="00932660">
          <w:rPr>
            <w:noProof/>
            <w:webHidden/>
          </w:rPr>
          <w:t>10</w:t>
        </w:r>
        <w:r w:rsidR="00932660">
          <w:rPr>
            <w:noProof/>
            <w:webHidden/>
          </w:rPr>
          <w:fldChar w:fldCharType="end"/>
        </w:r>
      </w:hyperlink>
    </w:p>
    <w:p w14:paraId="15E47D7A" w14:textId="78100FA0" w:rsidR="00932660" w:rsidRDefault="00A815BA">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26037187" w:history="1">
        <w:r w:rsidR="00932660" w:rsidRPr="007B232D">
          <w:rPr>
            <w:rStyle w:val="Lienhypertexte"/>
            <w:noProof/>
          </w:rPr>
          <w:t>P280/A2 Occupations professionnelles</w:t>
        </w:r>
        <w:r w:rsidR="00932660">
          <w:rPr>
            <w:noProof/>
            <w:webHidden/>
          </w:rPr>
          <w:tab/>
        </w:r>
        <w:r w:rsidR="00932660">
          <w:rPr>
            <w:noProof/>
            <w:webHidden/>
          </w:rPr>
          <w:fldChar w:fldCharType="begin"/>
        </w:r>
        <w:r w:rsidR="00932660">
          <w:rPr>
            <w:noProof/>
            <w:webHidden/>
          </w:rPr>
          <w:instrText xml:space="preserve"> PAGEREF _Toc226037187 \h </w:instrText>
        </w:r>
        <w:r w:rsidR="00932660">
          <w:rPr>
            <w:noProof/>
            <w:webHidden/>
          </w:rPr>
        </w:r>
        <w:r w:rsidR="00932660">
          <w:rPr>
            <w:noProof/>
            <w:webHidden/>
          </w:rPr>
          <w:fldChar w:fldCharType="separate"/>
        </w:r>
        <w:r w:rsidR="00932660">
          <w:rPr>
            <w:noProof/>
            <w:webHidden/>
          </w:rPr>
          <w:t>10</w:t>
        </w:r>
        <w:r w:rsidR="00932660">
          <w:rPr>
            <w:noProof/>
            <w:webHidden/>
          </w:rPr>
          <w:fldChar w:fldCharType="end"/>
        </w:r>
      </w:hyperlink>
    </w:p>
    <w:p w14:paraId="79AE652B" w14:textId="41A14BE3"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188" w:history="1">
        <w:r w:rsidR="00932660" w:rsidRPr="007B232D">
          <w:rPr>
            <w:rStyle w:val="Lienhypertexte"/>
            <w:noProof/>
          </w:rPr>
          <w:t>P280/A2/1 : Expérience</w:t>
        </w:r>
        <w:r w:rsidR="00932660">
          <w:rPr>
            <w:noProof/>
            <w:webHidden/>
          </w:rPr>
          <w:tab/>
        </w:r>
        <w:r w:rsidR="00932660">
          <w:rPr>
            <w:noProof/>
            <w:webHidden/>
          </w:rPr>
          <w:fldChar w:fldCharType="begin"/>
        </w:r>
        <w:r w:rsidR="00932660">
          <w:rPr>
            <w:noProof/>
            <w:webHidden/>
          </w:rPr>
          <w:instrText xml:space="preserve"> PAGEREF _Toc226037188 \h </w:instrText>
        </w:r>
        <w:r w:rsidR="00932660">
          <w:rPr>
            <w:noProof/>
            <w:webHidden/>
          </w:rPr>
        </w:r>
        <w:r w:rsidR="00932660">
          <w:rPr>
            <w:noProof/>
            <w:webHidden/>
          </w:rPr>
          <w:fldChar w:fldCharType="separate"/>
        </w:r>
        <w:r w:rsidR="00932660">
          <w:rPr>
            <w:noProof/>
            <w:webHidden/>
          </w:rPr>
          <w:t>10</w:t>
        </w:r>
        <w:r w:rsidR="00932660">
          <w:rPr>
            <w:noProof/>
            <w:webHidden/>
          </w:rPr>
          <w:fldChar w:fldCharType="end"/>
        </w:r>
      </w:hyperlink>
    </w:p>
    <w:p w14:paraId="326C1723" w14:textId="7F52BF4F"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189" w:history="1">
        <w:r w:rsidR="00932660" w:rsidRPr="007B232D">
          <w:rPr>
            <w:rStyle w:val="Lienhypertexte"/>
            <w:noProof/>
          </w:rPr>
          <w:t>P280/A2/2 : Politique</w:t>
        </w:r>
        <w:r w:rsidR="00932660">
          <w:rPr>
            <w:noProof/>
            <w:webHidden/>
          </w:rPr>
          <w:tab/>
        </w:r>
        <w:r w:rsidR="00932660">
          <w:rPr>
            <w:noProof/>
            <w:webHidden/>
          </w:rPr>
          <w:fldChar w:fldCharType="begin"/>
        </w:r>
        <w:r w:rsidR="00932660">
          <w:rPr>
            <w:noProof/>
            <w:webHidden/>
          </w:rPr>
          <w:instrText xml:space="preserve"> PAGEREF _Toc226037189 \h </w:instrText>
        </w:r>
        <w:r w:rsidR="00932660">
          <w:rPr>
            <w:noProof/>
            <w:webHidden/>
          </w:rPr>
        </w:r>
        <w:r w:rsidR="00932660">
          <w:rPr>
            <w:noProof/>
            <w:webHidden/>
          </w:rPr>
          <w:fldChar w:fldCharType="separate"/>
        </w:r>
        <w:r w:rsidR="00932660">
          <w:rPr>
            <w:noProof/>
            <w:webHidden/>
          </w:rPr>
          <w:t>10</w:t>
        </w:r>
        <w:r w:rsidR="00932660">
          <w:rPr>
            <w:noProof/>
            <w:webHidden/>
          </w:rPr>
          <w:fldChar w:fldCharType="end"/>
        </w:r>
      </w:hyperlink>
    </w:p>
    <w:p w14:paraId="77C05E92" w14:textId="321C8E4A"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190" w:history="1">
        <w:r w:rsidR="00932660" w:rsidRPr="007B232D">
          <w:rPr>
            <w:rStyle w:val="Lienhypertexte"/>
            <w:noProof/>
          </w:rPr>
          <w:t>P280/A2/3 : Éducation</w:t>
        </w:r>
        <w:r w:rsidR="00932660">
          <w:rPr>
            <w:noProof/>
            <w:webHidden/>
          </w:rPr>
          <w:tab/>
        </w:r>
        <w:r w:rsidR="00932660">
          <w:rPr>
            <w:noProof/>
            <w:webHidden/>
          </w:rPr>
          <w:fldChar w:fldCharType="begin"/>
        </w:r>
        <w:r w:rsidR="00932660">
          <w:rPr>
            <w:noProof/>
            <w:webHidden/>
          </w:rPr>
          <w:instrText xml:space="preserve"> PAGEREF _Toc226037190 \h </w:instrText>
        </w:r>
        <w:r w:rsidR="00932660">
          <w:rPr>
            <w:noProof/>
            <w:webHidden/>
          </w:rPr>
        </w:r>
        <w:r w:rsidR="00932660">
          <w:rPr>
            <w:noProof/>
            <w:webHidden/>
          </w:rPr>
          <w:fldChar w:fldCharType="separate"/>
        </w:r>
        <w:r w:rsidR="00932660">
          <w:rPr>
            <w:noProof/>
            <w:webHidden/>
          </w:rPr>
          <w:t>10</w:t>
        </w:r>
        <w:r w:rsidR="00932660">
          <w:rPr>
            <w:noProof/>
            <w:webHidden/>
          </w:rPr>
          <w:fldChar w:fldCharType="end"/>
        </w:r>
      </w:hyperlink>
    </w:p>
    <w:p w14:paraId="29F90479" w14:textId="5FFE55E7" w:rsidR="00932660" w:rsidRDefault="00A815BA">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26037191" w:history="1">
        <w:r w:rsidR="00932660" w:rsidRPr="007B232D">
          <w:rPr>
            <w:rStyle w:val="Lienhypertexte"/>
            <w:noProof/>
          </w:rPr>
          <w:t>P280/A3 Implication</w:t>
        </w:r>
        <w:r w:rsidR="00932660">
          <w:rPr>
            <w:noProof/>
            <w:webHidden/>
          </w:rPr>
          <w:tab/>
        </w:r>
        <w:r w:rsidR="00932660">
          <w:rPr>
            <w:noProof/>
            <w:webHidden/>
          </w:rPr>
          <w:fldChar w:fldCharType="begin"/>
        </w:r>
        <w:r w:rsidR="00932660">
          <w:rPr>
            <w:noProof/>
            <w:webHidden/>
          </w:rPr>
          <w:instrText xml:space="preserve"> PAGEREF _Toc226037191 \h </w:instrText>
        </w:r>
        <w:r w:rsidR="00932660">
          <w:rPr>
            <w:noProof/>
            <w:webHidden/>
          </w:rPr>
        </w:r>
        <w:r w:rsidR="00932660">
          <w:rPr>
            <w:noProof/>
            <w:webHidden/>
          </w:rPr>
          <w:fldChar w:fldCharType="separate"/>
        </w:r>
        <w:r w:rsidR="00932660">
          <w:rPr>
            <w:noProof/>
            <w:webHidden/>
          </w:rPr>
          <w:t>11</w:t>
        </w:r>
        <w:r w:rsidR="00932660">
          <w:rPr>
            <w:noProof/>
            <w:webHidden/>
          </w:rPr>
          <w:fldChar w:fldCharType="end"/>
        </w:r>
      </w:hyperlink>
    </w:p>
    <w:p w14:paraId="512D4C21" w14:textId="187D99E1"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192" w:history="1">
        <w:r w:rsidR="00932660" w:rsidRPr="007B232D">
          <w:rPr>
            <w:rStyle w:val="Lienhypertexte"/>
            <w:b/>
            <w:noProof/>
          </w:rPr>
          <w:t>P280/A3/1 : Festivals et carnavals</w:t>
        </w:r>
        <w:r w:rsidR="00932660">
          <w:rPr>
            <w:noProof/>
            <w:webHidden/>
          </w:rPr>
          <w:tab/>
        </w:r>
        <w:r w:rsidR="00932660">
          <w:rPr>
            <w:noProof/>
            <w:webHidden/>
          </w:rPr>
          <w:fldChar w:fldCharType="begin"/>
        </w:r>
        <w:r w:rsidR="00932660">
          <w:rPr>
            <w:noProof/>
            <w:webHidden/>
          </w:rPr>
          <w:instrText xml:space="preserve"> PAGEREF _Toc226037192 \h </w:instrText>
        </w:r>
        <w:r w:rsidR="00932660">
          <w:rPr>
            <w:noProof/>
            <w:webHidden/>
          </w:rPr>
        </w:r>
        <w:r w:rsidR="00932660">
          <w:rPr>
            <w:noProof/>
            <w:webHidden/>
          </w:rPr>
          <w:fldChar w:fldCharType="separate"/>
        </w:r>
        <w:r w:rsidR="00932660">
          <w:rPr>
            <w:noProof/>
            <w:webHidden/>
          </w:rPr>
          <w:t>11</w:t>
        </w:r>
        <w:r w:rsidR="00932660">
          <w:rPr>
            <w:noProof/>
            <w:webHidden/>
          </w:rPr>
          <w:fldChar w:fldCharType="end"/>
        </w:r>
      </w:hyperlink>
    </w:p>
    <w:p w14:paraId="51CE7457" w14:textId="7D658D1E"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193" w:history="1">
        <w:r w:rsidR="00932660" w:rsidRPr="007B232D">
          <w:rPr>
            <w:rStyle w:val="Lienhypertexte"/>
            <w:noProof/>
          </w:rPr>
          <w:t>P280/A3/1.1 : Festival du bleuet (Mistassini)</w:t>
        </w:r>
        <w:r w:rsidR="00932660">
          <w:rPr>
            <w:noProof/>
            <w:webHidden/>
          </w:rPr>
          <w:tab/>
        </w:r>
        <w:r w:rsidR="00932660">
          <w:rPr>
            <w:noProof/>
            <w:webHidden/>
          </w:rPr>
          <w:fldChar w:fldCharType="begin"/>
        </w:r>
        <w:r w:rsidR="00932660">
          <w:rPr>
            <w:noProof/>
            <w:webHidden/>
          </w:rPr>
          <w:instrText xml:space="preserve"> PAGEREF _Toc226037193 \h </w:instrText>
        </w:r>
        <w:r w:rsidR="00932660">
          <w:rPr>
            <w:noProof/>
            <w:webHidden/>
          </w:rPr>
        </w:r>
        <w:r w:rsidR="00932660">
          <w:rPr>
            <w:noProof/>
            <w:webHidden/>
          </w:rPr>
          <w:fldChar w:fldCharType="separate"/>
        </w:r>
        <w:r w:rsidR="00932660">
          <w:rPr>
            <w:noProof/>
            <w:webHidden/>
          </w:rPr>
          <w:t>11</w:t>
        </w:r>
        <w:r w:rsidR="00932660">
          <w:rPr>
            <w:noProof/>
            <w:webHidden/>
          </w:rPr>
          <w:fldChar w:fldCharType="end"/>
        </w:r>
      </w:hyperlink>
    </w:p>
    <w:p w14:paraId="78520C16" w14:textId="2BDDDAD1"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194" w:history="1">
        <w:r w:rsidR="00932660" w:rsidRPr="007B232D">
          <w:rPr>
            <w:rStyle w:val="Lienhypertexte"/>
            <w:noProof/>
            <w:lang w:val="en-US"/>
          </w:rPr>
          <w:t>P280/A3/1.2 : Festival western (Dolbeau)</w:t>
        </w:r>
        <w:r w:rsidR="00932660">
          <w:rPr>
            <w:noProof/>
            <w:webHidden/>
          </w:rPr>
          <w:tab/>
        </w:r>
        <w:r w:rsidR="00932660">
          <w:rPr>
            <w:noProof/>
            <w:webHidden/>
          </w:rPr>
          <w:fldChar w:fldCharType="begin"/>
        </w:r>
        <w:r w:rsidR="00932660">
          <w:rPr>
            <w:noProof/>
            <w:webHidden/>
          </w:rPr>
          <w:instrText xml:space="preserve"> PAGEREF _Toc226037194 \h </w:instrText>
        </w:r>
        <w:r w:rsidR="00932660">
          <w:rPr>
            <w:noProof/>
            <w:webHidden/>
          </w:rPr>
        </w:r>
        <w:r w:rsidR="00932660">
          <w:rPr>
            <w:noProof/>
            <w:webHidden/>
          </w:rPr>
          <w:fldChar w:fldCharType="separate"/>
        </w:r>
        <w:r w:rsidR="00932660">
          <w:rPr>
            <w:noProof/>
            <w:webHidden/>
          </w:rPr>
          <w:t>11</w:t>
        </w:r>
        <w:r w:rsidR="00932660">
          <w:rPr>
            <w:noProof/>
            <w:webHidden/>
          </w:rPr>
          <w:fldChar w:fldCharType="end"/>
        </w:r>
      </w:hyperlink>
    </w:p>
    <w:p w14:paraId="7EA6AA10" w14:textId="64AF53F1"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195" w:history="1">
        <w:r w:rsidR="00932660" w:rsidRPr="007B232D">
          <w:rPr>
            <w:rStyle w:val="Lienhypertexte"/>
            <w:noProof/>
          </w:rPr>
          <w:t>P280/A3/1.3 : Festival du faisan (Saint-Stanislas)</w:t>
        </w:r>
        <w:r w:rsidR="00932660">
          <w:rPr>
            <w:noProof/>
            <w:webHidden/>
          </w:rPr>
          <w:tab/>
        </w:r>
        <w:r w:rsidR="00932660">
          <w:rPr>
            <w:noProof/>
            <w:webHidden/>
          </w:rPr>
          <w:fldChar w:fldCharType="begin"/>
        </w:r>
        <w:r w:rsidR="00932660">
          <w:rPr>
            <w:noProof/>
            <w:webHidden/>
          </w:rPr>
          <w:instrText xml:space="preserve"> PAGEREF _Toc226037195 \h </w:instrText>
        </w:r>
        <w:r w:rsidR="00932660">
          <w:rPr>
            <w:noProof/>
            <w:webHidden/>
          </w:rPr>
        </w:r>
        <w:r w:rsidR="00932660">
          <w:rPr>
            <w:noProof/>
            <w:webHidden/>
          </w:rPr>
          <w:fldChar w:fldCharType="separate"/>
        </w:r>
        <w:r w:rsidR="00932660">
          <w:rPr>
            <w:noProof/>
            <w:webHidden/>
          </w:rPr>
          <w:t>11</w:t>
        </w:r>
        <w:r w:rsidR="00932660">
          <w:rPr>
            <w:noProof/>
            <w:webHidden/>
          </w:rPr>
          <w:fldChar w:fldCharType="end"/>
        </w:r>
      </w:hyperlink>
    </w:p>
    <w:p w14:paraId="5AD7349A" w14:textId="2CC66542"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196" w:history="1">
        <w:r w:rsidR="00932660" w:rsidRPr="007B232D">
          <w:rPr>
            <w:rStyle w:val="Lienhypertexte"/>
            <w:noProof/>
          </w:rPr>
          <w:t>P280/A3/1.4 : Carnaval (Saint-Stanislas)</w:t>
        </w:r>
        <w:r w:rsidR="00932660">
          <w:rPr>
            <w:noProof/>
            <w:webHidden/>
          </w:rPr>
          <w:tab/>
        </w:r>
        <w:r w:rsidR="00932660">
          <w:rPr>
            <w:noProof/>
            <w:webHidden/>
          </w:rPr>
          <w:fldChar w:fldCharType="begin"/>
        </w:r>
        <w:r w:rsidR="00932660">
          <w:rPr>
            <w:noProof/>
            <w:webHidden/>
          </w:rPr>
          <w:instrText xml:space="preserve"> PAGEREF _Toc226037196 \h </w:instrText>
        </w:r>
        <w:r w:rsidR="00932660">
          <w:rPr>
            <w:noProof/>
            <w:webHidden/>
          </w:rPr>
        </w:r>
        <w:r w:rsidR="00932660">
          <w:rPr>
            <w:noProof/>
            <w:webHidden/>
          </w:rPr>
          <w:fldChar w:fldCharType="separate"/>
        </w:r>
        <w:r w:rsidR="00932660">
          <w:rPr>
            <w:noProof/>
            <w:webHidden/>
          </w:rPr>
          <w:t>11</w:t>
        </w:r>
        <w:r w:rsidR="00932660">
          <w:rPr>
            <w:noProof/>
            <w:webHidden/>
          </w:rPr>
          <w:fldChar w:fldCharType="end"/>
        </w:r>
      </w:hyperlink>
    </w:p>
    <w:p w14:paraId="0D09DD7A" w14:textId="4C57AAAB"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197" w:history="1">
        <w:r w:rsidR="00932660" w:rsidRPr="007B232D">
          <w:rPr>
            <w:rStyle w:val="Lienhypertexte"/>
            <w:b/>
            <w:noProof/>
          </w:rPr>
          <w:t>P280/A3/2 : Organismes</w:t>
        </w:r>
        <w:r w:rsidR="00932660">
          <w:rPr>
            <w:noProof/>
            <w:webHidden/>
          </w:rPr>
          <w:tab/>
        </w:r>
        <w:r w:rsidR="00932660">
          <w:rPr>
            <w:noProof/>
            <w:webHidden/>
          </w:rPr>
          <w:fldChar w:fldCharType="begin"/>
        </w:r>
        <w:r w:rsidR="00932660">
          <w:rPr>
            <w:noProof/>
            <w:webHidden/>
          </w:rPr>
          <w:instrText xml:space="preserve"> PAGEREF _Toc226037197 \h </w:instrText>
        </w:r>
        <w:r w:rsidR="00932660">
          <w:rPr>
            <w:noProof/>
            <w:webHidden/>
          </w:rPr>
        </w:r>
        <w:r w:rsidR="00932660">
          <w:rPr>
            <w:noProof/>
            <w:webHidden/>
          </w:rPr>
          <w:fldChar w:fldCharType="separate"/>
        </w:r>
        <w:r w:rsidR="00932660">
          <w:rPr>
            <w:noProof/>
            <w:webHidden/>
          </w:rPr>
          <w:t>12</w:t>
        </w:r>
        <w:r w:rsidR="00932660">
          <w:rPr>
            <w:noProof/>
            <w:webHidden/>
          </w:rPr>
          <w:fldChar w:fldCharType="end"/>
        </w:r>
      </w:hyperlink>
    </w:p>
    <w:p w14:paraId="4E824984" w14:textId="2E6F52EB"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198" w:history="1">
        <w:r w:rsidR="00932660" w:rsidRPr="007B232D">
          <w:rPr>
            <w:rStyle w:val="Lienhypertexte"/>
            <w:noProof/>
          </w:rPr>
          <w:t>P280/A3/2.1 : Cercle des Fermières</w:t>
        </w:r>
        <w:r w:rsidR="00932660">
          <w:rPr>
            <w:noProof/>
            <w:webHidden/>
          </w:rPr>
          <w:tab/>
        </w:r>
        <w:r w:rsidR="00932660">
          <w:rPr>
            <w:noProof/>
            <w:webHidden/>
          </w:rPr>
          <w:fldChar w:fldCharType="begin"/>
        </w:r>
        <w:r w:rsidR="00932660">
          <w:rPr>
            <w:noProof/>
            <w:webHidden/>
          </w:rPr>
          <w:instrText xml:space="preserve"> PAGEREF _Toc226037198 \h </w:instrText>
        </w:r>
        <w:r w:rsidR="00932660">
          <w:rPr>
            <w:noProof/>
            <w:webHidden/>
          </w:rPr>
        </w:r>
        <w:r w:rsidR="00932660">
          <w:rPr>
            <w:noProof/>
            <w:webHidden/>
          </w:rPr>
          <w:fldChar w:fldCharType="separate"/>
        </w:r>
        <w:r w:rsidR="00932660">
          <w:rPr>
            <w:noProof/>
            <w:webHidden/>
          </w:rPr>
          <w:t>12</w:t>
        </w:r>
        <w:r w:rsidR="00932660">
          <w:rPr>
            <w:noProof/>
            <w:webHidden/>
          </w:rPr>
          <w:fldChar w:fldCharType="end"/>
        </w:r>
      </w:hyperlink>
    </w:p>
    <w:p w14:paraId="774B2FA1" w14:textId="6F9288D7"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199" w:history="1">
        <w:r w:rsidR="00932660" w:rsidRPr="007B232D">
          <w:rPr>
            <w:rStyle w:val="Lienhypertexte"/>
            <w:noProof/>
          </w:rPr>
          <w:t>P280/A3/2.2 : Centre de femmes pays Maria-Chapdelaine</w:t>
        </w:r>
        <w:r w:rsidR="00932660">
          <w:rPr>
            <w:noProof/>
            <w:webHidden/>
          </w:rPr>
          <w:tab/>
        </w:r>
        <w:r w:rsidR="00932660">
          <w:rPr>
            <w:noProof/>
            <w:webHidden/>
          </w:rPr>
          <w:fldChar w:fldCharType="begin"/>
        </w:r>
        <w:r w:rsidR="00932660">
          <w:rPr>
            <w:noProof/>
            <w:webHidden/>
          </w:rPr>
          <w:instrText xml:space="preserve"> PAGEREF _Toc226037199 \h </w:instrText>
        </w:r>
        <w:r w:rsidR="00932660">
          <w:rPr>
            <w:noProof/>
            <w:webHidden/>
          </w:rPr>
        </w:r>
        <w:r w:rsidR="00932660">
          <w:rPr>
            <w:noProof/>
            <w:webHidden/>
          </w:rPr>
          <w:fldChar w:fldCharType="separate"/>
        </w:r>
        <w:r w:rsidR="00932660">
          <w:rPr>
            <w:noProof/>
            <w:webHidden/>
          </w:rPr>
          <w:t>12</w:t>
        </w:r>
        <w:r w:rsidR="00932660">
          <w:rPr>
            <w:noProof/>
            <w:webHidden/>
          </w:rPr>
          <w:fldChar w:fldCharType="end"/>
        </w:r>
      </w:hyperlink>
    </w:p>
    <w:p w14:paraId="1A6F3C29" w14:textId="6FCF5984"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00" w:history="1">
        <w:r w:rsidR="00932660" w:rsidRPr="007B232D">
          <w:rPr>
            <w:rStyle w:val="Lienhypertexte"/>
            <w:noProof/>
          </w:rPr>
          <w:t>P280/A3/2.3 : Association des femmes de carrière</w:t>
        </w:r>
        <w:r w:rsidR="00932660">
          <w:rPr>
            <w:noProof/>
            <w:webHidden/>
          </w:rPr>
          <w:tab/>
        </w:r>
        <w:r w:rsidR="00932660">
          <w:rPr>
            <w:noProof/>
            <w:webHidden/>
          </w:rPr>
          <w:fldChar w:fldCharType="begin"/>
        </w:r>
        <w:r w:rsidR="00932660">
          <w:rPr>
            <w:noProof/>
            <w:webHidden/>
          </w:rPr>
          <w:instrText xml:space="preserve"> PAGEREF _Toc226037200 \h </w:instrText>
        </w:r>
        <w:r w:rsidR="00932660">
          <w:rPr>
            <w:noProof/>
            <w:webHidden/>
          </w:rPr>
        </w:r>
        <w:r w:rsidR="00932660">
          <w:rPr>
            <w:noProof/>
            <w:webHidden/>
          </w:rPr>
          <w:fldChar w:fldCharType="separate"/>
        </w:r>
        <w:r w:rsidR="00932660">
          <w:rPr>
            <w:noProof/>
            <w:webHidden/>
          </w:rPr>
          <w:t>12</w:t>
        </w:r>
        <w:r w:rsidR="00932660">
          <w:rPr>
            <w:noProof/>
            <w:webHidden/>
          </w:rPr>
          <w:fldChar w:fldCharType="end"/>
        </w:r>
      </w:hyperlink>
    </w:p>
    <w:p w14:paraId="3863B05C" w14:textId="1570246C"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01" w:history="1">
        <w:r w:rsidR="00932660" w:rsidRPr="007B232D">
          <w:rPr>
            <w:rStyle w:val="Lienhypertexte"/>
            <w:noProof/>
          </w:rPr>
          <w:t>P280/A3/2.4 : Filles d’Isabelle</w:t>
        </w:r>
        <w:r w:rsidR="00932660">
          <w:rPr>
            <w:noProof/>
            <w:webHidden/>
          </w:rPr>
          <w:tab/>
        </w:r>
        <w:r w:rsidR="00932660">
          <w:rPr>
            <w:noProof/>
            <w:webHidden/>
          </w:rPr>
          <w:fldChar w:fldCharType="begin"/>
        </w:r>
        <w:r w:rsidR="00932660">
          <w:rPr>
            <w:noProof/>
            <w:webHidden/>
          </w:rPr>
          <w:instrText xml:space="preserve"> PAGEREF _Toc226037201 \h </w:instrText>
        </w:r>
        <w:r w:rsidR="00932660">
          <w:rPr>
            <w:noProof/>
            <w:webHidden/>
          </w:rPr>
        </w:r>
        <w:r w:rsidR="00932660">
          <w:rPr>
            <w:noProof/>
            <w:webHidden/>
          </w:rPr>
          <w:fldChar w:fldCharType="separate"/>
        </w:r>
        <w:r w:rsidR="00932660">
          <w:rPr>
            <w:noProof/>
            <w:webHidden/>
          </w:rPr>
          <w:t>12</w:t>
        </w:r>
        <w:r w:rsidR="00932660">
          <w:rPr>
            <w:noProof/>
            <w:webHidden/>
          </w:rPr>
          <w:fldChar w:fldCharType="end"/>
        </w:r>
      </w:hyperlink>
    </w:p>
    <w:p w14:paraId="63718D7D" w14:textId="3A879925"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02" w:history="1">
        <w:r w:rsidR="00932660" w:rsidRPr="007B232D">
          <w:rPr>
            <w:rStyle w:val="Lienhypertexte"/>
            <w:noProof/>
          </w:rPr>
          <w:t>P280/A3/2.5 : Fabrique Saint-Stanislas</w:t>
        </w:r>
        <w:r w:rsidR="00932660">
          <w:rPr>
            <w:noProof/>
            <w:webHidden/>
          </w:rPr>
          <w:tab/>
        </w:r>
        <w:r w:rsidR="00932660">
          <w:rPr>
            <w:noProof/>
            <w:webHidden/>
          </w:rPr>
          <w:fldChar w:fldCharType="begin"/>
        </w:r>
        <w:r w:rsidR="00932660">
          <w:rPr>
            <w:noProof/>
            <w:webHidden/>
          </w:rPr>
          <w:instrText xml:space="preserve"> PAGEREF _Toc226037202 \h </w:instrText>
        </w:r>
        <w:r w:rsidR="00932660">
          <w:rPr>
            <w:noProof/>
            <w:webHidden/>
          </w:rPr>
        </w:r>
        <w:r w:rsidR="00932660">
          <w:rPr>
            <w:noProof/>
            <w:webHidden/>
          </w:rPr>
          <w:fldChar w:fldCharType="separate"/>
        </w:r>
        <w:r w:rsidR="00932660">
          <w:rPr>
            <w:noProof/>
            <w:webHidden/>
          </w:rPr>
          <w:t>13</w:t>
        </w:r>
        <w:r w:rsidR="00932660">
          <w:rPr>
            <w:noProof/>
            <w:webHidden/>
          </w:rPr>
          <w:fldChar w:fldCharType="end"/>
        </w:r>
      </w:hyperlink>
    </w:p>
    <w:p w14:paraId="164DECF9" w14:textId="60E7781B"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03" w:history="1">
        <w:r w:rsidR="00932660" w:rsidRPr="007B232D">
          <w:rPr>
            <w:rStyle w:val="Lienhypertexte"/>
            <w:noProof/>
          </w:rPr>
          <w:t>P280/A3/2.6 : Club de l’âge d’or</w:t>
        </w:r>
        <w:r w:rsidR="00932660">
          <w:rPr>
            <w:noProof/>
            <w:webHidden/>
          </w:rPr>
          <w:tab/>
        </w:r>
        <w:r w:rsidR="00932660">
          <w:rPr>
            <w:noProof/>
            <w:webHidden/>
          </w:rPr>
          <w:fldChar w:fldCharType="begin"/>
        </w:r>
        <w:r w:rsidR="00932660">
          <w:rPr>
            <w:noProof/>
            <w:webHidden/>
          </w:rPr>
          <w:instrText xml:space="preserve"> PAGEREF _Toc226037203 \h </w:instrText>
        </w:r>
        <w:r w:rsidR="00932660">
          <w:rPr>
            <w:noProof/>
            <w:webHidden/>
          </w:rPr>
        </w:r>
        <w:r w:rsidR="00932660">
          <w:rPr>
            <w:noProof/>
            <w:webHidden/>
          </w:rPr>
          <w:fldChar w:fldCharType="separate"/>
        </w:r>
        <w:r w:rsidR="00932660">
          <w:rPr>
            <w:noProof/>
            <w:webHidden/>
          </w:rPr>
          <w:t>13</w:t>
        </w:r>
        <w:r w:rsidR="00932660">
          <w:rPr>
            <w:noProof/>
            <w:webHidden/>
          </w:rPr>
          <w:fldChar w:fldCharType="end"/>
        </w:r>
      </w:hyperlink>
    </w:p>
    <w:p w14:paraId="4688C9E6" w14:textId="77F768CC"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04" w:history="1">
        <w:r w:rsidR="00932660" w:rsidRPr="007B232D">
          <w:rPr>
            <w:rStyle w:val="Lienhypertexte"/>
            <w:noProof/>
          </w:rPr>
          <w:t>P280/A3/2.7 : Les Grands Jardins de Normandin</w:t>
        </w:r>
        <w:r w:rsidR="00932660">
          <w:rPr>
            <w:noProof/>
            <w:webHidden/>
          </w:rPr>
          <w:tab/>
        </w:r>
        <w:r w:rsidR="00932660">
          <w:rPr>
            <w:noProof/>
            <w:webHidden/>
          </w:rPr>
          <w:fldChar w:fldCharType="begin"/>
        </w:r>
        <w:r w:rsidR="00932660">
          <w:rPr>
            <w:noProof/>
            <w:webHidden/>
          </w:rPr>
          <w:instrText xml:space="preserve"> PAGEREF _Toc226037204 \h </w:instrText>
        </w:r>
        <w:r w:rsidR="00932660">
          <w:rPr>
            <w:noProof/>
            <w:webHidden/>
          </w:rPr>
        </w:r>
        <w:r w:rsidR="00932660">
          <w:rPr>
            <w:noProof/>
            <w:webHidden/>
          </w:rPr>
          <w:fldChar w:fldCharType="separate"/>
        </w:r>
        <w:r w:rsidR="00932660">
          <w:rPr>
            <w:noProof/>
            <w:webHidden/>
          </w:rPr>
          <w:t>13</w:t>
        </w:r>
        <w:r w:rsidR="00932660">
          <w:rPr>
            <w:noProof/>
            <w:webHidden/>
          </w:rPr>
          <w:fldChar w:fldCharType="end"/>
        </w:r>
      </w:hyperlink>
    </w:p>
    <w:p w14:paraId="08B6544D" w14:textId="5EA7EE97"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05" w:history="1">
        <w:r w:rsidR="00932660" w:rsidRPr="007B232D">
          <w:rPr>
            <w:rStyle w:val="Lienhypertexte"/>
            <w:noProof/>
          </w:rPr>
          <w:t>P280/A3/2.8 : Les amies de Saint-Stanislas</w:t>
        </w:r>
        <w:r w:rsidR="00932660">
          <w:rPr>
            <w:noProof/>
            <w:webHidden/>
          </w:rPr>
          <w:tab/>
        </w:r>
        <w:r w:rsidR="00932660">
          <w:rPr>
            <w:noProof/>
            <w:webHidden/>
          </w:rPr>
          <w:fldChar w:fldCharType="begin"/>
        </w:r>
        <w:r w:rsidR="00932660">
          <w:rPr>
            <w:noProof/>
            <w:webHidden/>
          </w:rPr>
          <w:instrText xml:space="preserve"> PAGEREF _Toc226037205 \h </w:instrText>
        </w:r>
        <w:r w:rsidR="00932660">
          <w:rPr>
            <w:noProof/>
            <w:webHidden/>
          </w:rPr>
        </w:r>
        <w:r w:rsidR="00932660">
          <w:rPr>
            <w:noProof/>
            <w:webHidden/>
          </w:rPr>
          <w:fldChar w:fldCharType="separate"/>
        </w:r>
        <w:r w:rsidR="00932660">
          <w:rPr>
            <w:noProof/>
            <w:webHidden/>
          </w:rPr>
          <w:t>13</w:t>
        </w:r>
        <w:r w:rsidR="00932660">
          <w:rPr>
            <w:noProof/>
            <w:webHidden/>
          </w:rPr>
          <w:fldChar w:fldCharType="end"/>
        </w:r>
      </w:hyperlink>
    </w:p>
    <w:p w14:paraId="55CCB5FC" w14:textId="1AD90147"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06" w:history="1">
        <w:r w:rsidR="00932660" w:rsidRPr="007B232D">
          <w:rPr>
            <w:rStyle w:val="Lienhypertexte"/>
            <w:noProof/>
          </w:rPr>
          <w:t>P280/A3/2.9 : Le Cercle Notre-Dame de la Trappe</w:t>
        </w:r>
        <w:r w:rsidR="00932660">
          <w:rPr>
            <w:noProof/>
            <w:webHidden/>
          </w:rPr>
          <w:tab/>
        </w:r>
        <w:r w:rsidR="00932660">
          <w:rPr>
            <w:noProof/>
            <w:webHidden/>
          </w:rPr>
          <w:fldChar w:fldCharType="begin"/>
        </w:r>
        <w:r w:rsidR="00932660">
          <w:rPr>
            <w:noProof/>
            <w:webHidden/>
          </w:rPr>
          <w:instrText xml:space="preserve"> PAGEREF _Toc226037206 \h </w:instrText>
        </w:r>
        <w:r w:rsidR="00932660">
          <w:rPr>
            <w:noProof/>
            <w:webHidden/>
          </w:rPr>
        </w:r>
        <w:r w:rsidR="00932660">
          <w:rPr>
            <w:noProof/>
            <w:webHidden/>
          </w:rPr>
          <w:fldChar w:fldCharType="separate"/>
        </w:r>
        <w:r w:rsidR="00932660">
          <w:rPr>
            <w:noProof/>
            <w:webHidden/>
          </w:rPr>
          <w:t>13</w:t>
        </w:r>
        <w:r w:rsidR="00932660">
          <w:rPr>
            <w:noProof/>
            <w:webHidden/>
          </w:rPr>
          <w:fldChar w:fldCharType="end"/>
        </w:r>
      </w:hyperlink>
    </w:p>
    <w:p w14:paraId="296E5E3D" w14:textId="7369836D"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07" w:history="1">
        <w:r w:rsidR="00932660" w:rsidRPr="007B232D">
          <w:rPr>
            <w:rStyle w:val="Lienhypertexte"/>
            <w:b/>
            <w:bCs/>
            <w:noProof/>
          </w:rPr>
          <w:t>P280/A3/3 : Sports et compétitions</w:t>
        </w:r>
        <w:r w:rsidR="00932660">
          <w:rPr>
            <w:noProof/>
            <w:webHidden/>
          </w:rPr>
          <w:tab/>
        </w:r>
        <w:r w:rsidR="00932660">
          <w:rPr>
            <w:noProof/>
            <w:webHidden/>
          </w:rPr>
          <w:fldChar w:fldCharType="begin"/>
        </w:r>
        <w:r w:rsidR="00932660">
          <w:rPr>
            <w:noProof/>
            <w:webHidden/>
          </w:rPr>
          <w:instrText xml:space="preserve"> PAGEREF _Toc226037207 \h </w:instrText>
        </w:r>
        <w:r w:rsidR="00932660">
          <w:rPr>
            <w:noProof/>
            <w:webHidden/>
          </w:rPr>
        </w:r>
        <w:r w:rsidR="00932660">
          <w:rPr>
            <w:noProof/>
            <w:webHidden/>
          </w:rPr>
          <w:fldChar w:fldCharType="separate"/>
        </w:r>
        <w:r w:rsidR="00932660">
          <w:rPr>
            <w:noProof/>
            <w:webHidden/>
          </w:rPr>
          <w:t>14</w:t>
        </w:r>
        <w:r w:rsidR="00932660">
          <w:rPr>
            <w:noProof/>
            <w:webHidden/>
          </w:rPr>
          <w:fldChar w:fldCharType="end"/>
        </w:r>
      </w:hyperlink>
    </w:p>
    <w:p w14:paraId="0A220DE6" w14:textId="0BB637A0"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08" w:history="1">
        <w:r w:rsidR="00932660" w:rsidRPr="007B232D">
          <w:rPr>
            <w:rStyle w:val="Lienhypertexte"/>
            <w:noProof/>
          </w:rPr>
          <w:t>P280/A3/3.1 : Événements sportifs</w:t>
        </w:r>
        <w:r w:rsidR="00932660">
          <w:rPr>
            <w:noProof/>
            <w:webHidden/>
          </w:rPr>
          <w:tab/>
        </w:r>
        <w:r w:rsidR="00932660">
          <w:rPr>
            <w:noProof/>
            <w:webHidden/>
          </w:rPr>
          <w:fldChar w:fldCharType="begin"/>
        </w:r>
        <w:r w:rsidR="00932660">
          <w:rPr>
            <w:noProof/>
            <w:webHidden/>
          </w:rPr>
          <w:instrText xml:space="preserve"> PAGEREF _Toc226037208 \h </w:instrText>
        </w:r>
        <w:r w:rsidR="00932660">
          <w:rPr>
            <w:noProof/>
            <w:webHidden/>
          </w:rPr>
        </w:r>
        <w:r w:rsidR="00932660">
          <w:rPr>
            <w:noProof/>
            <w:webHidden/>
          </w:rPr>
          <w:fldChar w:fldCharType="separate"/>
        </w:r>
        <w:r w:rsidR="00932660">
          <w:rPr>
            <w:noProof/>
            <w:webHidden/>
          </w:rPr>
          <w:t>14</w:t>
        </w:r>
        <w:r w:rsidR="00932660">
          <w:rPr>
            <w:noProof/>
            <w:webHidden/>
          </w:rPr>
          <w:fldChar w:fldCharType="end"/>
        </w:r>
      </w:hyperlink>
    </w:p>
    <w:p w14:paraId="577BEBD2" w14:textId="2BFEC00A"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09" w:history="1">
        <w:r w:rsidR="00932660" w:rsidRPr="007B232D">
          <w:rPr>
            <w:rStyle w:val="Lienhypertexte"/>
            <w:b/>
            <w:noProof/>
          </w:rPr>
          <w:t>P280/A3/4 : Anniversaires de fondation</w:t>
        </w:r>
        <w:r w:rsidR="00932660">
          <w:rPr>
            <w:noProof/>
            <w:webHidden/>
          </w:rPr>
          <w:tab/>
        </w:r>
        <w:r w:rsidR="00932660">
          <w:rPr>
            <w:noProof/>
            <w:webHidden/>
          </w:rPr>
          <w:fldChar w:fldCharType="begin"/>
        </w:r>
        <w:r w:rsidR="00932660">
          <w:rPr>
            <w:noProof/>
            <w:webHidden/>
          </w:rPr>
          <w:instrText xml:space="preserve"> PAGEREF _Toc226037209 \h </w:instrText>
        </w:r>
        <w:r w:rsidR="00932660">
          <w:rPr>
            <w:noProof/>
            <w:webHidden/>
          </w:rPr>
        </w:r>
        <w:r w:rsidR="00932660">
          <w:rPr>
            <w:noProof/>
            <w:webHidden/>
          </w:rPr>
          <w:fldChar w:fldCharType="separate"/>
        </w:r>
        <w:r w:rsidR="00932660">
          <w:rPr>
            <w:noProof/>
            <w:webHidden/>
          </w:rPr>
          <w:t>14</w:t>
        </w:r>
        <w:r w:rsidR="00932660">
          <w:rPr>
            <w:noProof/>
            <w:webHidden/>
          </w:rPr>
          <w:fldChar w:fldCharType="end"/>
        </w:r>
      </w:hyperlink>
    </w:p>
    <w:p w14:paraId="4812CB21" w14:textId="6DA3BBE5"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10" w:history="1">
        <w:r w:rsidR="00932660" w:rsidRPr="007B232D">
          <w:rPr>
            <w:rStyle w:val="Lienhypertexte"/>
            <w:noProof/>
          </w:rPr>
          <w:t>P280/A3/4.1 : 50 ans de Saint-Stanislas</w:t>
        </w:r>
        <w:r w:rsidR="00932660">
          <w:rPr>
            <w:noProof/>
            <w:webHidden/>
          </w:rPr>
          <w:tab/>
        </w:r>
        <w:r w:rsidR="00932660">
          <w:rPr>
            <w:noProof/>
            <w:webHidden/>
          </w:rPr>
          <w:fldChar w:fldCharType="begin"/>
        </w:r>
        <w:r w:rsidR="00932660">
          <w:rPr>
            <w:noProof/>
            <w:webHidden/>
          </w:rPr>
          <w:instrText xml:space="preserve"> PAGEREF _Toc226037210 \h </w:instrText>
        </w:r>
        <w:r w:rsidR="00932660">
          <w:rPr>
            <w:noProof/>
            <w:webHidden/>
          </w:rPr>
        </w:r>
        <w:r w:rsidR="00932660">
          <w:rPr>
            <w:noProof/>
            <w:webHidden/>
          </w:rPr>
          <w:fldChar w:fldCharType="separate"/>
        </w:r>
        <w:r w:rsidR="00932660">
          <w:rPr>
            <w:noProof/>
            <w:webHidden/>
          </w:rPr>
          <w:t>14</w:t>
        </w:r>
        <w:r w:rsidR="00932660">
          <w:rPr>
            <w:noProof/>
            <w:webHidden/>
          </w:rPr>
          <w:fldChar w:fldCharType="end"/>
        </w:r>
      </w:hyperlink>
    </w:p>
    <w:p w14:paraId="140783C9" w14:textId="7CE694BF"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11" w:history="1">
        <w:r w:rsidR="00932660" w:rsidRPr="007B232D">
          <w:rPr>
            <w:rStyle w:val="Lienhypertexte"/>
            <w:noProof/>
          </w:rPr>
          <w:t>P280/A3/4.2 : 150 ans du Saguenay-Lac-Saint-Jean</w:t>
        </w:r>
        <w:r w:rsidR="00932660">
          <w:rPr>
            <w:noProof/>
            <w:webHidden/>
          </w:rPr>
          <w:tab/>
        </w:r>
        <w:r w:rsidR="00932660">
          <w:rPr>
            <w:noProof/>
            <w:webHidden/>
          </w:rPr>
          <w:fldChar w:fldCharType="begin"/>
        </w:r>
        <w:r w:rsidR="00932660">
          <w:rPr>
            <w:noProof/>
            <w:webHidden/>
          </w:rPr>
          <w:instrText xml:space="preserve"> PAGEREF _Toc226037211 \h </w:instrText>
        </w:r>
        <w:r w:rsidR="00932660">
          <w:rPr>
            <w:noProof/>
            <w:webHidden/>
          </w:rPr>
        </w:r>
        <w:r w:rsidR="00932660">
          <w:rPr>
            <w:noProof/>
            <w:webHidden/>
          </w:rPr>
          <w:fldChar w:fldCharType="separate"/>
        </w:r>
        <w:r w:rsidR="00932660">
          <w:rPr>
            <w:noProof/>
            <w:webHidden/>
          </w:rPr>
          <w:t>15</w:t>
        </w:r>
        <w:r w:rsidR="00932660">
          <w:rPr>
            <w:noProof/>
            <w:webHidden/>
          </w:rPr>
          <w:fldChar w:fldCharType="end"/>
        </w:r>
      </w:hyperlink>
    </w:p>
    <w:p w14:paraId="7F5784D7" w14:textId="60F3751D"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12" w:history="1">
        <w:r w:rsidR="00932660" w:rsidRPr="007B232D">
          <w:rPr>
            <w:rStyle w:val="Lienhypertexte"/>
            <w:b/>
            <w:noProof/>
          </w:rPr>
          <w:t>P280/A3/5 : Politique</w:t>
        </w:r>
        <w:r w:rsidR="00932660">
          <w:rPr>
            <w:noProof/>
            <w:webHidden/>
          </w:rPr>
          <w:tab/>
        </w:r>
        <w:r w:rsidR="00932660">
          <w:rPr>
            <w:noProof/>
            <w:webHidden/>
          </w:rPr>
          <w:fldChar w:fldCharType="begin"/>
        </w:r>
        <w:r w:rsidR="00932660">
          <w:rPr>
            <w:noProof/>
            <w:webHidden/>
          </w:rPr>
          <w:instrText xml:space="preserve"> PAGEREF _Toc226037212 \h </w:instrText>
        </w:r>
        <w:r w:rsidR="00932660">
          <w:rPr>
            <w:noProof/>
            <w:webHidden/>
          </w:rPr>
        </w:r>
        <w:r w:rsidR="00932660">
          <w:rPr>
            <w:noProof/>
            <w:webHidden/>
          </w:rPr>
          <w:fldChar w:fldCharType="separate"/>
        </w:r>
        <w:r w:rsidR="00932660">
          <w:rPr>
            <w:noProof/>
            <w:webHidden/>
          </w:rPr>
          <w:t>15</w:t>
        </w:r>
        <w:r w:rsidR="00932660">
          <w:rPr>
            <w:noProof/>
            <w:webHidden/>
          </w:rPr>
          <w:fldChar w:fldCharType="end"/>
        </w:r>
      </w:hyperlink>
    </w:p>
    <w:p w14:paraId="5B902F9A" w14:textId="26DDC993"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13" w:history="1">
        <w:r w:rsidR="00932660" w:rsidRPr="007B232D">
          <w:rPr>
            <w:rStyle w:val="Lienhypertexte"/>
            <w:noProof/>
          </w:rPr>
          <w:t>P280/A3/5.1 : Élections Martin Cauvier (libéral)</w:t>
        </w:r>
        <w:r w:rsidR="00932660">
          <w:rPr>
            <w:noProof/>
            <w:webHidden/>
          </w:rPr>
          <w:tab/>
        </w:r>
        <w:r w:rsidR="00932660">
          <w:rPr>
            <w:noProof/>
            <w:webHidden/>
          </w:rPr>
          <w:fldChar w:fldCharType="begin"/>
        </w:r>
        <w:r w:rsidR="00932660">
          <w:rPr>
            <w:noProof/>
            <w:webHidden/>
          </w:rPr>
          <w:instrText xml:space="preserve"> PAGEREF _Toc226037213 \h </w:instrText>
        </w:r>
        <w:r w:rsidR="00932660">
          <w:rPr>
            <w:noProof/>
            <w:webHidden/>
          </w:rPr>
        </w:r>
        <w:r w:rsidR="00932660">
          <w:rPr>
            <w:noProof/>
            <w:webHidden/>
          </w:rPr>
          <w:fldChar w:fldCharType="separate"/>
        </w:r>
        <w:r w:rsidR="00932660">
          <w:rPr>
            <w:noProof/>
            <w:webHidden/>
          </w:rPr>
          <w:t>15</w:t>
        </w:r>
        <w:r w:rsidR="00932660">
          <w:rPr>
            <w:noProof/>
            <w:webHidden/>
          </w:rPr>
          <w:fldChar w:fldCharType="end"/>
        </w:r>
      </w:hyperlink>
    </w:p>
    <w:p w14:paraId="457F1EC1" w14:textId="57462887"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14" w:history="1">
        <w:r w:rsidR="00932660" w:rsidRPr="007B232D">
          <w:rPr>
            <w:rStyle w:val="Lienhypertexte"/>
            <w:noProof/>
          </w:rPr>
          <w:t>P280/A3/5.2 : Suzanne Beauchamp-Niquet (fédéral)</w:t>
        </w:r>
        <w:r w:rsidR="00932660">
          <w:rPr>
            <w:noProof/>
            <w:webHidden/>
          </w:rPr>
          <w:tab/>
        </w:r>
        <w:r w:rsidR="00932660">
          <w:rPr>
            <w:noProof/>
            <w:webHidden/>
          </w:rPr>
          <w:fldChar w:fldCharType="begin"/>
        </w:r>
        <w:r w:rsidR="00932660">
          <w:rPr>
            <w:noProof/>
            <w:webHidden/>
          </w:rPr>
          <w:instrText xml:space="preserve"> PAGEREF _Toc226037214 \h </w:instrText>
        </w:r>
        <w:r w:rsidR="00932660">
          <w:rPr>
            <w:noProof/>
            <w:webHidden/>
          </w:rPr>
        </w:r>
        <w:r w:rsidR="00932660">
          <w:rPr>
            <w:noProof/>
            <w:webHidden/>
          </w:rPr>
          <w:fldChar w:fldCharType="separate"/>
        </w:r>
        <w:r w:rsidR="00932660">
          <w:rPr>
            <w:noProof/>
            <w:webHidden/>
          </w:rPr>
          <w:t>15</w:t>
        </w:r>
        <w:r w:rsidR="00932660">
          <w:rPr>
            <w:noProof/>
            <w:webHidden/>
          </w:rPr>
          <w:fldChar w:fldCharType="end"/>
        </w:r>
      </w:hyperlink>
    </w:p>
    <w:p w14:paraId="38CBBCF6" w14:textId="0D2F2915"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15" w:history="1">
        <w:r w:rsidR="00932660" w:rsidRPr="007B232D">
          <w:rPr>
            <w:rStyle w:val="Lienhypertexte"/>
            <w:b/>
            <w:noProof/>
          </w:rPr>
          <w:t>P280/A3/6 : Municipalités</w:t>
        </w:r>
        <w:r w:rsidR="00932660">
          <w:rPr>
            <w:noProof/>
            <w:webHidden/>
          </w:rPr>
          <w:tab/>
        </w:r>
        <w:r w:rsidR="00932660">
          <w:rPr>
            <w:noProof/>
            <w:webHidden/>
          </w:rPr>
          <w:fldChar w:fldCharType="begin"/>
        </w:r>
        <w:r w:rsidR="00932660">
          <w:rPr>
            <w:noProof/>
            <w:webHidden/>
          </w:rPr>
          <w:instrText xml:space="preserve"> PAGEREF _Toc226037215 \h </w:instrText>
        </w:r>
        <w:r w:rsidR="00932660">
          <w:rPr>
            <w:noProof/>
            <w:webHidden/>
          </w:rPr>
        </w:r>
        <w:r w:rsidR="00932660">
          <w:rPr>
            <w:noProof/>
            <w:webHidden/>
          </w:rPr>
          <w:fldChar w:fldCharType="separate"/>
        </w:r>
        <w:r w:rsidR="00932660">
          <w:rPr>
            <w:noProof/>
            <w:webHidden/>
          </w:rPr>
          <w:t>15</w:t>
        </w:r>
        <w:r w:rsidR="00932660">
          <w:rPr>
            <w:noProof/>
            <w:webHidden/>
          </w:rPr>
          <w:fldChar w:fldCharType="end"/>
        </w:r>
      </w:hyperlink>
    </w:p>
    <w:p w14:paraId="7B1D03F4" w14:textId="0BA2AB81"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16" w:history="1">
        <w:r w:rsidR="00932660" w:rsidRPr="007B232D">
          <w:rPr>
            <w:rStyle w:val="Lienhypertexte"/>
            <w:noProof/>
          </w:rPr>
          <w:t>P280/A3/6.1 : Ville de Mistassini</w:t>
        </w:r>
        <w:r w:rsidR="00932660">
          <w:rPr>
            <w:noProof/>
            <w:webHidden/>
          </w:rPr>
          <w:tab/>
        </w:r>
        <w:r w:rsidR="00932660">
          <w:rPr>
            <w:noProof/>
            <w:webHidden/>
          </w:rPr>
          <w:fldChar w:fldCharType="begin"/>
        </w:r>
        <w:r w:rsidR="00932660">
          <w:rPr>
            <w:noProof/>
            <w:webHidden/>
          </w:rPr>
          <w:instrText xml:space="preserve"> PAGEREF _Toc226037216 \h </w:instrText>
        </w:r>
        <w:r w:rsidR="00932660">
          <w:rPr>
            <w:noProof/>
            <w:webHidden/>
          </w:rPr>
        </w:r>
        <w:r w:rsidR="00932660">
          <w:rPr>
            <w:noProof/>
            <w:webHidden/>
          </w:rPr>
          <w:fldChar w:fldCharType="separate"/>
        </w:r>
        <w:r w:rsidR="00932660">
          <w:rPr>
            <w:noProof/>
            <w:webHidden/>
          </w:rPr>
          <w:t>16</w:t>
        </w:r>
        <w:r w:rsidR="00932660">
          <w:rPr>
            <w:noProof/>
            <w:webHidden/>
          </w:rPr>
          <w:fldChar w:fldCharType="end"/>
        </w:r>
      </w:hyperlink>
    </w:p>
    <w:p w14:paraId="232D98A2" w14:textId="04DE9D8F"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17" w:history="1">
        <w:r w:rsidR="00932660" w:rsidRPr="007B232D">
          <w:rPr>
            <w:rStyle w:val="Lienhypertexte"/>
            <w:noProof/>
          </w:rPr>
          <w:t>P280/A3/6.2 : Municipalité de Saint-Stanislas</w:t>
        </w:r>
        <w:r w:rsidR="00932660">
          <w:rPr>
            <w:noProof/>
            <w:webHidden/>
          </w:rPr>
          <w:tab/>
        </w:r>
        <w:r w:rsidR="00932660">
          <w:rPr>
            <w:noProof/>
            <w:webHidden/>
          </w:rPr>
          <w:fldChar w:fldCharType="begin"/>
        </w:r>
        <w:r w:rsidR="00932660">
          <w:rPr>
            <w:noProof/>
            <w:webHidden/>
          </w:rPr>
          <w:instrText xml:space="preserve"> PAGEREF _Toc226037217 \h </w:instrText>
        </w:r>
        <w:r w:rsidR="00932660">
          <w:rPr>
            <w:noProof/>
            <w:webHidden/>
          </w:rPr>
        </w:r>
        <w:r w:rsidR="00932660">
          <w:rPr>
            <w:noProof/>
            <w:webHidden/>
          </w:rPr>
          <w:fldChar w:fldCharType="separate"/>
        </w:r>
        <w:r w:rsidR="00932660">
          <w:rPr>
            <w:noProof/>
            <w:webHidden/>
          </w:rPr>
          <w:t>16</w:t>
        </w:r>
        <w:r w:rsidR="00932660">
          <w:rPr>
            <w:noProof/>
            <w:webHidden/>
          </w:rPr>
          <w:fldChar w:fldCharType="end"/>
        </w:r>
      </w:hyperlink>
    </w:p>
    <w:p w14:paraId="27455565" w14:textId="58FE538B" w:rsidR="00932660" w:rsidRDefault="00A815BA">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26037218" w:history="1">
        <w:r w:rsidR="00932660" w:rsidRPr="007B232D">
          <w:rPr>
            <w:rStyle w:val="Lienhypertexte"/>
            <w:noProof/>
          </w:rPr>
          <w:t>P280/A4 Loisirs</w:t>
        </w:r>
        <w:r w:rsidR="00932660">
          <w:rPr>
            <w:noProof/>
            <w:webHidden/>
          </w:rPr>
          <w:tab/>
        </w:r>
        <w:r w:rsidR="00932660">
          <w:rPr>
            <w:noProof/>
            <w:webHidden/>
          </w:rPr>
          <w:fldChar w:fldCharType="begin"/>
        </w:r>
        <w:r w:rsidR="00932660">
          <w:rPr>
            <w:noProof/>
            <w:webHidden/>
          </w:rPr>
          <w:instrText xml:space="preserve"> PAGEREF _Toc226037218 \h </w:instrText>
        </w:r>
        <w:r w:rsidR="00932660">
          <w:rPr>
            <w:noProof/>
            <w:webHidden/>
          </w:rPr>
        </w:r>
        <w:r w:rsidR="00932660">
          <w:rPr>
            <w:noProof/>
            <w:webHidden/>
          </w:rPr>
          <w:fldChar w:fldCharType="separate"/>
        </w:r>
        <w:r w:rsidR="00932660">
          <w:rPr>
            <w:noProof/>
            <w:webHidden/>
          </w:rPr>
          <w:t>16</w:t>
        </w:r>
        <w:r w:rsidR="00932660">
          <w:rPr>
            <w:noProof/>
            <w:webHidden/>
          </w:rPr>
          <w:fldChar w:fldCharType="end"/>
        </w:r>
      </w:hyperlink>
    </w:p>
    <w:p w14:paraId="29E9D5AA" w14:textId="05CF998A"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19" w:history="1">
        <w:r w:rsidR="00932660" w:rsidRPr="007B232D">
          <w:rPr>
            <w:rStyle w:val="Lienhypertexte"/>
            <w:noProof/>
          </w:rPr>
          <w:t>P280/A4/1 : Chasse</w:t>
        </w:r>
        <w:r w:rsidR="00932660">
          <w:rPr>
            <w:noProof/>
            <w:webHidden/>
          </w:rPr>
          <w:tab/>
        </w:r>
        <w:r w:rsidR="00932660">
          <w:rPr>
            <w:noProof/>
            <w:webHidden/>
          </w:rPr>
          <w:fldChar w:fldCharType="begin"/>
        </w:r>
        <w:r w:rsidR="00932660">
          <w:rPr>
            <w:noProof/>
            <w:webHidden/>
          </w:rPr>
          <w:instrText xml:space="preserve"> PAGEREF _Toc226037219 \h </w:instrText>
        </w:r>
        <w:r w:rsidR="00932660">
          <w:rPr>
            <w:noProof/>
            <w:webHidden/>
          </w:rPr>
        </w:r>
        <w:r w:rsidR="00932660">
          <w:rPr>
            <w:noProof/>
            <w:webHidden/>
          </w:rPr>
          <w:fldChar w:fldCharType="separate"/>
        </w:r>
        <w:r w:rsidR="00932660">
          <w:rPr>
            <w:noProof/>
            <w:webHidden/>
          </w:rPr>
          <w:t>16</w:t>
        </w:r>
        <w:r w:rsidR="00932660">
          <w:rPr>
            <w:noProof/>
            <w:webHidden/>
          </w:rPr>
          <w:fldChar w:fldCharType="end"/>
        </w:r>
      </w:hyperlink>
    </w:p>
    <w:p w14:paraId="0AB6A9A9" w14:textId="6598D09A"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20" w:history="1">
        <w:r w:rsidR="00932660" w:rsidRPr="007B232D">
          <w:rPr>
            <w:rStyle w:val="Lienhypertexte"/>
            <w:noProof/>
          </w:rPr>
          <w:t>P280/A4/2 : Chalet</w:t>
        </w:r>
        <w:r w:rsidR="00932660">
          <w:rPr>
            <w:noProof/>
            <w:webHidden/>
          </w:rPr>
          <w:tab/>
        </w:r>
        <w:r w:rsidR="00932660">
          <w:rPr>
            <w:noProof/>
            <w:webHidden/>
          </w:rPr>
          <w:fldChar w:fldCharType="begin"/>
        </w:r>
        <w:r w:rsidR="00932660">
          <w:rPr>
            <w:noProof/>
            <w:webHidden/>
          </w:rPr>
          <w:instrText xml:space="preserve"> PAGEREF _Toc226037220 \h </w:instrText>
        </w:r>
        <w:r w:rsidR="00932660">
          <w:rPr>
            <w:noProof/>
            <w:webHidden/>
          </w:rPr>
        </w:r>
        <w:r w:rsidR="00932660">
          <w:rPr>
            <w:noProof/>
            <w:webHidden/>
          </w:rPr>
          <w:fldChar w:fldCharType="separate"/>
        </w:r>
        <w:r w:rsidR="00932660">
          <w:rPr>
            <w:noProof/>
            <w:webHidden/>
          </w:rPr>
          <w:t>16</w:t>
        </w:r>
        <w:r w:rsidR="00932660">
          <w:rPr>
            <w:noProof/>
            <w:webHidden/>
          </w:rPr>
          <w:fldChar w:fldCharType="end"/>
        </w:r>
      </w:hyperlink>
    </w:p>
    <w:p w14:paraId="1C977623" w14:textId="141C4C3F" w:rsidR="00932660" w:rsidRDefault="00A815BA">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26037221" w:history="1">
        <w:r w:rsidR="00932660" w:rsidRPr="007B232D">
          <w:rPr>
            <w:rStyle w:val="Lienhypertexte"/>
            <w:noProof/>
          </w:rPr>
          <w:t>P280/A5 Histoire</w:t>
        </w:r>
        <w:r w:rsidR="00932660">
          <w:rPr>
            <w:noProof/>
            <w:webHidden/>
          </w:rPr>
          <w:tab/>
        </w:r>
        <w:r w:rsidR="00932660">
          <w:rPr>
            <w:noProof/>
            <w:webHidden/>
          </w:rPr>
          <w:fldChar w:fldCharType="begin"/>
        </w:r>
        <w:r w:rsidR="00932660">
          <w:rPr>
            <w:noProof/>
            <w:webHidden/>
          </w:rPr>
          <w:instrText xml:space="preserve"> PAGEREF _Toc226037221 \h </w:instrText>
        </w:r>
        <w:r w:rsidR="00932660">
          <w:rPr>
            <w:noProof/>
            <w:webHidden/>
          </w:rPr>
        </w:r>
        <w:r w:rsidR="00932660">
          <w:rPr>
            <w:noProof/>
            <w:webHidden/>
          </w:rPr>
          <w:fldChar w:fldCharType="separate"/>
        </w:r>
        <w:r w:rsidR="00932660">
          <w:rPr>
            <w:noProof/>
            <w:webHidden/>
          </w:rPr>
          <w:t>17</w:t>
        </w:r>
        <w:r w:rsidR="00932660">
          <w:rPr>
            <w:noProof/>
            <w:webHidden/>
          </w:rPr>
          <w:fldChar w:fldCharType="end"/>
        </w:r>
      </w:hyperlink>
    </w:p>
    <w:p w14:paraId="799BE9F6" w14:textId="1CC34D9E"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22" w:history="1">
        <w:r w:rsidR="00932660" w:rsidRPr="007B232D">
          <w:rPr>
            <w:rStyle w:val="Lienhypertexte"/>
            <w:noProof/>
          </w:rPr>
          <w:t>P280/A5/1 : Commerces de Saint-Stanislas</w:t>
        </w:r>
        <w:r w:rsidR="00932660">
          <w:rPr>
            <w:noProof/>
            <w:webHidden/>
          </w:rPr>
          <w:tab/>
        </w:r>
        <w:r w:rsidR="00932660">
          <w:rPr>
            <w:noProof/>
            <w:webHidden/>
          </w:rPr>
          <w:fldChar w:fldCharType="begin"/>
        </w:r>
        <w:r w:rsidR="00932660">
          <w:rPr>
            <w:noProof/>
            <w:webHidden/>
          </w:rPr>
          <w:instrText xml:space="preserve"> PAGEREF _Toc226037222 \h </w:instrText>
        </w:r>
        <w:r w:rsidR="00932660">
          <w:rPr>
            <w:noProof/>
            <w:webHidden/>
          </w:rPr>
        </w:r>
        <w:r w:rsidR="00932660">
          <w:rPr>
            <w:noProof/>
            <w:webHidden/>
          </w:rPr>
          <w:fldChar w:fldCharType="separate"/>
        </w:r>
        <w:r w:rsidR="00932660">
          <w:rPr>
            <w:noProof/>
            <w:webHidden/>
          </w:rPr>
          <w:t>17</w:t>
        </w:r>
        <w:r w:rsidR="00932660">
          <w:rPr>
            <w:noProof/>
            <w:webHidden/>
          </w:rPr>
          <w:fldChar w:fldCharType="end"/>
        </w:r>
      </w:hyperlink>
    </w:p>
    <w:p w14:paraId="6D6B8CFB" w14:textId="1654325C" w:rsidR="00932660" w:rsidRDefault="00A815BA">
      <w:pPr>
        <w:pStyle w:val="TM1"/>
        <w:tabs>
          <w:tab w:val="right" w:leader="dot" w:pos="8630"/>
        </w:tabs>
        <w:rPr>
          <w:rFonts w:asciiTheme="minorHAnsi" w:eastAsiaTheme="minorEastAsia" w:hAnsiTheme="minorHAnsi" w:cstheme="minorBidi"/>
          <w:b w:val="0"/>
          <w:bCs w:val="0"/>
          <w:caps w:val="0"/>
          <w:noProof/>
          <w:kern w:val="2"/>
          <w:lang w:eastAsia="fr-CA"/>
          <w14:ligatures w14:val="standardContextual"/>
        </w:rPr>
      </w:pPr>
      <w:hyperlink w:anchor="_Toc226037223" w:history="1">
        <w:r w:rsidR="00932660" w:rsidRPr="007B232D">
          <w:rPr>
            <w:rStyle w:val="Lienhypertexte"/>
            <w:noProof/>
          </w:rPr>
          <w:t>P280/B Documents iconographiques</w:t>
        </w:r>
        <w:r w:rsidR="00932660">
          <w:rPr>
            <w:noProof/>
            <w:webHidden/>
          </w:rPr>
          <w:tab/>
        </w:r>
        <w:r w:rsidR="00932660">
          <w:rPr>
            <w:noProof/>
            <w:webHidden/>
          </w:rPr>
          <w:fldChar w:fldCharType="begin"/>
        </w:r>
        <w:r w:rsidR="00932660">
          <w:rPr>
            <w:noProof/>
            <w:webHidden/>
          </w:rPr>
          <w:instrText xml:space="preserve"> PAGEREF _Toc226037223 \h </w:instrText>
        </w:r>
        <w:r w:rsidR="00932660">
          <w:rPr>
            <w:noProof/>
            <w:webHidden/>
          </w:rPr>
        </w:r>
        <w:r w:rsidR="00932660">
          <w:rPr>
            <w:noProof/>
            <w:webHidden/>
          </w:rPr>
          <w:fldChar w:fldCharType="separate"/>
        </w:r>
        <w:r w:rsidR="00932660">
          <w:rPr>
            <w:noProof/>
            <w:webHidden/>
          </w:rPr>
          <w:t>17</w:t>
        </w:r>
        <w:r w:rsidR="00932660">
          <w:rPr>
            <w:noProof/>
            <w:webHidden/>
          </w:rPr>
          <w:fldChar w:fldCharType="end"/>
        </w:r>
      </w:hyperlink>
    </w:p>
    <w:p w14:paraId="520C7AE2" w14:textId="62BCC5E5" w:rsidR="00932660" w:rsidRDefault="00A815BA">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26037224" w:history="1">
        <w:r w:rsidR="00932660" w:rsidRPr="007B232D">
          <w:rPr>
            <w:rStyle w:val="Lienhypertexte"/>
            <w:noProof/>
          </w:rPr>
          <w:t>P280/B1 Famille</w:t>
        </w:r>
        <w:r w:rsidR="00932660">
          <w:rPr>
            <w:noProof/>
            <w:webHidden/>
          </w:rPr>
          <w:tab/>
        </w:r>
        <w:r w:rsidR="00932660">
          <w:rPr>
            <w:noProof/>
            <w:webHidden/>
          </w:rPr>
          <w:fldChar w:fldCharType="begin"/>
        </w:r>
        <w:r w:rsidR="00932660">
          <w:rPr>
            <w:noProof/>
            <w:webHidden/>
          </w:rPr>
          <w:instrText xml:space="preserve"> PAGEREF _Toc226037224 \h </w:instrText>
        </w:r>
        <w:r w:rsidR="00932660">
          <w:rPr>
            <w:noProof/>
            <w:webHidden/>
          </w:rPr>
        </w:r>
        <w:r w:rsidR="00932660">
          <w:rPr>
            <w:noProof/>
            <w:webHidden/>
          </w:rPr>
          <w:fldChar w:fldCharType="separate"/>
        </w:r>
        <w:r w:rsidR="00932660">
          <w:rPr>
            <w:noProof/>
            <w:webHidden/>
          </w:rPr>
          <w:t>17</w:t>
        </w:r>
        <w:r w:rsidR="00932660">
          <w:rPr>
            <w:noProof/>
            <w:webHidden/>
          </w:rPr>
          <w:fldChar w:fldCharType="end"/>
        </w:r>
      </w:hyperlink>
    </w:p>
    <w:p w14:paraId="43D31A20" w14:textId="5DA42943"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25" w:history="1">
        <w:r w:rsidR="00932660" w:rsidRPr="007B232D">
          <w:rPr>
            <w:rStyle w:val="Lienhypertexte"/>
            <w:noProof/>
          </w:rPr>
          <w:t>P280/B1/1 : Famille Solange Tremblay et Normand Fortin</w:t>
        </w:r>
        <w:r w:rsidR="00932660">
          <w:rPr>
            <w:noProof/>
            <w:webHidden/>
          </w:rPr>
          <w:tab/>
        </w:r>
        <w:r w:rsidR="00932660">
          <w:rPr>
            <w:noProof/>
            <w:webHidden/>
          </w:rPr>
          <w:fldChar w:fldCharType="begin"/>
        </w:r>
        <w:r w:rsidR="00932660">
          <w:rPr>
            <w:noProof/>
            <w:webHidden/>
          </w:rPr>
          <w:instrText xml:space="preserve"> PAGEREF _Toc226037225 \h </w:instrText>
        </w:r>
        <w:r w:rsidR="00932660">
          <w:rPr>
            <w:noProof/>
            <w:webHidden/>
          </w:rPr>
        </w:r>
        <w:r w:rsidR="00932660">
          <w:rPr>
            <w:noProof/>
            <w:webHidden/>
          </w:rPr>
          <w:fldChar w:fldCharType="separate"/>
        </w:r>
        <w:r w:rsidR="00932660">
          <w:rPr>
            <w:noProof/>
            <w:webHidden/>
          </w:rPr>
          <w:t>17</w:t>
        </w:r>
        <w:r w:rsidR="00932660">
          <w:rPr>
            <w:noProof/>
            <w:webHidden/>
          </w:rPr>
          <w:fldChar w:fldCharType="end"/>
        </w:r>
      </w:hyperlink>
    </w:p>
    <w:p w14:paraId="149E184B" w14:textId="29542524"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26" w:history="1">
        <w:r w:rsidR="00932660" w:rsidRPr="007B232D">
          <w:rPr>
            <w:rStyle w:val="Lienhypertexte"/>
            <w:noProof/>
          </w:rPr>
          <w:t>P280/B1/2 : Famille Patrick Tremblay et Jeanne Simard</w:t>
        </w:r>
        <w:r w:rsidR="00932660">
          <w:rPr>
            <w:noProof/>
            <w:webHidden/>
          </w:rPr>
          <w:tab/>
        </w:r>
        <w:r w:rsidR="00932660">
          <w:rPr>
            <w:noProof/>
            <w:webHidden/>
          </w:rPr>
          <w:fldChar w:fldCharType="begin"/>
        </w:r>
        <w:r w:rsidR="00932660">
          <w:rPr>
            <w:noProof/>
            <w:webHidden/>
          </w:rPr>
          <w:instrText xml:space="preserve"> PAGEREF _Toc226037226 \h </w:instrText>
        </w:r>
        <w:r w:rsidR="00932660">
          <w:rPr>
            <w:noProof/>
            <w:webHidden/>
          </w:rPr>
        </w:r>
        <w:r w:rsidR="00932660">
          <w:rPr>
            <w:noProof/>
            <w:webHidden/>
          </w:rPr>
          <w:fldChar w:fldCharType="separate"/>
        </w:r>
        <w:r w:rsidR="00932660">
          <w:rPr>
            <w:noProof/>
            <w:webHidden/>
          </w:rPr>
          <w:t>17</w:t>
        </w:r>
        <w:r w:rsidR="00932660">
          <w:rPr>
            <w:noProof/>
            <w:webHidden/>
          </w:rPr>
          <w:fldChar w:fldCharType="end"/>
        </w:r>
      </w:hyperlink>
    </w:p>
    <w:p w14:paraId="1016A07C" w14:textId="509DBC1D"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27" w:history="1">
        <w:r w:rsidR="00932660" w:rsidRPr="007B232D">
          <w:rPr>
            <w:rStyle w:val="Lienhypertexte"/>
            <w:noProof/>
          </w:rPr>
          <w:t>P280/B1/3 : Famille Arthur Fortin</w:t>
        </w:r>
        <w:r w:rsidR="00932660">
          <w:rPr>
            <w:noProof/>
            <w:webHidden/>
          </w:rPr>
          <w:tab/>
        </w:r>
        <w:r w:rsidR="00932660">
          <w:rPr>
            <w:noProof/>
            <w:webHidden/>
          </w:rPr>
          <w:fldChar w:fldCharType="begin"/>
        </w:r>
        <w:r w:rsidR="00932660">
          <w:rPr>
            <w:noProof/>
            <w:webHidden/>
          </w:rPr>
          <w:instrText xml:space="preserve"> PAGEREF _Toc226037227 \h </w:instrText>
        </w:r>
        <w:r w:rsidR="00932660">
          <w:rPr>
            <w:noProof/>
            <w:webHidden/>
          </w:rPr>
        </w:r>
        <w:r w:rsidR="00932660">
          <w:rPr>
            <w:noProof/>
            <w:webHidden/>
          </w:rPr>
          <w:fldChar w:fldCharType="separate"/>
        </w:r>
        <w:r w:rsidR="00932660">
          <w:rPr>
            <w:noProof/>
            <w:webHidden/>
          </w:rPr>
          <w:t>18</w:t>
        </w:r>
        <w:r w:rsidR="00932660">
          <w:rPr>
            <w:noProof/>
            <w:webHidden/>
          </w:rPr>
          <w:fldChar w:fldCharType="end"/>
        </w:r>
      </w:hyperlink>
    </w:p>
    <w:p w14:paraId="4F17611B" w14:textId="050890E8"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28" w:history="1">
        <w:r w:rsidR="00932660" w:rsidRPr="007B232D">
          <w:rPr>
            <w:rStyle w:val="Lienhypertexte"/>
            <w:noProof/>
          </w:rPr>
          <w:t>P280/B1/4 : Famille Philippe Girard</w:t>
        </w:r>
        <w:r w:rsidR="00932660">
          <w:rPr>
            <w:noProof/>
            <w:webHidden/>
          </w:rPr>
          <w:tab/>
        </w:r>
        <w:r w:rsidR="00932660">
          <w:rPr>
            <w:noProof/>
            <w:webHidden/>
          </w:rPr>
          <w:fldChar w:fldCharType="begin"/>
        </w:r>
        <w:r w:rsidR="00932660">
          <w:rPr>
            <w:noProof/>
            <w:webHidden/>
          </w:rPr>
          <w:instrText xml:space="preserve"> PAGEREF _Toc226037228 \h </w:instrText>
        </w:r>
        <w:r w:rsidR="00932660">
          <w:rPr>
            <w:noProof/>
            <w:webHidden/>
          </w:rPr>
        </w:r>
        <w:r w:rsidR="00932660">
          <w:rPr>
            <w:noProof/>
            <w:webHidden/>
          </w:rPr>
          <w:fldChar w:fldCharType="separate"/>
        </w:r>
        <w:r w:rsidR="00932660">
          <w:rPr>
            <w:noProof/>
            <w:webHidden/>
          </w:rPr>
          <w:t>18</w:t>
        </w:r>
        <w:r w:rsidR="00932660">
          <w:rPr>
            <w:noProof/>
            <w:webHidden/>
          </w:rPr>
          <w:fldChar w:fldCharType="end"/>
        </w:r>
      </w:hyperlink>
    </w:p>
    <w:p w14:paraId="4EF51B27" w14:textId="3F6594C4"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29" w:history="1">
        <w:r w:rsidR="00932660" w:rsidRPr="007B232D">
          <w:rPr>
            <w:rStyle w:val="Lienhypertexte"/>
            <w:noProof/>
          </w:rPr>
          <w:t>P280/B1/5 : Famille Jeanne Simard</w:t>
        </w:r>
        <w:r w:rsidR="00932660">
          <w:rPr>
            <w:noProof/>
            <w:webHidden/>
          </w:rPr>
          <w:tab/>
        </w:r>
        <w:r w:rsidR="00932660">
          <w:rPr>
            <w:noProof/>
            <w:webHidden/>
          </w:rPr>
          <w:fldChar w:fldCharType="begin"/>
        </w:r>
        <w:r w:rsidR="00932660">
          <w:rPr>
            <w:noProof/>
            <w:webHidden/>
          </w:rPr>
          <w:instrText xml:space="preserve"> PAGEREF _Toc226037229 \h </w:instrText>
        </w:r>
        <w:r w:rsidR="00932660">
          <w:rPr>
            <w:noProof/>
            <w:webHidden/>
          </w:rPr>
        </w:r>
        <w:r w:rsidR="00932660">
          <w:rPr>
            <w:noProof/>
            <w:webHidden/>
          </w:rPr>
          <w:fldChar w:fldCharType="separate"/>
        </w:r>
        <w:r w:rsidR="00932660">
          <w:rPr>
            <w:noProof/>
            <w:webHidden/>
          </w:rPr>
          <w:t>18</w:t>
        </w:r>
        <w:r w:rsidR="00932660">
          <w:rPr>
            <w:noProof/>
            <w:webHidden/>
          </w:rPr>
          <w:fldChar w:fldCharType="end"/>
        </w:r>
      </w:hyperlink>
    </w:p>
    <w:p w14:paraId="2C1F98E9" w14:textId="6F4D9BC0"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30" w:history="1">
        <w:r w:rsidR="00932660" w:rsidRPr="007B232D">
          <w:rPr>
            <w:rStyle w:val="Lienhypertexte"/>
            <w:noProof/>
          </w:rPr>
          <w:t>P280/B1/6 : Famille Solange Tremblay et Marcel Girard</w:t>
        </w:r>
        <w:r w:rsidR="00932660">
          <w:rPr>
            <w:noProof/>
            <w:webHidden/>
          </w:rPr>
          <w:tab/>
        </w:r>
        <w:r w:rsidR="00932660">
          <w:rPr>
            <w:noProof/>
            <w:webHidden/>
          </w:rPr>
          <w:fldChar w:fldCharType="begin"/>
        </w:r>
        <w:r w:rsidR="00932660">
          <w:rPr>
            <w:noProof/>
            <w:webHidden/>
          </w:rPr>
          <w:instrText xml:space="preserve"> PAGEREF _Toc226037230 \h </w:instrText>
        </w:r>
        <w:r w:rsidR="00932660">
          <w:rPr>
            <w:noProof/>
            <w:webHidden/>
          </w:rPr>
        </w:r>
        <w:r w:rsidR="00932660">
          <w:rPr>
            <w:noProof/>
            <w:webHidden/>
          </w:rPr>
          <w:fldChar w:fldCharType="separate"/>
        </w:r>
        <w:r w:rsidR="00932660">
          <w:rPr>
            <w:noProof/>
            <w:webHidden/>
          </w:rPr>
          <w:t>18</w:t>
        </w:r>
        <w:r w:rsidR="00932660">
          <w:rPr>
            <w:noProof/>
            <w:webHidden/>
          </w:rPr>
          <w:fldChar w:fldCharType="end"/>
        </w:r>
      </w:hyperlink>
    </w:p>
    <w:p w14:paraId="5339F225" w14:textId="006FAC99"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31" w:history="1">
        <w:r w:rsidR="00932660" w:rsidRPr="007B232D">
          <w:rPr>
            <w:rStyle w:val="Lienhypertexte"/>
            <w:noProof/>
          </w:rPr>
          <w:t>P280/B1/7 : Famille Marcel Girard</w:t>
        </w:r>
        <w:r w:rsidR="00932660">
          <w:rPr>
            <w:noProof/>
            <w:webHidden/>
          </w:rPr>
          <w:tab/>
        </w:r>
        <w:r w:rsidR="00932660">
          <w:rPr>
            <w:noProof/>
            <w:webHidden/>
          </w:rPr>
          <w:fldChar w:fldCharType="begin"/>
        </w:r>
        <w:r w:rsidR="00932660">
          <w:rPr>
            <w:noProof/>
            <w:webHidden/>
          </w:rPr>
          <w:instrText xml:space="preserve"> PAGEREF _Toc226037231 \h </w:instrText>
        </w:r>
        <w:r w:rsidR="00932660">
          <w:rPr>
            <w:noProof/>
            <w:webHidden/>
          </w:rPr>
        </w:r>
        <w:r w:rsidR="00932660">
          <w:rPr>
            <w:noProof/>
            <w:webHidden/>
          </w:rPr>
          <w:fldChar w:fldCharType="separate"/>
        </w:r>
        <w:r w:rsidR="00932660">
          <w:rPr>
            <w:noProof/>
            <w:webHidden/>
          </w:rPr>
          <w:t>19</w:t>
        </w:r>
        <w:r w:rsidR="00932660">
          <w:rPr>
            <w:noProof/>
            <w:webHidden/>
          </w:rPr>
          <w:fldChar w:fldCharType="end"/>
        </w:r>
      </w:hyperlink>
    </w:p>
    <w:p w14:paraId="710B4490" w14:textId="6070A486"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32" w:history="1">
        <w:r w:rsidR="00932660" w:rsidRPr="007B232D">
          <w:rPr>
            <w:rStyle w:val="Lienhypertexte"/>
            <w:noProof/>
          </w:rPr>
          <w:t>P280/B1/8 : Mariages et anniversaires</w:t>
        </w:r>
        <w:r w:rsidR="00932660">
          <w:rPr>
            <w:noProof/>
            <w:webHidden/>
          </w:rPr>
          <w:tab/>
        </w:r>
        <w:r w:rsidR="00932660">
          <w:rPr>
            <w:noProof/>
            <w:webHidden/>
          </w:rPr>
          <w:fldChar w:fldCharType="begin"/>
        </w:r>
        <w:r w:rsidR="00932660">
          <w:rPr>
            <w:noProof/>
            <w:webHidden/>
          </w:rPr>
          <w:instrText xml:space="preserve"> PAGEREF _Toc226037232 \h </w:instrText>
        </w:r>
        <w:r w:rsidR="00932660">
          <w:rPr>
            <w:noProof/>
            <w:webHidden/>
          </w:rPr>
        </w:r>
        <w:r w:rsidR="00932660">
          <w:rPr>
            <w:noProof/>
            <w:webHidden/>
          </w:rPr>
          <w:fldChar w:fldCharType="separate"/>
        </w:r>
        <w:r w:rsidR="00932660">
          <w:rPr>
            <w:noProof/>
            <w:webHidden/>
          </w:rPr>
          <w:t>19</w:t>
        </w:r>
        <w:r w:rsidR="00932660">
          <w:rPr>
            <w:noProof/>
            <w:webHidden/>
          </w:rPr>
          <w:fldChar w:fldCharType="end"/>
        </w:r>
      </w:hyperlink>
    </w:p>
    <w:p w14:paraId="58524152" w14:textId="18EFA2F9"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33" w:history="1">
        <w:r w:rsidR="00932660" w:rsidRPr="007B232D">
          <w:rPr>
            <w:rStyle w:val="Lienhypertexte"/>
            <w:noProof/>
          </w:rPr>
          <w:t>P280/B1/9 : Autres ancêtres</w:t>
        </w:r>
        <w:r w:rsidR="00932660">
          <w:rPr>
            <w:noProof/>
            <w:webHidden/>
          </w:rPr>
          <w:tab/>
        </w:r>
        <w:r w:rsidR="00932660">
          <w:rPr>
            <w:noProof/>
            <w:webHidden/>
          </w:rPr>
          <w:fldChar w:fldCharType="begin"/>
        </w:r>
        <w:r w:rsidR="00932660">
          <w:rPr>
            <w:noProof/>
            <w:webHidden/>
          </w:rPr>
          <w:instrText xml:space="preserve"> PAGEREF _Toc226037233 \h </w:instrText>
        </w:r>
        <w:r w:rsidR="00932660">
          <w:rPr>
            <w:noProof/>
            <w:webHidden/>
          </w:rPr>
        </w:r>
        <w:r w:rsidR="00932660">
          <w:rPr>
            <w:noProof/>
            <w:webHidden/>
          </w:rPr>
          <w:fldChar w:fldCharType="separate"/>
        </w:r>
        <w:r w:rsidR="00932660">
          <w:rPr>
            <w:noProof/>
            <w:webHidden/>
          </w:rPr>
          <w:t>19</w:t>
        </w:r>
        <w:r w:rsidR="00932660">
          <w:rPr>
            <w:noProof/>
            <w:webHidden/>
          </w:rPr>
          <w:fldChar w:fldCharType="end"/>
        </w:r>
      </w:hyperlink>
    </w:p>
    <w:p w14:paraId="66A0CE1D" w14:textId="44CA744A"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34" w:history="1">
        <w:r w:rsidR="00932660" w:rsidRPr="007B232D">
          <w:rPr>
            <w:rStyle w:val="Lienhypertexte"/>
            <w:noProof/>
          </w:rPr>
          <w:t>P280/B1/10 : Amis de la famille et parenté</w:t>
        </w:r>
        <w:r w:rsidR="00932660">
          <w:rPr>
            <w:noProof/>
            <w:webHidden/>
          </w:rPr>
          <w:tab/>
        </w:r>
        <w:r w:rsidR="00932660">
          <w:rPr>
            <w:noProof/>
            <w:webHidden/>
          </w:rPr>
          <w:fldChar w:fldCharType="begin"/>
        </w:r>
        <w:r w:rsidR="00932660">
          <w:rPr>
            <w:noProof/>
            <w:webHidden/>
          </w:rPr>
          <w:instrText xml:space="preserve"> PAGEREF _Toc226037234 \h </w:instrText>
        </w:r>
        <w:r w:rsidR="00932660">
          <w:rPr>
            <w:noProof/>
            <w:webHidden/>
          </w:rPr>
        </w:r>
        <w:r w:rsidR="00932660">
          <w:rPr>
            <w:noProof/>
            <w:webHidden/>
          </w:rPr>
          <w:fldChar w:fldCharType="separate"/>
        </w:r>
        <w:r w:rsidR="00932660">
          <w:rPr>
            <w:noProof/>
            <w:webHidden/>
          </w:rPr>
          <w:t>19</w:t>
        </w:r>
        <w:r w:rsidR="00932660">
          <w:rPr>
            <w:noProof/>
            <w:webHidden/>
          </w:rPr>
          <w:fldChar w:fldCharType="end"/>
        </w:r>
      </w:hyperlink>
    </w:p>
    <w:p w14:paraId="42101AE2" w14:textId="08C2FB7C"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35" w:history="1">
        <w:r w:rsidR="00932660" w:rsidRPr="007B232D">
          <w:rPr>
            <w:rStyle w:val="Lienhypertexte"/>
            <w:noProof/>
          </w:rPr>
          <w:t>P280/B1/11 : Décès</w:t>
        </w:r>
        <w:r w:rsidR="00932660">
          <w:rPr>
            <w:noProof/>
            <w:webHidden/>
          </w:rPr>
          <w:tab/>
        </w:r>
        <w:r w:rsidR="00932660">
          <w:rPr>
            <w:noProof/>
            <w:webHidden/>
          </w:rPr>
          <w:fldChar w:fldCharType="begin"/>
        </w:r>
        <w:r w:rsidR="00932660">
          <w:rPr>
            <w:noProof/>
            <w:webHidden/>
          </w:rPr>
          <w:instrText xml:space="preserve"> PAGEREF _Toc226037235 \h </w:instrText>
        </w:r>
        <w:r w:rsidR="00932660">
          <w:rPr>
            <w:noProof/>
            <w:webHidden/>
          </w:rPr>
        </w:r>
        <w:r w:rsidR="00932660">
          <w:rPr>
            <w:noProof/>
            <w:webHidden/>
          </w:rPr>
          <w:fldChar w:fldCharType="separate"/>
        </w:r>
        <w:r w:rsidR="00932660">
          <w:rPr>
            <w:noProof/>
            <w:webHidden/>
          </w:rPr>
          <w:t>20</w:t>
        </w:r>
        <w:r w:rsidR="00932660">
          <w:rPr>
            <w:noProof/>
            <w:webHidden/>
          </w:rPr>
          <w:fldChar w:fldCharType="end"/>
        </w:r>
      </w:hyperlink>
    </w:p>
    <w:p w14:paraId="7EE41C9A" w14:textId="32DC29A1"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36" w:history="1">
        <w:r w:rsidR="00932660" w:rsidRPr="007B232D">
          <w:rPr>
            <w:rStyle w:val="Lienhypertexte"/>
            <w:noProof/>
          </w:rPr>
          <w:t>P280/B1/12 : Membres de la famille non identifiés</w:t>
        </w:r>
        <w:r w:rsidR="00932660">
          <w:rPr>
            <w:noProof/>
            <w:webHidden/>
          </w:rPr>
          <w:tab/>
        </w:r>
        <w:r w:rsidR="00932660">
          <w:rPr>
            <w:noProof/>
            <w:webHidden/>
          </w:rPr>
          <w:fldChar w:fldCharType="begin"/>
        </w:r>
        <w:r w:rsidR="00932660">
          <w:rPr>
            <w:noProof/>
            <w:webHidden/>
          </w:rPr>
          <w:instrText xml:space="preserve"> PAGEREF _Toc226037236 \h </w:instrText>
        </w:r>
        <w:r w:rsidR="00932660">
          <w:rPr>
            <w:noProof/>
            <w:webHidden/>
          </w:rPr>
        </w:r>
        <w:r w:rsidR="00932660">
          <w:rPr>
            <w:noProof/>
            <w:webHidden/>
          </w:rPr>
          <w:fldChar w:fldCharType="separate"/>
        </w:r>
        <w:r w:rsidR="00932660">
          <w:rPr>
            <w:noProof/>
            <w:webHidden/>
          </w:rPr>
          <w:t>20</w:t>
        </w:r>
        <w:r w:rsidR="00932660">
          <w:rPr>
            <w:noProof/>
            <w:webHidden/>
          </w:rPr>
          <w:fldChar w:fldCharType="end"/>
        </w:r>
      </w:hyperlink>
    </w:p>
    <w:p w14:paraId="102A2B3F" w14:textId="03FC343F" w:rsidR="00932660" w:rsidRDefault="00A815BA">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26037237" w:history="1">
        <w:r w:rsidR="00932660" w:rsidRPr="007B232D">
          <w:rPr>
            <w:rStyle w:val="Lienhypertexte"/>
            <w:noProof/>
          </w:rPr>
          <w:t>P280/B2 Occupations professionnelles</w:t>
        </w:r>
        <w:r w:rsidR="00932660">
          <w:rPr>
            <w:noProof/>
            <w:webHidden/>
          </w:rPr>
          <w:tab/>
        </w:r>
        <w:r w:rsidR="00932660">
          <w:rPr>
            <w:noProof/>
            <w:webHidden/>
          </w:rPr>
          <w:fldChar w:fldCharType="begin"/>
        </w:r>
        <w:r w:rsidR="00932660">
          <w:rPr>
            <w:noProof/>
            <w:webHidden/>
          </w:rPr>
          <w:instrText xml:space="preserve"> PAGEREF _Toc226037237 \h </w:instrText>
        </w:r>
        <w:r w:rsidR="00932660">
          <w:rPr>
            <w:noProof/>
            <w:webHidden/>
          </w:rPr>
        </w:r>
        <w:r w:rsidR="00932660">
          <w:rPr>
            <w:noProof/>
            <w:webHidden/>
          </w:rPr>
          <w:fldChar w:fldCharType="separate"/>
        </w:r>
        <w:r w:rsidR="00932660">
          <w:rPr>
            <w:noProof/>
            <w:webHidden/>
          </w:rPr>
          <w:t>20</w:t>
        </w:r>
        <w:r w:rsidR="00932660">
          <w:rPr>
            <w:noProof/>
            <w:webHidden/>
          </w:rPr>
          <w:fldChar w:fldCharType="end"/>
        </w:r>
      </w:hyperlink>
    </w:p>
    <w:p w14:paraId="3CC9C78F" w14:textId="58124A0C"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38" w:history="1">
        <w:r w:rsidR="00932660" w:rsidRPr="007B232D">
          <w:rPr>
            <w:rStyle w:val="Lienhypertexte"/>
            <w:noProof/>
          </w:rPr>
          <w:t>P280/B2/1 : Foresterie</w:t>
        </w:r>
        <w:r w:rsidR="00932660">
          <w:rPr>
            <w:noProof/>
            <w:webHidden/>
          </w:rPr>
          <w:tab/>
        </w:r>
        <w:r w:rsidR="00932660">
          <w:rPr>
            <w:noProof/>
            <w:webHidden/>
          </w:rPr>
          <w:fldChar w:fldCharType="begin"/>
        </w:r>
        <w:r w:rsidR="00932660">
          <w:rPr>
            <w:noProof/>
            <w:webHidden/>
          </w:rPr>
          <w:instrText xml:space="preserve"> PAGEREF _Toc226037238 \h </w:instrText>
        </w:r>
        <w:r w:rsidR="00932660">
          <w:rPr>
            <w:noProof/>
            <w:webHidden/>
          </w:rPr>
        </w:r>
        <w:r w:rsidR="00932660">
          <w:rPr>
            <w:noProof/>
            <w:webHidden/>
          </w:rPr>
          <w:fldChar w:fldCharType="separate"/>
        </w:r>
        <w:r w:rsidR="00932660">
          <w:rPr>
            <w:noProof/>
            <w:webHidden/>
          </w:rPr>
          <w:t>20</w:t>
        </w:r>
        <w:r w:rsidR="00932660">
          <w:rPr>
            <w:noProof/>
            <w:webHidden/>
          </w:rPr>
          <w:fldChar w:fldCharType="end"/>
        </w:r>
      </w:hyperlink>
    </w:p>
    <w:p w14:paraId="23F99137" w14:textId="7964DA0F"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39" w:history="1">
        <w:r w:rsidR="00932660" w:rsidRPr="007B232D">
          <w:rPr>
            <w:rStyle w:val="Lienhypertexte"/>
            <w:noProof/>
          </w:rPr>
          <w:t>P280/B2/2 : Pont Domi</w:t>
        </w:r>
        <w:r w:rsidR="00932660">
          <w:rPr>
            <w:noProof/>
            <w:webHidden/>
          </w:rPr>
          <w:tab/>
        </w:r>
        <w:r w:rsidR="00932660">
          <w:rPr>
            <w:noProof/>
            <w:webHidden/>
          </w:rPr>
          <w:fldChar w:fldCharType="begin"/>
        </w:r>
        <w:r w:rsidR="00932660">
          <w:rPr>
            <w:noProof/>
            <w:webHidden/>
          </w:rPr>
          <w:instrText xml:space="preserve"> PAGEREF _Toc226037239 \h </w:instrText>
        </w:r>
        <w:r w:rsidR="00932660">
          <w:rPr>
            <w:noProof/>
            <w:webHidden/>
          </w:rPr>
        </w:r>
        <w:r w:rsidR="00932660">
          <w:rPr>
            <w:noProof/>
            <w:webHidden/>
          </w:rPr>
          <w:fldChar w:fldCharType="separate"/>
        </w:r>
        <w:r w:rsidR="00932660">
          <w:rPr>
            <w:noProof/>
            <w:webHidden/>
          </w:rPr>
          <w:t>21</w:t>
        </w:r>
        <w:r w:rsidR="00932660">
          <w:rPr>
            <w:noProof/>
            <w:webHidden/>
          </w:rPr>
          <w:fldChar w:fldCharType="end"/>
        </w:r>
      </w:hyperlink>
    </w:p>
    <w:p w14:paraId="3844C3C5" w14:textId="1B95C32A"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40" w:history="1">
        <w:r w:rsidR="00932660" w:rsidRPr="007B232D">
          <w:rPr>
            <w:rStyle w:val="Lienhypertexte"/>
            <w:noProof/>
          </w:rPr>
          <w:t>P280/B2/3 : Agriculture et cueillette</w:t>
        </w:r>
        <w:r w:rsidR="00932660">
          <w:rPr>
            <w:noProof/>
            <w:webHidden/>
          </w:rPr>
          <w:tab/>
        </w:r>
        <w:r w:rsidR="00932660">
          <w:rPr>
            <w:noProof/>
            <w:webHidden/>
          </w:rPr>
          <w:fldChar w:fldCharType="begin"/>
        </w:r>
        <w:r w:rsidR="00932660">
          <w:rPr>
            <w:noProof/>
            <w:webHidden/>
          </w:rPr>
          <w:instrText xml:space="preserve"> PAGEREF _Toc226037240 \h </w:instrText>
        </w:r>
        <w:r w:rsidR="00932660">
          <w:rPr>
            <w:noProof/>
            <w:webHidden/>
          </w:rPr>
        </w:r>
        <w:r w:rsidR="00932660">
          <w:rPr>
            <w:noProof/>
            <w:webHidden/>
          </w:rPr>
          <w:fldChar w:fldCharType="separate"/>
        </w:r>
        <w:r w:rsidR="00932660">
          <w:rPr>
            <w:noProof/>
            <w:webHidden/>
          </w:rPr>
          <w:t>21</w:t>
        </w:r>
        <w:r w:rsidR="00932660">
          <w:rPr>
            <w:noProof/>
            <w:webHidden/>
          </w:rPr>
          <w:fldChar w:fldCharType="end"/>
        </w:r>
      </w:hyperlink>
    </w:p>
    <w:p w14:paraId="41173FC6" w14:textId="789B471D"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41" w:history="1">
        <w:r w:rsidR="00932660" w:rsidRPr="007B232D">
          <w:rPr>
            <w:rStyle w:val="Lienhypertexte"/>
            <w:noProof/>
          </w:rPr>
          <w:t>P280/B2/4 : Boucherie</w:t>
        </w:r>
        <w:r w:rsidR="00932660">
          <w:rPr>
            <w:noProof/>
            <w:webHidden/>
          </w:rPr>
          <w:tab/>
        </w:r>
        <w:r w:rsidR="00932660">
          <w:rPr>
            <w:noProof/>
            <w:webHidden/>
          </w:rPr>
          <w:fldChar w:fldCharType="begin"/>
        </w:r>
        <w:r w:rsidR="00932660">
          <w:rPr>
            <w:noProof/>
            <w:webHidden/>
          </w:rPr>
          <w:instrText xml:space="preserve"> PAGEREF _Toc226037241 \h </w:instrText>
        </w:r>
        <w:r w:rsidR="00932660">
          <w:rPr>
            <w:noProof/>
            <w:webHidden/>
          </w:rPr>
        </w:r>
        <w:r w:rsidR="00932660">
          <w:rPr>
            <w:noProof/>
            <w:webHidden/>
          </w:rPr>
          <w:fldChar w:fldCharType="separate"/>
        </w:r>
        <w:r w:rsidR="00932660">
          <w:rPr>
            <w:noProof/>
            <w:webHidden/>
          </w:rPr>
          <w:t>21</w:t>
        </w:r>
        <w:r w:rsidR="00932660">
          <w:rPr>
            <w:noProof/>
            <w:webHidden/>
          </w:rPr>
          <w:fldChar w:fldCharType="end"/>
        </w:r>
      </w:hyperlink>
    </w:p>
    <w:p w14:paraId="33F6554A" w14:textId="50748BA6"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42" w:history="1">
        <w:r w:rsidR="00932660" w:rsidRPr="007B232D">
          <w:rPr>
            <w:rStyle w:val="Lienhypertexte"/>
            <w:noProof/>
          </w:rPr>
          <w:t>P280/B2/5 : Politique</w:t>
        </w:r>
        <w:r w:rsidR="00932660">
          <w:rPr>
            <w:noProof/>
            <w:webHidden/>
          </w:rPr>
          <w:tab/>
        </w:r>
        <w:r w:rsidR="00932660">
          <w:rPr>
            <w:noProof/>
            <w:webHidden/>
          </w:rPr>
          <w:fldChar w:fldCharType="begin"/>
        </w:r>
        <w:r w:rsidR="00932660">
          <w:rPr>
            <w:noProof/>
            <w:webHidden/>
          </w:rPr>
          <w:instrText xml:space="preserve"> PAGEREF _Toc226037242 \h </w:instrText>
        </w:r>
        <w:r w:rsidR="00932660">
          <w:rPr>
            <w:noProof/>
            <w:webHidden/>
          </w:rPr>
        </w:r>
        <w:r w:rsidR="00932660">
          <w:rPr>
            <w:noProof/>
            <w:webHidden/>
          </w:rPr>
          <w:fldChar w:fldCharType="separate"/>
        </w:r>
        <w:r w:rsidR="00932660">
          <w:rPr>
            <w:noProof/>
            <w:webHidden/>
          </w:rPr>
          <w:t>21</w:t>
        </w:r>
        <w:r w:rsidR="00932660">
          <w:rPr>
            <w:noProof/>
            <w:webHidden/>
          </w:rPr>
          <w:fldChar w:fldCharType="end"/>
        </w:r>
      </w:hyperlink>
    </w:p>
    <w:p w14:paraId="0C32C0DE" w14:textId="7B412098" w:rsidR="00932660" w:rsidRDefault="00A815BA">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26037243" w:history="1">
        <w:r w:rsidR="00932660" w:rsidRPr="007B232D">
          <w:rPr>
            <w:rStyle w:val="Lienhypertexte"/>
            <w:noProof/>
          </w:rPr>
          <w:t>P280/B3 Implications</w:t>
        </w:r>
        <w:r w:rsidR="00932660">
          <w:rPr>
            <w:noProof/>
            <w:webHidden/>
          </w:rPr>
          <w:tab/>
        </w:r>
        <w:r w:rsidR="00932660">
          <w:rPr>
            <w:noProof/>
            <w:webHidden/>
          </w:rPr>
          <w:fldChar w:fldCharType="begin"/>
        </w:r>
        <w:r w:rsidR="00932660">
          <w:rPr>
            <w:noProof/>
            <w:webHidden/>
          </w:rPr>
          <w:instrText xml:space="preserve"> PAGEREF _Toc226037243 \h </w:instrText>
        </w:r>
        <w:r w:rsidR="00932660">
          <w:rPr>
            <w:noProof/>
            <w:webHidden/>
          </w:rPr>
        </w:r>
        <w:r w:rsidR="00932660">
          <w:rPr>
            <w:noProof/>
            <w:webHidden/>
          </w:rPr>
          <w:fldChar w:fldCharType="separate"/>
        </w:r>
        <w:r w:rsidR="00932660">
          <w:rPr>
            <w:noProof/>
            <w:webHidden/>
          </w:rPr>
          <w:t>21</w:t>
        </w:r>
        <w:r w:rsidR="00932660">
          <w:rPr>
            <w:noProof/>
            <w:webHidden/>
          </w:rPr>
          <w:fldChar w:fldCharType="end"/>
        </w:r>
      </w:hyperlink>
    </w:p>
    <w:p w14:paraId="121DB4FB" w14:textId="01852AB1"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44" w:history="1">
        <w:r w:rsidR="00932660" w:rsidRPr="007B232D">
          <w:rPr>
            <w:rStyle w:val="Lienhypertexte"/>
            <w:b/>
            <w:noProof/>
          </w:rPr>
          <w:t>P280/B3/1 : Festivals et carnavals</w:t>
        </w:r>
        <w:r w:rsidR="00932660">
          <w:rPr>
            <w:noProof/>
            <w:webHidden/>
          </w:rPr>
          <w:tab/>
        </w:r>
        <w:r w:rsidR="00932660">
          <w:rPr>
            <w:noProof/>
            <w:webHidden/>
          </w:rPr>
          <w:fldChar w:fldCharType="begin"/>
        </w:r>
        <w:r w:rsidR="00932660">
          <w:rPr>
            <w:noProof/>
            <w:webHidden/>
          </w:rPr>
          <w:instrText xml:space="preserve"> PAGEREF _Toc226037244 \h </w:instrText>
        </w:r>
        <w:r w:rsidR="00932660">
          <w:rPr>
            <w:noProof/>
            <w:webHidden/>
          </w:rPr>
        </w:r>
        <w:r w:rsidR="00932660">
          <w:rPr>
            <w:noProof/>
            <w:webHidden/>
          </w:rPr>
          <w:fldChar w:fldCharType="separate"/>
        </w:r>
        <w:r w:rsidR="00932660">
          <w:rPr>
            <w:noProof/>
            <w:webHidden/>
          </w:rPr>
          <w:t>21</w:t>
        </w:r>
        <w:r w:rsidR="00932660">
          <w:rPr>
            <w:noProof/>
            <w:webHidden/>
          </w:rPr>
          <w:fldChar w:fldCharType="end"/>
        </w:r>
      </w:hyperlink>
    </w:p>
    <w:p w14:paraId="18B4BABB" w14:textId="22FD2CA2"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45" w:history="1">
        <w:r w:rsidR="00932660" w:rsidRPr="007B232D">
          <w:rPr>
            <w:rStyle w:val="Lienhypertexte"/>
            <w:noProof/>
          </w:rPr>
          <w:t>P280/B3/1.1 : Festival du Bleuet</w:t>
        </w:r>
        <w:r w:rsidR="00932660">
          <w:rPr>
            <w:noProof/>
            <w:webHidden/>
          </w:rPr>
          <w:tab/>
        </w:r>
        <w:r w:rsidR="00932660">
          <w:rPr>
            <w:noProof/>
            <w:webHidden/>
          </w:rPr>
          <w:fldChar w:fldCharType="begin"/>
        </w:r>
        <w:r w:rsidR="00932660">
          <w:rPr>
            <w:noProof/>
            <w:webHidden/>
          </w:rPr>
          <w:instrText xml:space="preserve"> PAGEREF _Toc226037245 \h </w:instrText>
        </w:r>
        <w:r w:rsidR="00932660">
          <w:rPr>
            <w:noProof/>
            <w:webHidden/>
          </w:rPr>
        </w:r>
        <w:r w:rsidR="00932660">
          <w:rPr>
            <w:noProof/>
            <w:webHidden/>
          </w:rPr>
          <w:fldChar w:fldCharType="separate"/>
        </w:r>
        <w:r w:rsidR="00932660">
          <w:rPr>
            <w:noProof/>
            <w:webHidden/>
          </w:rPr>
          <w:t>22</w:t>
        </w:r>
        <w:r w:rsidR="00932660">
          <w:rPr>
            <w:noProof/>
            <w:webHidden/>
          </w:rPr>
          <w:fldChar w:fldCharType="end"/>
        </w:r>
      </w:hyperlink>
    </w:p>
    <w:p w14:paraId="686C5E97" w14:textId="2B100461"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46" w:history="1">
        <w:r w:rsidR="00932660" w:rsidRPr="007B232D">
          <w:rPr>
            <w:rStyle w:val="Lienhypertexte"/>
            <w:noProof/>
            <w:lang w:val="en-US"/>
          </w:rPr>
          <w:t>P280/B3/1.2 : Festival western</w:t>
        </w:r>
        <w:r w:rsidR="00932660">
          <w:rPr>
            <w:noProof/>
            <w:webHidden/>
          </w:rPr>
          <w:tab/>
        </w:r>
        <w:r w:rsidR="00932660">
          <w:rPr>
            <w:noProof/>
            <w:webHidden/>
          </w:rPr>
          <w:fldChar w:fldCharType="begin"/>
        </w:r>
        <w:r w:rsidR="00932660">
          <w:rPr>
            <w:noProof/>
            <w:webHidden/>
          </w:rPr>
          <w:instrText xml:space="preserve"> PAGEREF _Toc226037246 \h </w:instrText>
        </w:r>
        <w:r w:rsidR="00932660">
          <w:rPr>
            <w:noProof/>
            <w:webHidden/>
          </w:rPr>
        </w:r>
        <w:r w:rsidR="00932660">
          <w:rPr>
            <w:noProof/>
            <w:webHidden/>
          </w:rPr>
          <w:fldChar w:fldCharType="separate"/>
        </w:r>
        <w:r w:rsidR="00932660">
          <w:rPr>
            <w:noProof/>
            <w:webHidden/>
          </w:rPr>
          <w:t>22</w:t>
        </w:r>
        <w:r w:rsidR="00932660">
          <w:rPr>
            <w:noProof/>
            <w:webHidden/>
          </w:rPr>
          <w:fldChar w:fldCharType="end"/>
        </w:r>
      </w:hyperlink>
    </w:p>
    <w:p w14:paraId="2075ABB6" w14:textId="20450E15"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47" w:history="1">
        <w:r w:rsidR="00932660" w:rsidRPr="007B232D">
          <w:rPr>
            <w:rStyle w:val="Lienhypertexte"/>
            <w:noProof/>
          </w:rPr>
          <w:t>P280/B3/1.3 : Festival du Faisan</w:t>
        </w:r>
        <w:r w:rsidR="00932660">
          <w:rPr>
            <w:noProof/>
            <w:webHidden/>
          </w:rPr>
          <w:tab/>
        </w:r>
        <w:r w:rsidR="00932660">
          <w:rPr>
            <w:noProof/>
            <w:webHidden/>
          </w:rPr>
          <w:fldChar w:fldCharType="begin"/>
        </w:r>
        <w:r w:rsidR="00932660">
          <w:rPr>
            <w:noProof/>
            <w:webHidden/>
          </w:rPr>
          <w:instrText xml:space="preserve"> PAGEREF _Toc226037247 \h </w:instrText>
        </w:r>
        <w:r w:rsidR="00932660">
          <w:rPr>
            <w:noProof/>
            <w:webHidden/>
          </w:rPr>
        </w:r>
        <w:r w:rsidR="00932660">
          <w:rPr>
            <w:noProof/>
            <w:webHidden/>
          </w:rPr>
          <w:fldChar w:fldCharType="separate"/>
        </w:r>
        <w:r w:rsidR="00932660">
          <w:rPr>
            <w:noProof/>
            <w:webHidden/>
          </w:rPr>
          <w:t>22</w:t>
        </w:r>
        <w:r w:rsidR="00932660">
          <w:rPr>
            <w:noProof/>
            <w:webHidden/>
          </w:rPr>
          <w:fldChar w:fldCharType="end"/>
        </w:r>
      </w:hyperlink>
    </w:p>
    <w:p w14:paraId="5D492B53" w14:textId="0F965977"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48" w:history="1">
        <w:r w:rsidR="00932660" w:rsidRPr="007B232D">
          <w:rPr>
            <w:rStyle w:val="Lienhypertexte"/>
            <w:noProof/>
          </w:rPr>
          <w:t>P280/B3/1.4 : Parade à Girardville</w:t>
        </w:r>
        <w:r w:rsidR="00932660">
          <w:rPr>
            <w:noProof/>
            <w:webHidden/>
          </w:rPr>
          <w:tab/>
        </w:r>
        <w:r w:rsidR="00932660">
          <w:rPr>
            <w:noProof/>
            <w:webHidden/>
          </w:rPr>
          <w:fldChar w:fldCharType="begin"/>
        </w:r>
        <w:r w:rsidR="00932660">
          <w:rPr>
            <w:noProof/>
            <w:webHidden/>
          </w:rPr>
          <w:instrText xml:space="preserve"> PAGEREF _Toc226037248 \h </w:instrText>
        </w:r>
        <w:r w:rsidR="00932660">
          <w:rPr>
            <w:noProof/>
            <w:webHidden/>
          </w:rPr>
        </w:r>
        <w:r w:rsidR="00932660">
          <w:rPr>
            <w:noProof/>
            <w:webHidden/>
          </w:rPr>
          <w:fldChar w:fldCharType="separate"/>
        </w:r>
        <w:r w:rsidR="00932660">
          <w:rPr>
            <w:noProof/>
            <w:webHidden/>
          </w:rPr>
          <w:t>22</w:t>
        </w:r>
        <w:r w:rsidR="00932660">
          <w:rPr>
            <w:noProof/>
            <w:webHidden/>
          </w:rPr>
          <w:fldChar w:fldCharType="end"/>
        </w:r>
      </w:hyperlink>
    </w:p>
    <w:p w14:paraId="5B0FF08F" w14:textId="206CC339"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49" w:history="1">
        <w:r w:rsidR="00932660" w:rsidRPr="007B232D">
          <w:rPr>
            <w:rStyle w:val="Lienhypertexte"/>
            <w:noProof/>
          </w:rPr>
          <w:t>P280/B3/1.5 : Carnaval de Québec</w:t>
        </w:r>
        <w:r w:rsidR="00932660">
          <w:rPr>
            <w:noProof/>
            <w:webHidden/>
          </w:rPr>
          <w:tab/>
        </w:r>
        <w:r w:rsidR="00932660">
          <w:rPr>
            <w:noProof/>
            <w:webHidden/>
          </w:rPr>
          <w:fldChar w:fldCharType="begin"/>
        </w:r>
        <w:r w:rsidR="00932660">
          <w:rPr>
            <w:noProof/>
            <w:webHidden/>
          </w:rPr>
          <w:instrText xml:space="preserve"> PAGEREF _Toc226037249 \h </w:instrText>
        </w:r>
        <w:r w:rsidR="00932660">
          <w:rPr>
            <w:noProof/>
            <w:webHidden/>
          </w:rPr>
        </w:r>
        <w:r w:rsidR="00932660">
          <w:rPr>
            <w:noProof/>
            <w:webHidden/>
          </w:rPr>
          <w:fldChar w:fldCharType="separate"/>
        </w:r>
        <w:r w:rsidR="00932660">
          <w:rPr>
            <w:noProof/>
            <w:webHidden/>
          </w:rPr>
          <w:t>22</w:t>
        </w:r>
        <w:r w:rsidR="00932660">
          <w:rPr>
            <w:noProof/>
            <w:webHidden/>
          </w:rPr>
          <w:fldChar w:fldCharType="end"/>
        </w:r>
      </w:hyperlink>
    </w:p>
    <w:p w14:paraId="0D8C7CE3" w14:textId="590AAA59"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50" w:history="1">
        <w:r w:rsidR="00932660" w:rsidRPr="007B232D">
          <w:rPr>
            <w:rStyle w:val="Lienhypertexte"/>
            <w:noProof/>
            <w:lang w:val="en-US"/>
          </w:rPr>
          <w:t>P280/B3/1.6 : Festival western de St-Tite</w:t>
        </w:r>
        <w:r w:rsidR="00932660">
          <w:rPr>
            <w:noProof/>
            <w:webHidden/>
          </w:rPr>
          <w:tab/>
        </w:r>
        <w:r w:rsidR="00932660">
          <w:rPr>
            <w:noProof/>
            <w:webHidden/>
          </w:rPr>
          <w:fldChar w:fldCharType="begin"/>
        </w:r>
        <w:r w:rsidR="00932660">
          <w:rPr>
            <w:noProof/>
            <w:webHidden/>
          </w:rPr>
          <w:instrText xml:space="preserve"> PAGEREF _Toc226037250 \h </w:instrText>
        </w:r>
        <w:r w:rsidR="00932660">
          <w:rPr>
            <w:noProof/>
            <w:webHidden/>
          </w:rPr>
        </w:r>
        <w:r w:rsidR="00932660">
          <w:rPr>
            <w:noProof/>
            <w:webHidden/>
          </w:rPr>
          <w:fldChar w:fldCharType="separate"/>
        </w:r>
        <w:r w:rsidR="00932660">
          <w:rPr>
            <w:noProof/>
            <w:webHidden/>
          </w:rPr>
          <w:t>22</w:t>
        </w:r>
        <w:r w:rsidR="00932660">
          <w:rPr>
            <w:noProof/>
            <w:webHidden/>
          </w:rPr>
          <w:fldChar w:fldCharType="end"/>
        </w:r>
      </w:hyperlink>
    </w:p>
    <w:p w14:paraId="619FC942" w14:textId="74E05BEE"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51" w:history="1">
        <w:r w:rsidR="00932660" w:rsidRPr="007B232D">
          <w:rPr>
            <w:rStyle w:val="Lienhypertexte"/>
            <w:noProof/>
            <w:lang w:val="en-US"/>
          </w:rPr>
          <w:t>P280/B3/1.7 : Carnaval de Saint-Stanislas</w:t>
        </w:r>
        <w:r w:rsidR="00932660">
          <w:rPr>
            <w:noProof/>
            <w:webHidden/>
          </w:rPr>
          <w:tab/>
        </w:r>
        <w:r w:rsidR="00932660">
          <w:rPr>
            <w:noProof/>
            <w:webHidden/>
          </w:rPr>
          <w:fldChar w:fldCharType="begin"/>
        </w:r>
        <w:r w:rsidR="00932660">
          <w:rPr>
            <w:noProof/>
            <w:webHidden/>
          </w:rPr>
          <w:instrText xml:space="preserve"> PAGEREF _Toc226037251 \h </w:instrText>
        </w:r>
        <w:r w:rsidR="00932660">
          <w:rPr>
            <w:noProof/>
            <w:webHidden/>
          </w:rPr>
        </w:r>
        <w:r w:rsidR="00932660">
          <w:rPr>
            <w:noProof/>
            <w:webHidden/>
          </w:rPr>
          <w:fldChar w:fldCharType="separate"/>
        </w:r>
        <w:r w:rsidR="00932660">
          <w:rPr>
            <w:noProof/>
            <w:webHidden/>
          </w:rPr>
          <w:t>22</w:t>
        </w:r>
        <w:r w:rsidR="00932660">
          <w:rPr>
            <w:noProof/>
            <w:webHidden/>
          </w:rPr>
          <w:fldChar w:fldCharType="end"/>
        </w:r>
      </w:hyperlink>
    </w:p>
    <w:p w14:paraId="49F8DD0A" w14:textId="009D4990"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52" w:history="1">
        <w:r w:rsidR="00932660" w:rsidRPr="007B232D">
          <w:rPr>
            <w:rStyle w:val="Lienhypertexte"/>
            <w:b/>
            <w:noProof/>
          </w:rPr>
          <w:t>P280/B3/2 : Organismes</w:t>
        </w:r>
        <w:r w:rsidR="00932660">
          <w:rPr>
            <w:noProof/>
            <w:webHidden/>
          </w:rPr>
          <w:tab/>
        </w:r>
        <w:r w:rsidR="00932660">
          <w:rPr>
            <w:noProof/>
            <w:webHidden/>
          </w:rPr>
          <w:fldChar w:fldCharType="begin"/>
        </w:r>
        <w:r w:rsidR="00932660">
          <w:rPr>
            <w:noProof/>
            <w:webHidden/>
          </w:rPr>
          <w:instrText xml:space="preserve"> PAGEREF _Toc226037252 \h </w:instrText>
        </w:r>
        <w:r w:rsidR="00932660">
          <w:rPr>
            <w:noProof/>
            <w:webHidden/>
          </w:rPr>
        </w:r>
        <w:r w:rsidR="00932660">
          <w:rPr>
            <w:noProof/>
            <w:webHidden/>
          </w:rPr>
          <w:fldChar w:fldCharType="separate"/>
        </w:r>
        <w:r w:rsidR="00932660">
          <w:rPr>
            <w:noProof/>
            <w:webHidden/>
          </w:rPr>
          <w:t>23</w:t>
        </w:r>
        <w:r w:rsidR="00932660">
          <w:rPr>
            <w:noProof/>
            <w:webHidden/>
          </w:rPr>
          <w:fldChar w:fldCharType="end"/>
        </w:r>
      </w:hyperlink>
    </w:p>
    <w:p w14:paraId="6B44B055" w14:textId="1CC3279F"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53" w:history="1">
        <w:r w:rsidR="00932660" w:rsidRPr="007B232D">
          <w:rPr>
            <w:rStyle w:val="Lienhypertexte"/>
            <w:noProof/>
          </w:rPr>
          <w:t>P280/B3/2.1 : Cercle des Fermières</w:t>
        </w:r>
        <w:r w:rsidR="00932660">
          <w:rPr>
            <w:noProof/>
            <w:webHidden/>
          </w:rPr>
          <w:tab/>
        </w:r>
        <w:r w:rsidR="00932660">
          <w:rPr>
            <w:noProof/>
            <w:webHidden/>
          </w:rPr>
          <w:fldChar w:fldCharType="begin"/>
        </w:r>
        <w:r w:rsidR="00932660">
          <w:rPr>
            <w:noProof/>
            <w:webHidden/>
          </w:rPr>
          <w:instrText xml:space="preserve"> PAGEREF _Toc226037253 \h </w:instrText>
        </w:r>
        <w:r w:rsidR="00932660">
          <w:rPr>
            <w:noProof/>
            <w:webHidden/>
          </w:rPr>
        </w:r>
        <w:r w:rsidR="00932660">
          <w:rPr>
            <w:noProof/>
            <w:webHidden/>
          </w:rPr>
          <w:fldChar w:fldCharType="separate"/>
        </w:r>
        <w:r w:rsidR="00932660">
          <w:rPr>
            <w:noProof/>
            <w:webHidden/>
          </w:rPr>
          <w:t>23</w:t>
        </w:r>
        <w:r w:rsidR="00932660">
          <w:rPr>
            <w:noProof/>
            <w:webHidden/>
          </w:rPr>
          <w:fldChar w:fldCharType="end"/>
        </w:r>
      </w:hyperlink>
    </w:p>
    <w:p w14:paraId="452D95B4" w14:textId="27877775"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54" w:history="1">
        <w:r w:rsidR="00932660" w:rsidRPr="007B232D">
          <w:rPr>
            <w:rStyle w:val="Lienhypertexte"/>
            <w:noProof/>
          </w:rPr>
          <w:t>P280/B3/2.2 : Filles d’Isabelle</w:t>
        </w:r>
        <w:r w:rsidR="00932660">
          <w:rPr>
            <w:noProof/>
            <w:webHidden/>
          </w:rPr>
          <w:tab/>
        </w:r>
        <w:r w:rsidR="00932660">
          <w:rPr>
            <w:noProof/>
            <w:webHidden/>
          </w:rPr>
          <w:fldChar w:fldCharType="begin"/>
        </w:r>
        <w:r w:rsidR="00932660">
          <w:rPr>
            <w:noProof/>
            <w:webHidden/>
          </w:rPr>
          <w:instrText xml:space="preserve"> PAGEREF _Toc226037254 \h </w:instrText>
        </w:r>
        <w:r w:rsidR="00932660">
          <w:rPr>
            <w:noProof/>
            <w:webHidden/>
          </w:rPr>
        </w:r>
        <w:r w:rsidR="00932660">
          <w:rPr>
            <w:noProof/>
            <w:webHidden/>
          </w:rPr>
          <w:fldChar w:fldCharType="separate"/>
        </w:r>
        <w:r w:rsidR="00932660">
          <w:rPr>
            <w:noProof/>
            <w:webHidden/>
          </w:rPr>
          <w:t>23</w:t>
        </w:r>
        <w:r w:rsidR="00932660">
          <w:rPr>
            <w:noProof/>
            <w:webHidden/>
          </w:rPr>
          <w:fldChar w:fldCharType="end"/>
        </w:r>
      </w:hyperlink>
    </w:p>
    <w:p w14:paraId="00D4F8BB" w14:textId="48876D03"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55" w:history="1">
        <w:r w:rsidR="00932660" w:rsidRPr="007B232D">
          <w:rPr>
            <w:rStyle w:val="Lienhypertexte"/>
            <w:noProof/>
          </w:rPr>
          <w:t>P280/B3/2.3 : Centre de femmes</w:t>
        </w:r>
        <w:r w:rsidR="00932660">
          <w:rPr>
            <w:noProof/>
            <w:webHidden/>
          </w:rPr>
          <w:tab/>
        </w:r>
        <w:r w:rsidR="00932660">
          <w:rPr>
            <w:noProof/>
            <w:webHidden/>
          </w:rPr>
          <w:fldChar w:fldCharType="begin"/>
        </w:r>
        <w:r w:rsidR="00932660">
          <w:rPr>
            <w:noProof/>
            <w:webHidden/>
          </w:rPr>
          <w:instrText xml:space="preserve"> PAGEREF _Toc226037255 \h </w:instrText>
        </w:r>
        <w:r w:rsidR="00932660">
          <w:rPr>
            <w:noProof/>
            <w:webHidden/>
          </w:rPr>
        </w:r>
        <w:r w:rsidR="00932660">
          <w:rPr>
            <w:noProof/>
            <w:webHidden/>
          </w:rPr>
          <w:fldChar w:fldCharType="separate"/>
        </w:r>
        <w:r w:rsidR="00932660">
          <w:rPr>
            <w:noProof/>
            <w:webHidden/>
          </w:rPr>
          <w:t>23</w:t>
        </w:r>
        <w:r w:rsidR="00932660">
          <w:rPr>
            <w:noProof/>
            <w:webHidden/>
          </w:rPr>
          <w:fldChar w:fldCharType="end"/>
        </w:r>
      </w:hyperlink>
    </w:p>
    <w:p w14:paraId="0556C55A" w14:textId="2AFF074E"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56" w:history="1">
        <w:r w:rsidR="00932660" w:rsidRPr="007B232D">
          <w:rPr>
            <w:rStyle w:val="Lienhypertexte"/>
            <w:noProof/>
          </w:rPr>
          <w:t>P280/B3/2.4 : Club de l’âge d’or</w:t>
        </w:r>
        <w:r w:rsidR="00932660">
          <w:rPr>
            <w:noProof/>
            <w:webHidden/>
          </w:rPr>
          <w:tab/>
        </w:r>
        <w:r w:rsidR="00932660">
          <w:rPr>
            <w:noProof/>
            <w:webHidden/>
          </w:rPr>
          <w:fldChar w:fldCharType="begin"/>
        </w:r>
        <w:r w:rsidR="00932660">
          <w:rPr>
            <w:noProof/>
            <w:webHidden/>
          </w:rPr>
          <w:instrText xml:space="preserve"> PAGEREF _Toc226037256 \h </w:instrText>
        </w:r>
        <w:r w:rsidR="00932660">
          <w:rPr>
            <w:noProof/>
            <w:webHidden/>
          </w:rPr>
        </w:r>
        <w:r w:rsidR="00932660">
          <w:rPr>
            <w:noProof/>
            <w:webHidden/>
          </w:rPr>
          <w:fldChar w:fldCharType="separate"/>
        </w:r>
        <w:r w:rsidR="00932660">
          <w:rPr>
            <w:noProof/>
            <w:webHidden/>
          </w:rPr>
          <w:t>23</w:t>
        </w:r>
        <w:r w:rsidR="00932660">
          <w:rPr>
            <w:noProof/>
            <w:webHidden/>
          </w:rPr>
          <w:fldChar w:fldCharType="end"/>
        </w:r>
      </w:hyperlink>
    </w:p>
    <w:p w14:paraId="6CDDAFA3" w14:textId="59B63E78"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57" w:history="1">
        <w:r w:rsidR="00932660" w:rsidRPr="007B232D">
          <w:rPr>
            <w:rStyle w:val="Lienhypertexte"/>
            <w:noProof/>
          </w:rPr>
          <w:t>P280/B3/2.5 : Fabrique de Saint-Stanislas</w:t>
        </w:r>
        <w:r w:rsidR="00932660">
          <w:rPr>
            <w:noProof/>
            <w:webHidden/>
          </w:rPr>
          <w:tab/>
        </w:r>
        <w:r w:rsidR="00932660">
          <w:rPr>
            <w:noProof/>
            <w:webHidden/>
          </w:rPr>
          <w:fldChar w:fldCharType="begin"/>
        </w:r>
        <w:r w:rsidR="00932660">
          <w:rPr>
            <w:noProof/>
            <w:webHidden/>
          </w:rPr>
          <w:instrText xml:space="preserve"> PAGEREF _Toc226037257 \h </w:instrText>
        </w:r>
        <w:r w:rsidR="00932660">
          <w:rPr>
            <w:noProof/>
            <w:webHidden/>
          </w:rPr>
        </w:r>
        <w:r w:rsidR="00932660">
          <w:rPr>
            <w:noProof/>
            <w:webHidden/>
          </w:rPr>
          <w:fldChar w:fldCharType="separate"/>
        </w:r>
        <w:r w:rsidR="00932660">
          <w:rPr>
            <w:noProof/>
            <w:webHidden/>
          </w:rPr>
          <w:t>24</w:t>
        </w:r>
        <w:r w:rsidR="00932660">
          <w:rPr>
            <w:noProof/>
            <w:webHidden/>
          </w:rPr>
          <w:fldChar w:fldCharType="end"/>
        </w:r>
      </w:hyperlink>
    </w:p>
    <w:p w14:paraId="0FA7F06B" w14:textId="47B73864"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58" w:history="1">
        <w:r w:rsidR="00932660" w:rsidRPr="007B232D">
          <w:rPr>
            <w:rStyle w:val="Lienhypertexte"/>
            <w:b/>
            <w:noProof/>
          </w:rPr>
          <w:t>P280/B3/3 : Sports et compétitions</w:t>
        </w:r>
        <w:r w:rsidR="00932660">
          <w:rPr>
            <w:noProof/>
            <w:webHidden/>
          </w:rPr>
          <w:tab/>
        </w:r>
        <w:r w:rsidR="00932660">
          <w:rPr>
            <w:noProof/>
            <w:webHidden/>
          </w:rPr>
          <w:fldChar w:fldCharType="begin"/>
        </w:r>
        <w:r w:rsidR="00932660">
          <w:rPr>
            <w:noProof/>
            <w:webHidden/>
          </w:rPr>
          <w:instrText xml:space="preserve"> PAGEREF _Toc226037258 \h </w:instrText>
        </w:r>
        <w:r w:rsidR="00932660">
          <w:rPr>
            <w:noProof/>
            <w:webHidden/>
          </w:rPr>
        </w:r>
        <w:r w:rsidR="00932660">
          <w:rPr>
            <w:noProof/>
            <w:webHidden/>
          </w:rPr>
          <w:fldChar w:fldCharType="separate"/>
        </w:r>
        <w:r w:rsidR="00932660">
          <w:rPr>
            <w:noProof/>
            <w:webHidden/>
          </w:rPr>
          <w:t>24</w:t>
        </w:r>
        <w:r w:rsidR="00932660">
          <w:rPr>
            <w:noProof/>
            <w:webHidden/>
          </w:rPr>
          <w:fldChar w:fldCharType="end"/>
        </w:r>
      </w:hyperlink>
    </w:p>
    <w:p w14:paraId="38BEF830" w14:textId="722F6D64"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59" w:history="1">
        <w:r w:rsidR="00932660" w:rsidRPr="007B232D">
          <w:rPr>
            <w:rStyle w:val="Lienhypertexte"/>
            <w:noProof/>
          </w:rPr>
          <w:t>P280/B3/3.1 : Jeux du Québec 1985</w:t>
        </w:r>
        <w:r w:rsidR="00932660">
          <w:rPr>
            <w:noProof/>
            <w:webHidden/>
          </w:rPr>
          <w:tab/>
        </w:r>
        <w:r w:rsidR="00932660">
          <w:rPr>
            <w:noProof/>
            <w:webHidden/>
          </w:rPr>
          <w:fldChar w:fldCharType="begin"/>
        </w:r>
        <w:r w:rsidR="00932660">
          <w:rPr>
            <w:noProof/>
            <w:webHidden/>
          </w:rPr>
          <w:instrText xml:space="preserve"> PAGEREF _Toc226037259 \h </w:instrText>
        </w:r>
        <w:r w:rsidR="00932660">
          <w:rPr>
            <w:noProof/>
            <w:webHidden/>
          </w:rPr>
        </w:r>
        <w:r w:rsidR="00932660">
          <w:rPr>
            <w:noProof/>
            <w:webHidden/>
          </w:rPr>
          <w:fldChar w:fldCharType="separate"/>
        </w:r>
        <w:r w:rsidR="00932660">
          <w:rPr>
            <w:noProof/>
            <w:webHidden/>
          </w:rPr>
          <w:t>24</w:t>
        </w:r>
        <w:r w:rsidR="00932660">
          <w:rPr>
            <w:noProof/>
            <w:webHidden/>
          </w:rPr>
          <w:fldChar w:fldCharType="end"/>
        </w:r>
      </w:hyperlink>
    </w:p>
    <w:p w14:paraId="11440F93" w14:textId="1A048D2C"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60" w:history="1">
        <w:r w:rsidR="00932660" w:rsidRPr="007B232D">
          <w:rPr>
            <w:rStyle w:val="Lienhypertexte"/>
            <w:b/>
            <w:noProof/>
          </w:rPr>
          <w:t>P280/B3/4 : Célébrations</w:t>
        </w:r>
        <w:r w:rsidR="00932660">
          <w:rPr>
            <w:noProof/>
            <w:webHidden/>
          </w:rPr>
          <w:tab/>
        </w:r>
        <w:r w:rsidR="00932660">
          <w:rPr>
            <w:noProof/>
            <w:webHidden/>
          </w:rPr>
          <w:fldChar w:fldCharType="begin"/>
        </w:r>
        <w:r w:rsidR="00932660">
          <w:rPr>
            <w:noProof/>
            <w:webHidden/>
          </w:rPr>
          <w:instrText xml:space="preserve"> PAGEREF _Toc226037260 \h </w:instrText>
        </w:r>
        <w:r w:rsidR="00932660">
          <w:rPr>
            <w:noProof/>
            <w:webHidden/>
          </w:rPr>
        </w:r>
        <w:r w:rsidR="00932660">
          <w:rPr>
            <w:noProof/>
            <w:webHidden/>
          </w:rPr>
          <w:fldChar w:fldCharType="separate"/>
        </w:r>
        <w:r w:rsidR="00932660">
          <w:rPr>
            <w:noProof/>
            <w:webHidden/>
          </w:rPr>
          <w:t>24</w:t>
        </w:r>
        <w:r w:rsidR="00932660">
          <w:rPr>
            <w:noProof/>
            <w:webHidden/>
          </w:rPr>
          <w:fldChar w:fldCharType="end"/>
        </w:r>
      </w:hyperlink>
    </w:p>
    <w:p w14:paraId="7B162E79" w14:textId="4D0DBC19"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61" w:history="1">
        <w:r w:rsidR="00932660" w:rsidRPr="007B232D">
          <w:rPr>
            <w:rStyle w:val="Lienhypertexte"/>
            <w:noProof/>
          </w:rPr>
          <w:t>P280/B3/4.1 : 50 ans de Saint-Stanislas</w:t>
        </w:r>
        <w:r w:rsidR="00932660">
          <w:rPr>
            <w:noProof/>
            <w:webHidden/>
          </w:rPr>
          <w:tab/>
        </w:r>
        <w:r w:rsidR="00932660">
          <w:rPr>
            <w:noProof/>
            <w:webHidden/>
          </w:rPr>
          <w:fldChar w:fldCharType="begin"/>
        </w:r>
        <w:r w:rsidR="00932660">
          <w:rPr>
            <w:noProof/>
            <w:webHidden/>
          </w:rPr>
          <w:instrText xml:space="preserve"> PAGEREF _Toc226037261 \h </w:instrText>
        </w:r>
        <w:r w:rsidR="00932660">
          <w:rPr>
            <w:noProof/>
            <w:webHidden/>
          </w:rPr>
        </w:r>
        <w:r w:rsidR="00932660">
          <w:rPr>
            <w:noProof/>
            <w:webHidden/>
          </w:rPr>
          <w:fldChar w:fldCharType="separate"/>
        </w:r>
        <w:r w:rsidR="00932660">
          <w:rPr>
            <w:noProof/>
            <w:webHidden/>
          </w:rPr>
          <w:t>24</w:t>
        </w:r>
        <w:r w:rsidR="00932660">
          <w:rPr>
            <w:noProof/>
            <w:webHidden/>
          </w:rPr>
          <w:fldChar w:fldCharType="end"/>
        </w:r>
      </w:hyperlink>
    </w:p>
    <w:p w14:paraId="1D01E161" w14:textId="4C8D383A" w:rsidR="00932660" w:rsidRDefault="00A815BA">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26037262" w:history="1">
        <w:r w:rsidR="00932660" w:rsidRPr="007B232D">
          <w:rPr>
            <w:rStyle w:val="Lienhypertexte"/>
            <w:noProof/>
          </w:rPr>
          <w:t>P280/B4 Loisirs</w:t>
        </w:r>
        <w:r w:rsidR="00932660">
          <w:rPr>
            <w:noProof/>
            <w:webHidden/>
          </w:rPr>
          <w:tab/>
        </w:r>
        <w:r w:rsidR="00932660">
          <w:rPr>
            <w:noProof/>
            <w:webHidden/>
          </w:rPr>
          <w:fldChar w:fldCharType="begin"/>
        </w:r>
        <w:r w:rsidR="00932660">
          <w:rPr>
            <w:noProof/>
            <w:webHidden/>
          </w:rPr>
          <w:instrText xml:space="preserve"> PAGEREF _Toc226037262 \h </w:instrText>
        </w:r>
        <w:r w:rsidR="00932660">
          <w:rPr>
            <w:noProof/>
            <w:webHidden/>
          </w:rPr>
        </w:r>
        <w:r w:rsidR="00932660">
          <w:rPr>
            <w:noProof/>
            <w:webHidden/>
          </w:rPr>
          <w:fldChar w:fldCharType="separate"/>
        </w:r>
        <w:r w:rsidR="00932660">
          <w:rPr>
            <w:noProof/>
            <w:webHidden/>
          </w:rPr>
          <w:t>25</w:t>
        </w:r>
        <w:r w:rsidR="00932660">
          <w:rPr>
            <w:noProof/>
            <w:webHidden/>
          </w:rPr>
          <w:fldChar w:fldCharType="end"/>
        </w:r>
      </w:hyperlink>
    </w:p>
    <w:p w14:paraId="6C2FFECF" w14:textId="4B58A390"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63" w:history="1">
        <w:r w:rsidR="00932660" w:rsidRPr="007B232D">
          <w:rPr>
            <w:rStyle w:val="Lienhypertexte"/>
            <w:noProof/>
          </w:rPr>
          <w:t>P280/B4/1 : Chasse et pêche</w:t>
        </w:r>
        <w:r w:rsidR="00932660">
          <w:rPr>
            <w:noProof/>
            <w:webHidden/>
          </w:rPr>
          <w:tab/>
        </w:r>
        <w:r w:rsidR="00932660">
          <w:rPr>
            <w:noProof/>
            <w:webHidden/>
          </w:rPr>
          <w:fldChar w:fldCharType="begin"/>
        </w:r>
        <w:r w:rsidR="00932660">
          <w:rPr>
            <w:noProof/>
            <w:webHidden/>
          </w:rPr>
          <w:instrText xml:space="preserve"> PAGEREF _Toc226037263 \h </w:instrText>
        </w:r>
        <w:r w:rsidR="00932660">
          <w:rPr>
            <w:noProof/>
            <w:webHidden/>
          </w:rPr>
        </w:r>
        <w:r w:rsidR="00932660">
          <w:rPr>
            <w:noProof/>
            <w:webHidden/>
          </w:rPr>
          <w:fldChar w:fldCharType="separate"/>
        </w:r>
        <w:r w:rsidR="00932660">
          <w:rPr>
            <w:noProof/>
            <w:webHidden/>
          </w:rPr>
          <w:t>25</w:t>
        </w:r>
        <w:r w:rsidR="00932660">
          <w:rPr>
            <w:noProof/>
            <w:webHidden/>
          </w:rPr>
          <w:fldChar w:fldCharType="end"/>
        </w:r>
      </w:hyperlink>
    </w:p>
    <w:p w14:paraId="084F2A5D" w14:textId="4B361F8D"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64" w:history="1">
        <w:r w:rsidR="00932660" w:rsidRPr="007B232D">
          <w:rPr>
            <w:rStyle w:val="Lienhypertexte"/>
            <w:noProof/>
          </w:rPr>
          <w:t>P280/B4/2 : Camping</w:t>
        </w:r>
        <w:r w:rsidR="00932660">
          <w:rPr>
            <w:noProof/>
            <w:webHidden/>
          </w:rPr>
          <w:tab/>
        </w:r>
        <w:r w:rsidR="00932660">
          <w:rPr>
            <w:noProof/>
            <w:webHidden/>
          </w:rPr>
          <w:fldChar w:fldCharType="begin"/>
        </w:r>
        <w:r w:rsidR="00932660">
          <w:rPr>
            <w:noProof/>
            <w:webHidden/>
          </w:rPr>
          <w:instrText xml:space="preserve"> PAGEREF _Toc226037264 \h </w:instrText>
        </w:r>
        <w:r w:rsidR="00932660">
          <w:rPr>
            <w:noProof/>
            <w:webHidden/>
          </w:rPr>
        </w:r>
        <w:r w:rsidR="00932660">
          <w:rPr>
            <w:noProof/>
            <w:webHidden/>
          </w:rPr>
          <w:fldChar w:fldCharType="separate"/>
        </w:r>
        <w:r w:rsidR="00932660">
          <w:rPr>
            <w:noProof/>
            <w:webHidden/>
          </w:rPr>
          <w:t>25</w:t>
        </w:r>
        <w:r w:rsidR="00932660">
          <w:rPr>
            <w:noProof/>
            <w:webHidden/>
          </w:rPr>
          <w:fldChar w:fldCharType="end"/>
        </w:r>
      </w:hyperlink>
    </w:p>
    <w:p w14:paraId="6018D945" w14:textId="26E50826"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65" w:history="1">
        <w:r w:rsidR="00932660" w:rsidRPr="007B232D">
          <w:rPr>
            <w:rStyle w:val="Lienhypertexte"/>
            <w:noProof/>
          </w:rPr>
          <w:t>P280/B4/3 : Voyages</w:t>
        </w:r>
        <w:r w:rsidR="00932660">
          <w:rPr>
            <w:noProof/>
            <w:webHidden/>
          </w:rPr>
          <w:tab/>
        </w:r>
        <w:r w:rsidR="00932660">
          <w:rPr>
            <w:noProof/>
            <w:webHidden/>
          </w:rPr>
          <w:fldChar w:fldCharType="begin"/>
        </w:r>
        <w:r w:rsidR="00932660">
          <w:rPr>
            <w:noProof/>
            <w:webHidden/>
          </w:rPr>
          <w:instrText xml:space="preserve"> PAGEREF _Toc226037265 \h </w:instrText>
        </w:r>
        <w:r w:rsidR="00932660">
          <w:rPr>
            <w:noProof/>
            <w:webHidden/>
          </w:rPr>
        </w:r>
        <w:r w:rsidR="00932660">
          <w:rPr>
            <w:noProof/>
            <w:webHidden/>
          </w:rPr>
          <w:fldChar w:fldCharType="separate"/>
        </w:r>
        <w:r w:rsidR="00932660">
          <w:rPr>
            <w:noProof/>
            <w:webHidden/>
          </w:rPr>
          <w:t>25</w:t>
        </w:r>
        <w:r w:rsidR="00932660">
          <w:rPr>
            <w:noProof/>
            <w:webHidden/>
          </w:rPr>
          <w:fldChar w:fldCharType="end"/>
        </w:r>
      </w:hyperlink>
    </w:p>
    <w:p w14:paraId="345421B4" w14:textId="4606833D"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66" w:history="1">
        <w:r w:rsidR="00932660" w:rsidRPr="007B232D">
          <w:rPr>
            <w:rStyle w:val="Lienhypertexte"/>
            <w:noProof/>
          </w:rPr>
          <w:t>P280/B4/4 : Motoneige</w:t>
        </w:r>
        <w:r w:rsidR="00932660">
          <w:rPr>
            <w:noProof/>
            <w:webHidden/>
          </w:rPr>
          <w:tab/>
        </w:r>
        <w:r w:rsidR="00932660">
          <w:rPr>
            <w:noProof/>
            <w:webHidden/>
          </w:rPr>
          <w:fldChar w:fldCharType="begin"/>
        </w:r>
        <w:r w:rsidR="00932660">
          <w:rPr>
            <w:noProof/>
            <w:webHidden/>
          </w:rPr>
          <w:instrText xml:space="preserve"> PAGEREF _Toc226037266 \h </w:instrText>
        </w:r>
        <w:r w:rsidR="00932660">
          <w:rPr>
            <w:noProof/>
            <w:webHidden/>
          </w:rPr>
        </w:r>
        <w:r w:rsidR="00932660">
          <w:rPr>
            <w:noProof/>
            <w:webHidden/>
          </w:rPr>
          <w:fldChar w:fldCharType="separate"/>
        </w:r>
        <w:r w:rsidR="00932660">
          <w:rPr>
            <w:noProof/>
            <w:webHidden/>
          </w:rPr>
          <w:t>25</w:t>
        </w:r>
        <w:r w:rsidR="00932660">
          <w:rPr>
            <w:noProof/>
            <w:webHidden/>
          </w:rPr>
          <w:fldChar w:fldCharType="end"/>
        </w:r>
      </w:hyperlink>
    </w:p>
    <w:p w14:paraId="1A9DD6FA" w14:textId="3EBF9995" w:rsidR="00932660" w:rsidRDefault="00A815BA">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26037267" w:history="1">
        <w:r w:rsidR="00932660" w:rsidRPr="007B232D">
          <w:rPr>
            <w:rStyle w:val="Lienhypertexte"/>
            <w:noProof/>
          </w:rPr>
          <w:t>P280/B5 Santé</w:t>
        </w:r>
        <w:r w:rsidR="00932660">
          <w:rPr>
            <w:noProof/>
            <w:webHidden/>
          </w:rPr>
          <w:tab/>
        </w:r>
        <w:r w:rsidR="00932660">
          <w:rPr>
            <w:noProof/>
            <w:webHidden/>
          </w:rPr>
          <w:fldChar w:fldCharType="begin"/>
        </w:r>
        <w:r w:rsidR="00932660">
          <w:rPr>
            <w:noProof/>
            <w:webHidden/>
          </w:rPr>
          <w:instrText xml:space="preserve"> PAGEREF _Toc226037267 \h </w:instrText>
        </w:r>
        <w:r w:rsidR="00932660">
          <w:rPr>
            <w:noProof/>
            <w:webHidden/>
          </w:rPr>
        </w:r>
        <w:r w:rsidR="00932660">
          <w:rPr>
            <w:noProof/>
            <w:webHidden/>
          </w:rPr>
          <w:fldChar w:fldCharType="separate"/>
        </w:r>
        <w:r w:rsidR="00932660">
          <w:rPr>
            <w:noProof/>
            <w:webHidden/>
          </w:rPr>
          <w:t>25</w:t>
        </w:r>
        <w:r w:rsidR="00932660">
          <w:rPr>
            <w:noProof/>
            <w:webHidden/>
          </w:rPr>
          <w:fldChar w:fldCharType="end"/>
        </w:r>
      </w:hyperlink>
    </w:p>
    <w:p w14:paraId="344CED78" w14:textId="0FE602F1"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68" w:history="1">
        <w:r w:rsidR="00932660" w:rsidRPr="007B232D">
          <w:rPr>
            <w:rStyle w:val="Lienhypertexte"/>
            <w:noProof/>
          </w:rPr>
          <w:t>P280/B5/1 : Séjour à l’hôpital Jeanne Simard</w:t>
        </w:r>
        <w:r w:rsidR="00932660">
          <w:rPr>
            <w:noProof/>
            <w:webHidden/>
          </w:rPr>
          <w:tab/>
        </w:r>
        <w:r w:rsidR="00932660">
          <w:rPr>
            <w:noProof/>
            <w:webHidden/>
          </w:rPr>
          <w:fldChar w:fldCharType="begin"/>
        </w:r>
        <w:r w:rsidR="00932660">
          <w:rPr>
            <w:noProof/>
            <w:webHidden/>
          </w:rPr>
          <w:instrText xml:space="preserve"> PAGEREF _Toc226037268 \h </w:instrText>
        </w:r>
        <w:r w:rsidR="00932660">
          <w:rPr>
            <w:noProof/>
            <w:webHidden/>
          </w:rPr>
        </w:r>
        <w:r w:rsidR="00932660">
          <w:rPr>
            <w:noProof/>
            <w:webHidden/>
          </w:rPr>
          <w:fldChar w:fldCharType="separate"/>
        </w:r>
        <w:r w:rsidR="00932660">
          <w:rPr>
            <w:noProof/>
            <w:webHidden/>
          </w:rPr>
          <w:t>25</w:t>
        </w:r>
        <w:r w:rsidR="00932660">
          <w:rPr>
            <w:noProof/>
            <w:webHidden/>
          </w:rPr>
          <w:fldChar w:fldCharType="end"/>
        </w:r>
      </w:hyperlink>
    </w:p>
    <w:p w14:paraId="063ED45D" w14:textId="0742964B" w:rsidR="00932660" w:rsidRDefault="00A815BA">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26037269" w:history="1">
        <w:r w:rsidR="00932660" w:rsidRPr="007B232D">
          <w:rPr>
            <w:rStyle w:val="Lienhypertexte"/>
            <w:noProof/>
          </w:rPr>
          <w:t>P280/B6 Éducation</w:t>
        </w:r>
        <w:r w:rsidR="00932660">
          <w:rPr>
            <w:noProof/>
            <w:webHidden/>
          </w:rPr>
          <w:tab/>
        </w:r>
        <w:r w:rsidR="00932660">
          <w:rPr>
            <w:noProof/>
            <w:webHidden/>
          </w:rPr>
          <w:fldChar w:fldCharType="begin"/>
        </w:r>
        <w:r w:rsidR="00932660">
          <w:rPr>
            <w:noProof/>
            <w:webHidden/>
          </w:rPr>
          <w:instrText xml:space="preserve"> PAGEREF _Toc226037269 \h </w:instrText>
        </w:r>
        <w:r w:rsidR="00932660">
          <w:rPr>
            <w:noProof/>
            <w:webHidden/>
          </w:rPr>
        </w:r>
        <w:r w:rsidR="00932660">
          <w:rPr>
            <w:noProof/>
            <w:webHidden/>
          </w:rPr>
          <w:fldChar w:fldCharType="separate"/>
        </w:r>
        <w:r w:rsidR="00932660">
          <w:rPr>
            <w:noProof/>
            <w:webHidden/>
          </w:rPr>
          <w:t>26</w:t>
        </w:r>
        <w:r w:rsidR="00932660">
          <w:rPr>
            <w:noProof/>
            <w:webHidden/>
          </w:rPr>
          <w:fldChar w:fldCharType="end"/>
        </w:r>
      </w:hyperlink>
    </w:p>
    <w:p w14:paraId="33659701" w14:textId="4483B7C5"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70" w:history="1">
        <w:r w:rsidR="00932660" w:rsidRPr="007B232D">
          <w:rPr>
            <w:rStyle w:val="Lienhypertexte"/>
            <w:noProof/>
          </w:rPr>
          <w:t>P280/B6/1 : Religieuses et enseignantes</w:t>
        </w:r>
        <w:r w:rsidR="00932660">
          <w:rPr>
            <w:noProof/>
            <w:webHidden/>
          </w:rPr>
          <w:tab/>
        </w:r>
        <w:r w:rsidR="00932660">
          <w:rPr>
            <w:noProof/>
            <w:webHidden/>
          </w:rPr>
          <w:fldChar w:fldCharType="begin"/>
        </w:r>
        <w:r w:rsidR="00932660">
          <w:rPr>
            <w:noProof/>
            <w:webHidden/>
          </w:rPr>
          <w:instrText xml:space="preserve"> PAGEREF _Toc226037270 \h </w:instrText>
        </w:r>
        <w:r w:rsidR="00932660">
          <w:rPr>
            <w:noProof/>
            <w:webHidden/>
          </w:rPr>
        </w:r>
        <w:r w:rsidR="00932660">
          <w:rPr>
            <w:noProof/>
            <w:webHidden/>
          </w:rPr>
          <w:fldChar w:fldCharType="separate"/>
        </w:r>
        <w:r w:rsidR="00932660">
          <w:rPr>
            <w:noProof/>
            <w:webHidden/>
          </w:rPr>
          <w:t>26</w:t>
        </w:r>
        <w:r w:rsidR="00932660">
          <w:rPr>
            <w:noProof/>
            <w:webHidden/>
          </w:rPr>
          <w:fldChar w:fldCharType="end"/>
        </w:r>
      </w:hyperlink>
    </w:p>
    <w:p w14:paraId="5B5EC313" w14:textId="56237953" w:rsidR="00932660" w:rsidRDefault="00A815BA">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26037271" w:history="1">
        <w:r w:rsidR="00932660" w:rsidRPr="007B232D">
          <w:rPr>
            <w:rStyle w:val="Lienhypertexte"/>
            <w:noProof/>
          </w:rPr>
          <w:t>P280/B7 Transports</w:t>
        </w:r>
        <w:r w:rsidR="00932660">
          <w:rPr>
            <w:noProof/>
            <w:webHidden/>
          </w:rPr>
          <w:tab/>
        </w:r>
        <w:r w:rsidR="00932660">
          <w:rPr>
            <w:noProof/>
            <w:webHidden/>
          </w:rPr>
          <w:fldChar w:fldCharType="begin"/>
        </w:r>
        <w:r w:rsidR="00932660">
          <w:rPr>
            <w:noProof/>
            <w:webHidden/>
          </w:rPr>
          <w:instrText xml:space="preserve"> PAGEREF _Toc226037271 \h </w:instrText>
        </w:r>
        <w:r w:rsidR="00932660">
          <w:rPr>
            <w:noProof/>
            <w:webHidden/>
          </w:rPr>
        </w:r>
        <w:r w:rsidR="00932660">
          <w:rPr>
            <w:noProof/>
            <w:webHidden/>
          </w:rPr>
          <w:fldChar w:fldCharType="separate"/>
        </w:r>
        <w:r w:rsidR="00932660">
          <w:rPr>
            <w:noProof/>
            <w:webHidden/>
          </w:rPr>
          <w:t>26</w:t>
        </w:r>
        <w:r w:rsidR="00932660">
          <w:rPr>
            <w:noProof/>
            <w:webHidden/>
          </w:rPr>
          <w:fldChar w:fldCharType="end"/>
        </w:r>
      </w:hyperlink>
    </w:p>
    <w:p w14:paraId="5D6E9534" w14:textId="4CB80FD5"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72" w:history="1">
        <w:r w:rsidR="00932660" w:rsidRPr="007B232D">
          <w:rPr>
            <w:rStyle w:val="Lienhypertexte"/>
            <w:noProof/>
          </w:rPr>
          <w:t>P280/B7/1 : Camions</w:t>
        </w:r>
        <w:r w:rsidR="00932660">
          <w:rPr>
            <w:noProof/>
            <w:webHidden/>
          </w:rPr>
          <w:tab/>
        </w:r>
        <w:r w:rsidR="00932660">
          <w:rPr>
            <w:noProof/>
            <w:webHidden/>
          </w:rPr>
          <w:fldChar w:fldCharType="begin"/>
        </w:r>
        <w:r w:rsidR="00932660">
          <w:rPr>
            <w:noProof/>
            <w:webHidden/>
          </w:rPr>
          <w:instrText xml:space="preserve"> PAGEREF _Toc226037272 \h </w:instrText>
        </w:r>
        <w:r w:rsidR="00932660">
          <w:rPr>
            <w:noProof/>
            <w:webHidden/>
          </w:rPr>
        </w:r>
        <w:r w:rsidR="00932660">
          <w:rPr>
            <w:noProof/>
            <w:webHidden/>
          </w:rPr>
          <w:fldChar w:fldCharType="separate"/>
        </w:r>
        <w:r w:rsidR="00932660">
          <w:rPr>
            <w:noProof/>
            <w:webHidden/>
          </w:rPr>
          <w:t>26</w:t>
        </w:r>
        <w:r w:rsidR="00932660">
          <w:rPr>
            <w:noProof/>
            <w:webHidden/>
          </w:rPr>
          <w:fldChar w:fldCharType="end"/>
        </w:r>
      </w:hyperlink>
    </w:p>
    <w:p w14:paraId="765EDBE8" w14:textId="7349CA31"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73" w:history="1">
        <w:r w:rsidR="00932660" w:rsidRPr="007B232D">
          <w:rPr>
            <w:rStyle w:val="Lienhypertexte"/>
            <w:noProof/>
          </w:rPr>
          <w:t>P280/B7/2 : Vélos</w:t>
        </w:r>
        <w:r w:rsidR="00932660">
          <w:rPr>
            <w:noProof/>
            <w:webHidden/>
          </w:rPr>
          <w:tab/>
        </w:r>
        <w:r w:rsidR="00932660">
          <w:rPr>
            <w:noProof/>
            <w:webHidden/>
          </w:rPr>
          <w:fldChar w:fldCharType="begin"/>
        </w:r>
        <w:r w:rsidR="00932660">
          <w:rPr>
            <w:noProof/>
            <w:webHidden/>
          </w:rPr>
          <w:instrText xml:space="preserve"> PAGEREF _Toc226037273 \h </w:instrText>
        </w:r>
        <w:r w:rsidR="00932660">
          <w:rPr>
            <w:noProof/>
            <w:webHidden/>
          </w:rPr>
        </w:r>
        <w:r w:rsidR="00932660">
          <w:rPr>
            <w:noProof/>
            <w:webHidden/>
          </w:rPr>
          <w:fldChar w:fldCharType="separate"/>
        </w:r>
        <w:r w:rsidR="00932660">
          <w:rPr>
            <w:noProof/>
            <w:webHidden/>
          </w:rPr>
          <w:t>26</w:t>
        </w:r>
        <w:r w:rsidR="00932660">
          <w:rPr>
            <w:noProof/>
            <w:webHidden/>
          </w:rPr>
          <w:fldChar w:fldCharType="end"/>
        </w:r>
      </w:hyperlink>
    </w:p>
    <w:p w14:paraId="30274254" w14:textId="2728DD03"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74" w:history="1">
        <w:r w:rsidR="00932660" w:rsidRPr="007B232D">
          <w:rPr>
            <w:rStyle w:val="Lienhypertexte"/>
            <w:noProof/>
          </w:rPr>
          <w:t>P280/B7/3 : Voitures</w:t>
        </w:r>
        <w:r w:rsidR="00932660">
          <w:rPr>
            <w:noProof/>
            <w:webHidden/>
          </w:rPr>
          <w:tab/>
        </w:r>
        <w:r w:rsidR="00932660">
          <w:rPr>
            <w:noProof/>
            <w:webHidden/>
          </w:rPr>
          <w:fldChar w:fldCharType="begin"/>
        </w:r>
        <w:r w:rsidR="00932660">
          <w:rPr>
            <w:noProof/>
            <w:webHidden/>
          </w:rPr>
          <w:instrText xml:space="preserve"> PAGEREF _Toc226037274 \h </w:instrText>
        </w:r>
        <w:r w:rsidR="00932660">
          <w:rPr>
            <w:noProof/>
            <w:webHidden/>
          </w:rPr>
        </w:r>
        <w:r w:rsidR="00932660">
          <w:rPr>
            <w:noProof/>
            <w:webHidden/>
          </w:rPr>
          <w:fldChar w:fldCharType="separate"/>
        </w:r>
        <w:r w:rsidR="00932660">
          <w:rPr>
            <w:noProof/>
            <w:webHidden/>
          </w:rPr>
          <w:t>26</w:t>
        </w:r>
        <w:r w:rsidR="00932660">
          <w:rPr>
            <w:noProof/>
            <w:webHidden/>
          </w:rPr>
          <w:fldChar w:fldCharType="end"/>
        </w:r>
      </w:hyperlink>
    </w:p>
    <w:p w14:paraId="6D284B7B" w14:textId="33133996" w:rsidR="00932660" w:rsidRDefault="00A815BA">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26037275" w:history="1">
        <w:r w:rsidR="00932660" w:rsidRPr="007B232D">
          <w:rPr>
            <w:rStyle w:val="Lienhypertexte"/>
            <w:noProof/>
          </w:rPr>
          <w:t>P280/B8 Animaux et insectes</w:t>
        </w:r>
        <w:r w:rsidR="00932660">
          <w:rPr>
            <w:noProof/>
            <w:webHidden/>
          </w:rPr>
          <w:tab/>
        </w:r>
        <w:r w:rsidR="00932660">
          <w:rPr>
            <w:noProof/>
            <w:webHidden/>
          </w:rPr>
          <w:fldChar w:fldCharType="begin"/>
        </w:r>
        <w:r w:rsidR="00932660">
          <w:rPr>
            <w:noProof/>
            <w:webHidden/>
          </w:rPr>
          <w:instrText xml:space="preserve"> PAGEREF _Toc226037275 \h </w:instrText>
        </w:r>
        <w:r w:rsidR="00932660">
          <w:rPr>
            <w:noProof/>
            <w:webHidden/>
          </w:rPr>
        </w:r>
        <w:r w:rsidR="00932660">
          <w:rPr>
            <w:noProof/>
            <w:webHidden/>
          </w:rPr>
          <w:fldChar w:fldCharType="separate"/>
        </w:r>
        <w:r w:rsidR="00932660">
          <w:rPr>
            <w:noProof/>
            <w:webHidden/>
          </w:rPr>
          <w:t>27</w:t>
        </w:r>
        <w:r w:rsidR="00932660">
          <w:rPr>
            <w:noProof/>
            <w:webHidden/>
          </w:rPr>
          <w:fldChar w:fldCharType="end"/>
        </w:r>
      </w:hyperlink>
    </w:p>
    <w:p w14:paraId="3DE4AC03" w14:textId="05662CA5"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76" w:history="1">
        <w:r w:rsidR="00932660" w:rsidRPr="007B232D">
          <w:rPr>
            <w:rStyle w:val="Lienhypertexte"/>
            <w:noProof/>
          </w:rPr>
          <w:t>P280/B8/1 : Animaux en forêt</w:t>
        </w:r>
        <w:r w:rsidR="00932660">
          <w:rPr>
            <w:noProof/>
            <w:webHidden/>
          </w:rPr>
          <w:tab/>
        </w:r>
        <w:r w:rsidR="00932660">
          <w:rPr>
            <w:noProof/>
            <w:webHidden/>
          </w:rPr>
          <w:fldChar w:fldCharType="begin"/>
        </w:r>
        <w:r w:rsidR="00932660">
          <w:rPr>
            <w:noProof/>
            <w:webHidden/>
          </w:rPr>
          <w:instrText xml:space="preserve"> PAGEREF _Toc226037276 \h </w:instrText>
        </w:r>
        <w:r w:rsidR="00932660">
          <w:rPr>
            <w:noProof/>
            <w:webHidden/>
          </w:rPr>
        </w:r>
        <w:r w:rsidR="00932660">
          <w:rPr>
            <w:noProof/>
            <w:webHidden/>
          </w:rPr>
          <w:fldChar w:fldCharType="separate"/>
        </w:r>
        <w:r w:rsidR="00932660">
          <w:rPr>
            <w:noProof/>
            <w:webHidden/>
          </w:rPr>
          <w:t>27</w:t>
        </w:r>
        <w:r w:rsidR="00932660">
          <w:rPr>
            <w:noProof/>
            <w:webHidden/>
          </w:rPr>
          <w:fldChar w:fldCharType="end"/>
        </w:r>
      </w:hyperlink>
    </w:p>
    <w:p w14:paraId="08A7D286" w14:textId="049B0AED"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77" w:history="1">
        <w:r w:rsidR="00932660" w:rsidRPr="007B232D">
          <w:rPr>
            <w:rStyle w:val="Lienhypertexte"/>
            <w:noProof/>
          </w:rPr>
          <w:t>P280/B8/2 : Animaux de la ferme</w:t>
        </w:r>
        <w:r w:rsidR="00932660">
          <w:rPr>
            <w:noProof/>
            <w:webHidden/>
          </w:rPr>
          <w:tab/>
        </w:r>
        <w:r w:rsidR="00932660">
          <w:rPr>
            <w:noProof/>
            <w:webHidden/>
          </w:rPr>
          <w:fldChar w:fldCharType="begin"/>
        </w:r>
        <w:r w:rsidR="00932660">
          <w:rPr>
            <w:noProof/>
            <w:webHidden/>
          </w:rPr>
          <w:instrText xml:space="preserve"> PAGEREF _Toc226037277 \h </w:instrText>
        </w:r>
        <w:r w:rsidR="00932660">
          <w:rPr>
            <w:noProof/>
            <w:webHidden/>
          </w:rPr>
        </w:r>
        <w:r w:rsidR="00932660">
          <w:rPr>
            <w:noProof/>
            <w:webHidden/>
          </w:rPr>
          <w:fldChar w:fldCharType="separate"/>
        </w:r>
        <w:r w:rsidR="00932660">
          <w:rPr>
            <w:noProof/>
            <w:webHidden/>
          </w:rPr>
          <w:t>27</w:t>
        </w:r>
        <w:r w:rsidR="00932660">
          <w:rPr>
            <w:noProof/>
            <w:webHidden/>
          </w:rPr>
          <w:fldChar w:fldCharType="end"/>
        </w:r>
      </w:hyperlink>
    </w:p>
    <w:p w14:paraId="29441395" w14:textId="307750D9"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78" w:history="1">
        <w:r w:rsidR="00932660" w:rsidRPr="007B232D">
          <w:rPr>
            <w:rStyle w:val="Lienhypertexte"/>
            <w:noProof/>
          </w:rPr>
          <w:t>P280/B8/3 : Animaux domestiques</w:t>
        </w:r>
        <w:r w:rsidR="00932660">
          <w:rPr>
            <w:noProof/>
            <w:webHidden/>
          </w:rPr>
          <w:tab/>
        </w:r>
        <w:r w:rsidR="00932660">
          <w:rPr>
            <w:noProof/>
            <w:webHidden/>
          </w:rPr>
          <w:fldChar w:fldCharType="begin"/>
        </w:r>
        <w:r w:rsidR="00932660">
          <w:rPr>
            <w:noProof/>
            <w:webHidden/>
          </w:rPr>
          <w:instrText xml:space="preserve"> PAGEREF _Toc226037278 \h </w:instrText>
        </w:r>
        <w:r w:rsidR="00932660">
          <w:rPr>
            <w:noProof/>
            <w:webHidden/>
          </w:rPr>
        </w:r>
        <w:r w:rsidR="00932660">
          <w:rPr>
            <w:noProof/>
            <w:webHidden/>
          </w:rPr>
          <w:fldChar w:fldCharType="separate"/>
        </w:r>
        <w:r w:rsidR="00932660">
          <w:rPr>
            <w:noProof/>
            <w:webHidden/>
          </w:rPr>
          <w:t>27</w:t>
        </w:r>
        <w:r w:rsidR="00932660">
          <w:rPr>
            <w:noProof/>
            <w:webHidden/>
          </w:rPr>
          <w:fldChar w:fldCharType="end"/>
        </w:r>
      </w:hyperlink>
    </w:p>
    <w:p w14:paraId="33AFF7BF" w14:textId="08AA214D"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79" w:history="1">
        <w:r w:rsidR="00932660" w:rsidRPr="007B232D">
          <w:rPr>
            <w:rStyle w:val="Lienhypertexte"/>
            <w:noProof/>
          </w:rPr>
          <w:t>P280/B8/4 : Insectes</w:t>
        </w:r>
        <w:r w:rsidR="00932660">
          <w:rPr>
            <w:noProof/>
            <w:webHidden/>
          </w:rPr>
          <w:tab/>
        </w:r>
        <w:r w:rsidR="00932660">
          <w:rPr>
            <w:noProof/>
            <w:webHidden/>
          </w:rPr>
          <w:fldChar w:fldCharType="begin"/>
        </w:r>
        <w:r w:rsidR="00932660">
          <w:rPr>
            <w:noProof/>
            <w:webHidden/>
          </w:rPr>
          <w:instrText xml:space="preserve"> PAGEREF _Toc226037279 \h </w:instrText>
        </w:r>
        <w:r w:rsidR="00932660">
          <w:rPr>
            <w:noProof/>
            <w:webHidden/>
          </w:rPr>
        </w:r>
        <w:r w:rsidR="00932660">
          <w:rPr>
            <w:noProof/>
            <w:webHidden/>
          </w:rPr>
          <w:fldChar w:fldCharType="separate"/>
        </w:r>
        <w:r w:rsidR="00932660">
          <w:rPr>
            <w:noProof/>
            <w:webHidden/>
          </w:rPr>
          <w:t>27</w:t>
        </w:r>
        <w:r w:rsidR="00932660">
          <w:rPr>
            <w:noProof/>
            <w:webHidden/>
          </w:rPr>
          <w:fldChar w:fldCharType="end"/>
        </w:r>
      </w:hyperlink>
    </w:p>
    <w:p w14:paraId="00C03235" w14:textId="124A26B2" w:rsidR="00932660" w:rsidRDefault="00A815BA">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26037280" w:history="1">
        <w:r w:rsidR="00932660" w:rsidRPr="007B232D">
          <w:rPr>
            <w:rStyle w:val="Lienhypertexte"/>
            <w:noProof/>
          </w:rPr>
          <w:t>P280/B9 Bâtiments et lieux</w:t>
        </w:r>
        <w:r w:rsidR="00932660">
          <w:rPr>
            <w:noProof/>
            <w:webHidden/>
          </w:rPr>
          <w:tab/>
        </w:r>
        <w:r w:rsidR="00932660">
          <w:rPr>
            <w:noProof/>
            <w:webHidden/>
          </w:rPr>
          <w:fldChar w:fldCharType="begin"/>
        </w:r>
        <w:r w:rsidR="00932660">
          <w:rPr>
            <w:noProof/>
            <w:webHidden/>
          </w:rPr>
          <w:instrText xml:space="preserve"> PAGEREF _Toc226037280 \h </w:instrText>
        </w:r>
        <w:r w:rsidR="00932660">
          <w:rPr>
            <w:noProof/>
            <w:webHidden/>
          </w:rPr>
        </w:r>
        <w:r w:rsidR="00932660">
          <w:rPr>
            <w:noProof/>
            <w:webHidden/>
          </w:rPr>
          <w:fldChar w:fldCharType="separate"/>
        </w:r>
        <w:r w:rsidR="00932660">
          <w:rPr>
            <w:noProof/>
            <w:webHidden/>
          </w:rPr>
          <w:t>27</w:t>
        </w:r>
        <w:r w:rsidR="00932660">
          <w:rPr>
            <w:noProof/>
            <w:webHidden/>
          </w:rPr>
          <w:fldChar w:fldCharType="end"/>
        </w:r>
      </w:hyperlink>
    </w:p>
    <w:p w14:paraId="6852CA3B" w14:textId="44EBC37F"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81" w:history="1">
        <w:r w:rsidR="00932660" w:rsidRPr="007B232D">
          <w:rPr>
            <w:rStyle w:val="Lienhypertexte"/>
            <w:b/>
            <w:bCs/>
            <w:noProof/>
          </w:rPr>
          <w:t>P280/B9/1 : Saint-Stanislas</w:t>
        </w:r>
        <w:r w:rsidR="00932660">
          <w:rPr>
            <w:noProof/>
            <w:webHidden/>
          </w:rPr>
          <w:tab/>
        </w:r>
        <w:r w:rsidR="00932660">
          <w:rPr>
            <w:noProof/>
            <w:webHidden/>
          </w:rPr>
          <w:fldChar w:fldCharType="begin"/>
        </w:r>
        <w:r w:rsidR="00932660">
          <w:rPr>
            <w:noProof/>
            <w:webHidden/>
          </w:rPr>
          <w:instrText xml:space="preserve"> PAGEREF _Toc226037281 \h </w:instrText>
        </w:r>
        <w:r w:rsidR="00932660">
          <w:rPr>
            <w:noProof/>
            <w:webHidden/>
          </w:rPr>
        </w:r>
        <w:r w:rsidR="00932660">
          <w:rPr>
            <w:noProof/>
            <w:webHidden/>
          </w:rPr>
          <w:fldChar w:fldCharType="separate"/>
        </w:r>
        <w:r w:rsidR="00932660">
          <w:rPr>
            <w:noProof/>
            <w:webHidden/>
          </w:rPr>
          <w:t>27</w:t>
        </w:r>
        <w:r w:rsidR="00932660">
          <w:rPr>
            <w:noProof/>
            <w:webHidden/>
          </w:rPr>
          <w:fldChar w:fldCharType="end"/>
        </w:r>
      </w:hyperlink>
    </w:p>
    <w:p w14:paraId="4B25355E" w14:textId="5796DF24"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82" w:history="1">
        <w:r w:rsidR="00932660" w:rsidRPr="007B232D">
          <w:rPr>
            <w:rStyle w:val="Lienhypertexte"/>
            <w:noProof/>
          </w:rPr>
          <w:t>P280/B9/1.1 : Résidences et dépendances Saint-Stanislas</w:t>
        </w:r>
        <w:r w:rsidR="00932660">
          <w:rPr>
            <w:noProof/>
            <w:webHidden/>
          </w:rPr>
          <w:tab/>
        </w:r>
        <w:r w:rsidR="00932660">
          <w:rPr>
            <w:noProof/>
            <w:webHidden/>
          </w:rPr>
          <w:fldChar w:fldCharType="begin"/>
        </w:r>
        <w:r w:rsidR="00932660">
          <w:rPr>
            <w:noProof/>
            <w:webHidden/>
          </w:rPr>
          <w:instrText xml:space="preserve"> PAGEREF _Toc226037282 \h </w:instrText>
        </w:r>
        <w:r w:rsidR="00932660">
          <w:rPr>
            <w:noProof/>
            <w:webHidden/>
          </w:rPr>
        </w:r>
        <w:r w:rsidR="00932660">
          <w:rPr>
            <w:noProof/>
            <w:webHidden/>
          </w:rPr>
          <w:fldChar w:fldCharType="separate"/>
        </w:r>
        <w:r w:rsidR="00932660">
          <w:rPr>
            <w:noProof/>
            <w:webHidden/>
          </w:rPr>
          <w:t>28</w:t>
        </w:r>
        <w:r w:rsidR="00932660">
          <w:rPr>
            <w:noProof/>
            <w:webHidden/>
          </w:rPr>
          <w:fldChar w:fldCharType="end"/>
        </w:r>
      </w:hyperlink>
    </w:p>
    <w:p w14:paraId="6D7D26B8" w14:textId="31AEE86E"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83" w:history="1">
        <w:r w:rsidR="00932660" w:rsidRPr="007B232D">
          <w:rPr>
            <w:rStyle w:val="Lienhypertexte"/>
            <w:noProof/>
          </w:rPr>
          <w:t>P280/B9/1.2 : Église et presbytère Saint-Stanislas</w:t>
        </w:r>
        <w:r w:rsidR="00932660">
          <w:rPr>
            <w:noProof/>
            <w:webHidden/>
          </w:rPr>
          <w:tab/>
        </w:r>
        <w:r w:rsidR="00932660">
          <w:rPr>
            <w:noProof/>
            <w:webHidden/>
          </w:rPr>
          <w:fldChar w:fldCharType="begin"/>
        </w:r>
        <w:r w:rsidR="00932660">
          <w:rPr>
            <w:noProof/>
            <w:webHidden/>
          </w:rPr>
          <w:instrText xml:space="preserve"> PAGEREF _Toc226037283 \h </w:instrText>
        </w:r>
        <w:r w:rsidR="00932660">
          <w:rPr>
            <w:noProof/>
            <w:webHidden/>
          </w:rPr>
        </w:r>
        <w:r w:rsidR="00932660">
          <w:rPr>
            <w:noProof/>
            <w:webHidden/>
          </w:rPr>
          <w:fldChar w:fldCharType="separate"/>
        </w:r>
        <w:r w:rsidR="00932660">
          <w:rPr>
            <w:noProof/>
            <w:webHidden/>
          </w:rPr>
          <w:t>28</w:t>
        </w:r>
        <w:r w:rsidR="00932660">
          <w:rPr>
            <w:noProof/>
            <w:webHidden/>
          </w:rPr>
          <w:fldChar w:fldCharType="end"/>
        </w:r>
      </w:hyperlink>
    </w:p>
    <w:p w14:paraId="75435D4C" w14:textId="0789DBA1"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84" w:history="1">
        <w:r w:rsidR="00932660" w:rsidRPr="007B232D">
          <w:rPr>
            <w:rStyle w:val="Lienhypertexte"/>
            <w:noProof/>
          </w:rPr>
          <w:t>P280/B9/1.3 : Lac Éden (Lac Clair), Saint-Stanislas</w:t>
        </w:r>
        <w:r w:rsidR="00932660">
          <w:rPr>
            <w:noProof/>
            <w:webHidden/>
          </w:rPr>
          <w:tab/>
        </w:r>
        <w:r w:rsidR="00932660">
          <w:rPr>
            <w:noProof/>
            <w:webHidden/>
          </w:rPr>
          <w:fldChar w:fldCharType="begin"/>
        </w:r>
        <w:r w:rsidR="00932660">
          <w:rPr>
            <w:noProof/>
            <w:webHidden/>
          </w:rPr>
          <w:instrText xml:space="preserve"> PAGEREF _Toc226037284 \h </w:instrText>
        </w:r>
        <w:r w:rsidR="00932660">
          <w:rPr>
            <w:noProof/>
            <w:webHidden/>
          </w:rPr>
        </w:r>
        <w:r w:rsidR="00932660">
          <w:rPr>
            <w:noProof/>
            <w:webHidden/>
          </w:rPr>
          <w:fldChar w:fldCharType="separate"/>
        </w:r>
        <w:r w:rsidR="00932660">
          <w:rPr>
            <w:noProof/>
            <w:webHidden/>
          </w:rPr>
          <w:t>28</w:t>
        </w:r>
        <w:r w:rsidR="00932660">
          <w:rPr>
            <w:noProof/>
            <w:webHidden/>
          </w:rPr>
          <w:fldChar w:fldCharType="end"/>
        </w:r>
      </w:hyperlink>
    </w:p>
    <w:p w14:paraId="345F2193" w14:textId="03946924"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85" w:history="1">
        <w:r w:rsidR="00932660" w:rsidRPr="007B232D">
          <w:rPr>
            <w:rStyle w:val="Lienhypertexte"/>
            <w:noProof/>
          </w:rPr>
          <w:t>P280/B9/1.4 : Écoles de Saint-Stanislas</w:t>
        </w:r>
        <w:r w:rsidR="00932660">
          <w:rPr>
            <w:noProof/>
            <w:webHidden/>
          </w:rPr>
          <w:tab/>
        </w:r>
        <w:r w:rsidR="00932660">
          <w:rPr>
            <w:noProof/>
            <w:webHidden/>
          </w:rPr>
          <w:fldChar w:fldCharType="begin"/>
        </w:r>
        <w:r w:rsidR="00932660">
          <w:rPr>
            <w:noProof/>
            <w:webHidden/>
          </w:rPr>
          <w:instrText xml:space="preserve"> PAGEREF _Toc226037285 \h </w:instrText>
        </w:r>
        <w:r w:rsidR="00932660">
          <w:rPr>
            <w:noProof/>
            <w:webHidden/>
          </w:rPr>
        </w:r>
        <w:r w:rsidR="00932660">
          <w:rPr>
            <w:noProof/>
            <w:webHidden/>
          </w:rPr>
          <w:fldChar w:fldCharType="separate"/>
        </w:r>
        <w:r w:rsidR="00932660">
          <w:rPr>
            <w:noProof/>
            <w:webHidden/>
          </w:rPr>
          <w:t>28</w:t>
        </w:r>
        <w:r w:rsidR="00932660">
          <w:rPr>
            <w:noProof/>
            <w:webHidden/>
          </w:rPr>
          <w:fldChar w:fldCharType="end"/>
        </w:r>
      </w:hyperlink>
    </w:p>
    <w:p w14:paraId="4097CCB5" w14:textId="5A69CA13"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86" w:history="1">
        <w:r w:rsidR="00932660" w:rsidRPr="007B232D">
          <w:rPr>
            <w:rStyle w:val="Lienhypertexte"/>
            <w:b/>
            <w:bCs/>
            <w:noProof/>
          </w:rPr>
          <w:t>P280/B9/2 : Dolbeau</w:t>
        </w:r>
        <w:r w:rsidR="00932660">
          <w:rPr>
            <w:noProof/>
            <w:webHidden/>
          </w:rPr>
          <w:tab/>
        </w:r>
        <w:r w:rsidR="00932660">
          <w:rPr>
            <w:noProof/>
            <w:webHidden/>
          </w:rPr>
          <w:fldChar w:fldCharType="begin"/>
        </w:r>
        <w:r w:rsidR="00932660">
          <w:rPr>
            <w:noProof/>
            <w:webHidden/>
          </w:rPr>
          <w:instrText xml:space="preserve"> PAGEREF _Toc226037286 \h </w:instrText>
        </w:r>
        <w:r w:rsidR="00932660">
          <w:rPr>
            <w:noProof/>
            <w:webHidden/>
          </w:rPr>
        </w:r>
        <w:r w:rsidR="00932660">
          <w:rPr>
            <w:noProof/>
            <w:webHidden/>
          </w:rPr>
          <w:fldChar w:fldCharType="separate"/>
        </w:r>
        <w:r w:rsidR="00932660">
          <w:rPr>
            <w:noProof/>
            <w:webHidden/>
          </w:rPr>
          <w:t>29</w:t>
        </w:r>
        <w:r w:rsidR="00932660">
          <w:rPr>
            <w:noProof/>
            <w:webHidden/>
          </w:rPr>
          <w:fldChar w:fldCharType="end"/>
        </w:r>
      </w:hyperlink>
    </w:p>
    <w:p w14:paraId="1A952076" w14:textId="10EAD52A"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87" w:history="1">
        <w:r w:rsidR="00932660" w:rsidRPr="007B232D">
          <w:rPr>
            <w:rStyle w:val="Lienhypertexte"/>
            <w:noProof/>
          </w:rPr>
          <w:t>P280/B9/2.1 : Maison Dolbeau</w:t>
        </w:r>
        <w:r w:rsidR="00932660">
          <w:rPr>
            <w:noProof/>
            <w:webHidden/>
          </w:rPr>
          <w:tab/>
        </w:r>
        <w:r w:rsidR="00932660">
          <w:rPr>
            <w:noProof/>
            <w:webHidden/>
          </w:rPr>
          <w:fldChar w:fldCharType="begin"/>
        </w:r>
        <w:r w:rsidR="00932660">
          <w:rPr>
            <w:noProof/>
            <w:webHidden/>
          </w:rPr>
          <w:instrText xml:space="preserve"> PAGEREF _Toc226037287 \h </w:instrText>
        </w:r>
        <w:r w:rsidR="00932660">
          <w:rPr>
            <w:noProof/>
            <w:webHidden/>
          </w:rPr>
        </w:r>
        <w:r w:rsidR="00932660">
          <w:rPr>
            <w:noProof/>
            <w:webHidden/>
          </w:rPr>
          <w:fldChar w:fldCharType="separate"/>
        </w:r>
        <w:r w:rsidR="00932660">
          <w:rPr>
            <w:noProof/>
            <w:webHidden/>
          </w:rPr>
          <w:t>29</w:t>
        </w:r>
        <w:r w:rsidR="00932660">
          <w:rPr>
            <w:noProof/>
            <w:webHidden/>
          </w:rPr>
          <w:fldChar w:fldCharType="end"/>
        </w:r>
      </w:hyperlink>
    </w:p>
    <w:p w14:paraId="660B0723" w14:textId="5776692C"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88" w:history="1">
        <w:r w:rsidR="00932660" w:rsidRPr="007B232D">
          <w:rPr>
            <w:rStyle w:val="Lienhypertexte"/>
            <w:b/>
            <w:bCs/>
            <w:noProof/>
          </w:rPr>
          <w:t>P280/B9/3 : Normandin</w:t>
        </w:r>
        <w:r w:rsidR="00932660">
          <w:rPr>
            <w:noProof/>
            <w:webHidden/>
          </w:rPr>
          <w:tab/>
        </w:r>
        <w:r w:rsidR="00932660">
          <w:rPr>
            <w:noProof/>
            <w:webHidden/>
          </w:rPr>
          <w:fldChar w:fldCharType="begin"/>
        </w:r>
        <w:r w:rsidR="00932660">
          <w:rPr>
            <w:noProof/>
            <w:webHidden/>
          </w:rPr>
          <w:instrText xml:space="preserve"> PAGEREF _Toc226037288 \h </w:instrText>
        </w:r>
        <w:r w:rsidR="00932660">
          <w:rPr>
            <w:noProof/>
            <w:webHidden/>
          </w:rPr>
        </w:r>
        <w:r w:rsidR="00932660">
          <w:rPr>
            <w:noProof/>
            <w:webHidden/>
          </w:rPr>
          <w:fldChar w:fldCharType="separate"/>
        </w:r>
        <w:r w:rsidR="00932660">
          <w:rPr>
            <w:noProof/>
            <w:webHidden/>
          </w:rPr>
          <w:t>29</w:t>
        </w:r>
        <w:r w:rsidR="00932660">
          <w:rPr>
            <w:noProof/>
            <w:webHidden/>
          </w:rPr>
          <w:fldChar w:fldCharType="end"/>
        </w:r>
      </w:hyperlink>
    </w:p>
    <w:p w14:paraId="501DB35D" w14:textId="43C79F95"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89" w:history="1">
        <w:r w:rsidR="00932660" w:rsidRPr="007B232D">
          <w:rPr>
            <w:rStyle w:val="Lienhypertexte"/>
            <w:noProof/>
          </w:rPr>
          <w:t>P280/B9/3.1 : Grands Jardins de Normandin</w:t>
        </w:r>
        <w:r w:rsidR="00932660">
          <w:rPr>
            <w:noProof/>
            <w:webHidden/>
          </w:rPr>
          <w:tab/>
        </w:r>
        <w:r w:rsidR="00932660">
          <w:rPr>
            <w:noProof/>
            <w:webHidden/>
          </w:rPr>
          <w:fldChar w:fldCharType="begin"/>
        </w:r>
        <w:r w:rsidR="00932660">
          <w:rPr>
            <w:noProof/>
            <w:webHidden/>
          </w:rPr>
          <w:instrText xml:space="preserve"> PAGEREF _Toc226037289 \h </w:instrText>
        </w:r>
        <w:r w:rsidR="00932660">
          <w:rPr>
            <w:noProof/>
            <w:webHidden/>
          </w:rPr>
        </w:r>
        <w:r w:rsidR="00932660">
          <w:rPr>
            <w:noProof/>
            <w:webHidden/>
          </w:rPr>
          <w:fldChar w:fldCharType="separate"/>
        </w:r>
        <w:r w:rsidR="00932660">
          <w:rPr>
            <w:noProof/>
            <w:webHidden/>
          </w:rPr>
          <w:t>29</w:t>
        </w:r>
        <w:r w:rsidR="00932660">
          <w:rPr>
            <w:noProof/>
            <w:webHidden/>
          </w:rPr>
          <w:fldChar w:fldCharType="end"/>
        </w:r>
      </w:hyperlink>
    </w:p>
    <w:p w14:paraId="1E76D4F9" w14:textId="674ABCD6" w:rsidR="00932660" w:rsidRDefault="00A815BA">
      <w:pPr>
        <w:pStyle w:val="TM1"/>
        <w:tabs>
          <w:tab w:val="right" w:leader="dot" w:pos="8630"/>
        </w:tabs>
        <w:rPr>
          <w:rFonts w:asciiTheme="minorHAnsi" w:eastAsiaTheme="minorEastAsia" w:hAnsiTheme="minorHAnsi" w:cstheme="minorBidi"/>
          <w:b w:val="0"/>
          <w:bCs w:val="0"/>
          <w:caps w:val="0"/>
          <w:noProof/>
          <w:kern w:val="2"/>
          <w:lang w:eastAsia="fr-CA"/>
          <w14:ligatures w14:val="standardContextual"/>
        </w:rPr>
      </w:pPr>
      <w:hyperlink w:anchor="_Toc226037290" w:history="1">
        <w:r w:rsidR="00932660" w:rsidRPr="007B232D">
          <w:rPr>
            <w:rStyle w:val="Lienhypertexte"/>
            <w:noProof/>
          </w:rPr>
          <w:t>P280/C Documents audiovisuels</w:t>
        </w:r>
        <w:r w:rsidR="00932660">
          <w:rPr>
            <w:noProof/>
            <w:webHidden/>
          </w:rPr>
          <w:tab/>
        </w:r>
        <w:r w:rsidR="00932660">
          <w:rPr>
            <w:noProof/>
            <w:webHidden/>
          </w:rPr>
          <w:fldChar w:fldCharType="begin"/>
        </w:r>
        <w:r w:rsidR="00932660">
          <w:rPr>
            <w:noProof/>
            <w:webHidden/>
          </w:rPr>
          <w:instrText xml:space="preserve"> PAGEREF _Toc226037290 \h </w:instrText>
        </w:r>
        <w:r w:rsidR="00932660">
          <w:rPr>
            <w:noProof/>
            <w:webHidden/>
          </w:rPr>
        </w:r>
        <w:r w:rsidR="00932660">
          <w:rPr>
            <w:noProof/>
            <w:webHidden/>
          </w:rPr>
          <w:fldChar w:fldCharType="separate"/>
        </w:r>
        <w:r w:rsidR="00932660">
          <w:rPr>
            <w:noProof/>
            <w:webHidden/>
          </w:rPr>
          <w:t>29</w:t>
        </w:r>
        <w:r w:rsidR="00932660">
          <w:rPr>
            <w:noProof/>
            <w:webHidden/>
          </w:rPr>
          <w:fldChar w:fldCharType="end"/>
        </w:r>
      </w:hyperlink>
    </w:p>
    <w:p w14:paraId="4FD5144C" w14:textId="30C755AE" w:rsidR="00932660" w:rsidRDefault="00A815BA">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26037291" w:history="1">
        <w:r w:rsidR="00932660" w:rsidRPr="007B232D">
          <w:rPr>
            <w:rStyle w:val="Lienhypertexte"/>
            <w:noProof/>
          </w:rPr>
          <w:t>P280/C1 Images en mouvement</w:t>
        </w:r>
        <w:r w:rsidR="00932660">
          <w:rPr>
            <w:noProof/>
            <w:webHidden/>
          </w:rPr>
          <w:tab/>
        </w:r>
        <w:r w:rsidR="00932660">
          <w:rPr>
            <w:noProof/>
            <w:webHidden/>
          </w:rPr>
          <w:fldChar w:fldCharType="begin"/>
        </w:r>
        <w:r w:rsidR="00932660">
          <w:rPr>
            <w:noProof/>
            <w:webHidden/>
          </w:rPr>
          <w:instrText xml:space="preserve"> PAGEREF _Toc226037291 \h </w:instrText>
        </w:r>
        <w:r w:rsidR="00932660">
          <w:rPr>
            <w:noProof/>
            <w:webHidden/>
          </w:rPr>
        </w:r>
        <w:r w:rsidR="00932660">
          <w:rPr>
            <w:noProof/>
            <w:webHidden/>
          </w:rPr>
          <w:fldChar w:fldCharType="separate"/>
        </w:r>
        <w:r w:rsidR="00932660">
          <w:rPr>
            <w:noProof/>
            <w:webHidden/>
          </w:rPr>
          <w:t>30</w:t>
        </w:r>
        <w:r w:rsidR="00932660">
          <w:rPr>
            <w:noProof/>
            <w:webHidden/>
          </w:rPr>
          <w:fldChar w:fldCharType="end"/>
        </w:r>
      </w:hyperlink>
    </w:p>
    <w:p w14:paraId="3C787828" w14:textId="1F33AAF3"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92" w:history="1">
        <w:r w:rsidR="00932660" w:rsidRPr="007B232D">
          <w:rPr>
            <w:rStyle w:val="Lienhypertexte"/>
            <w:noProof/>
          </w:rPr>
          <w:t>P280/C1/1 : VHS</w:t>
        </w:r>
        <w:r w:rsidR="00932660">
          <w:rPr>
            <w:noProof/>
            <w:webHidden/>
          </w:rPr>
          <w:tab/>
        </w:r>
        <w:r w:rsidR="00932660">
          <w:rPr>
            <w:noProof/>
            <w:webHidden/>
          </w:rPr>
          <w:fldChar w:fldCharType="begin"/>
        </w:r>
        <w:r w:rsidR="00932660">
          <w:rPr>
            <w:noProof/>
            <w:webHidden/>
          </w:rPr>
          <w:instrText xml:space="preserve"> PAGEREF _Toc226037292 \h </w:instrText>
        </w:r>
        <w:r w:rsidR="00932660">
          <w:rPr>
            <w:noProof/>
            <w:webHidden/>
          </w:rPr>
        </w:r>
        <w:r w:rsidR="00932660">
          <w:rPr>
            <w:noProof/>
            <w:webHidden/>
          </w:rPr>
          <w:fldChar w:fldCharType="separate"/>
        </w:r>
        <w:r w:rsidR="00932660">
          <w:rPr>
            <w:noProof/>
            <w:webHidden/>
          </w:rPr>
          <w:t>30</w:t>
        </w:r>
        <w:r w:rsidR="00932660">
          <w:rPr>
            <w:noProof/>
            <w:webHidden/>
          </w:rPr>
          <w:fldChar w:fldCharType="end"/>
        </w:r>
      </w:hyperlink>
    </w:p>
    <w:p w14:paraId="74A67A7C" w14:textId="44A04FE6"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93" w:history="1">
        <w:r w:rsidR="00932660" w:rsidRPr="007B232D">
          <w:rPr>
            <w:rStyle w:val="Lienhypertexte"/>
            <w:noProof/>
          </w:rPr>
          <w:t>P280/C1/2 : Bobines de film</w:t>
        </w:r>
        <w:r w:rsidR="00932660">
          <w:rPr>
            <w:noProof/>
            <w:webHidden/>
          </w:rPr>
          <w:tab/>
        </w:r>
        <w:r w:rsidR="00932660">
          <w:rPr>
            <w:noProof/>
            <w:webHidden/>
          </w:rPr>
          <w:fldChar w:fldCharType="begin"/>
        </w:r>
        <w:r w:rsidR="00932660">
          <w:rPr>
            <w:noProof/>
            <w:webHidden/>
          </w:rPr>
          <w:instrText xml:space="preserve"> PAGEREF _Toc226037293 \h </w:instrText>
        </w:r>
        <w:r w:rsidR="00932660">
          <w:rPr>
            <w:noProof/>
            <w:webHidden/>
          </w:rPr>
        </w:r>
        <w:r w:rsidR="00932660">
          <w:rPr>
            <w:noProof/>
            <w:webHidden/>
          </w:rPr>
          <w:fldChar w:fldCharType="separate"/>
        </w:r>
        <w:r w:rsidR="00932660">
          <w:rPr>
            <w:noProof/>
            <w:webHidden/>
          </w:rPr>
          <w:t>34</w:t>
        </w:r>
        <w:r w:rsidR="00932660">
          <w:rPr>
            <w:noProof/>
            <w:webHidden/>
          </w:rPr>
          <w:fldChar w:fldCharType="end"/>
        </w:r>
      </w:hyperlink>
    </w:p>
    <w:p w14:paraId="31B5CCBA" w14:textId="30B6CF04" w:rsidR="00932660" w:rsidRDefault="00A815BA">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26037294" w:history="1">
        <w:r w:rsidR="00932660" w:rsidRPr="007B232D">
          <w:rPr>
            <w:rStyle w:val="Lienhypertexte"/>
            <w:noProof/>
          </w:rPr>
          <w:t>P280/C2 Enregistrements sonores</w:t>
        </w:r>
        <w:r w:rsidR="00932660">
          <w:rPr>
            <w:noProof/>
            <w:webHidden/>
          </w:rPr>
          <w:tab/>
        </w:r>
        <w:r w:rsidR="00932660">
          <w:rPr>
            <w:noProof/>
            <w:webHidden/>
          </w:rPr>
          <w:fldChar w:fldCharType="begin"/>
        </w:r>
        <w:r w:rsidR="00932660">
          <w:rPr>
            <w:noProof/>
            <w:webHidden/>
          </w:rPr>
          <w:instrText xml:space="preserve"> PAGEREF _Toc226037294 \h </w:instrText>
        </w:r>
        <w:r w:rsidR="00932660">
          <w:rPr>
            <w:noProof/>
            <w:webHidden/>
          </w:rPr>
        </w:r>
        <w:r w:rsidR="00932660">
          <w:rPr>
            <w:noProof/>
            <w:webHidden/>
          </w:rPr>
          <w:fldChar w:fldCharType="separate"/>
        </w:r>
        <w:r w:rsidR="00932660">
          <w:rPr>
            <w:noProof/>
            <w:webHidden/>
          </w:rPr>
          <w:t>40</w:t>
        </w:r>
        <w:r w:rsidR="00932660">
          <w:rPr>
            <w:noProof/>
            <w:webHidden/>
          </w:rPr>
          <w:fldChar w:fldCharType="end"/>
        </w:r>
      </w:hyperlink>
    </w:p>
    <w:p w14:paraId="267BC1C8" w14:textId="1506A151"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95" w:history="1">
        <w:r w:rsidR="00932660" w:rsidRPr="007B232D">
          <w:rPr>
            <w:rStyle w:val="Lienhypertexte"/>
            <w:noProof/>
          </w:rPr>
          <w:t xml:space="preserve">P280/C2/1 : </w:t>
        </w:r>
        <w:r w:rsidR="00932660">
          <w:rPr>
            <w:noProof/>
            <w:webHidden/>
          </w:rPr>
          <w:tab/>
        </w:r>
        <w:r w:rsidR="00932660">
          <w:rPr>
            <w:noProof/>
            <w:webHidden/>
          </w:rPr>
          <w:fldChar w:fldCharType="begin"/>
        </w:r>
        <w:r w:rsidR="00932660">
          <w:rPr>
            <w:noProof/>
            <w:webHidden/>
          </w:rPr>
          <w:instrText xml:space="preserve"> PAGEREF _Toc226037295 \h </w:instrText>
        </w:r>
        <w:r w:rsidR="00932660">
          <w:rPr>
            <w:noProof/>
            <w:webHidden/>
          </w:rPr>
        </w:r>
        <w:r w:rsidR="00932660">
          <w:rPr>
            <w:noProof/>
            <w:webHidden/>
          </w:rPr>
          <w:fldChar w:fldCharType="separate"/>
        </w:r>
        <w:r w:rsidR="00932660">
          <w:rPr>
            <w:noProof/>
            <w:webHidden/>
          </w:rPr>
          <w:t>40</w:t>
        </w:r>
        <w:r w:rsidR="00932660">
          <w:rPr>
            <w:noProof/>
            <w:webHidden/>
          </w:rPr>
          <w:fldChar w:fldCharType="end"/>
        </w:r>
      </w:hyperlink>
    </w:p>
    <w:p w14:paraId="74C5D0B2" w14:textId="2CB96C2C"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96" w:history="1">
        <w:r w:rsidR="00932660" w:rsidRPr="007B232D">
          <w:rPr>
            <w:rStyle w:val="Lienhypertexte"/>
            <w:noProof/>
          </w:rPr>
          <w:t xml:space="preserve">P280/C2/2 : </w:t>
        </w:r>
        <w:r w:rsidR="00932660">
          <w:rPr>
            <w:noProof/>
            <w:webHidden/>
          </w:rPr>
          <w:tab/>
        </w:r>
        <w:r w:rsidR="00932660">
          <w:rPr>
            <w:noProof/>
            <w:webHidden/>
          </w:rPr>
          <w:fldChar w:fldCharType="begin"/>
        </w:r>
        <w:r w:rsidR="00932660">
          <w:rPr>
            <w:noProof/>
            <w:webHidden/>
          </w:rPr>
          <w:instrText xml:space="preserve"> PAGEREF _Toc226037296 \h </w:instrText>
        </w:r>
        <w:r w:rsidR="00932660">
          <w:rPr>
            <w:noProof/>
            <w:webHidden/>
          </w:rPr>
        </w:r>
        <w:r w:rsidR="00932660">
          <w:rPr>
            <w:noProof/>
            <w:webHidden/>
          </w:rPr>
          <w:fldChar w:fldCharType="separate"/>
        </w:r>
        <w:r w:rsidR="00932660">
          <w:rPr>
            <w:noProof/>
            <w:webHidden/>
          </w:rPr>
          <w:t>40</w:t>
        </w:r>
        <w:r w:rsidR="00932660">
          <w:rPr>
            <w:noProof/>
            <w:webHidden/>
          </w:rPr>
          <w:fldChar w:fldCharType="end"/>
        </w:r>
      </w:hyperlink>
    </w:p>
    <w:p w14:paraId="63E441F6" w14:textId="68EA199E" w:rsidR="00932660" w:rsidRDefault="00A815BA">
      <w:pPr>
        <w:pStyle w:val="TM1"/>
        <w:tabs>
          <w:tab w:val="right" w:leader="dot" w:pos="8630"/>
        </w:tabs>
        <w:rPr>
          <w:rFonts w:asciiTheme="minorHAnsi" w:eastAsiaTheme="minorEastAsia" w:hAnsiTheme="minorHAnsi" w:cstheme="minorBidi"/>
          <w:b w:val="0"/>
          <w:bCs w:val="0"/>
          <w:caps w:val="0"/>
          <w:noProof/>
          <w:kern w:val="2"/>
          <w:lang w:eastAsia="fr-CA"/>
          <w14:ligatures w14:val="standardContextual"/>
        </w:rPr>
      </w:pPr>
      <w:hyperlink w:anchor="_Toc226037297" w:history="1">
        <w:r w:rsidR="00932660" w:rsidRPr="007B232D">
          <w:rPr>
            <w:rStyle w:val="Lienhypertexte"/>
            <w:noProof/>
          </w:rPr>
          <w:t>P280/D Objets</w:t>
        </w:r>
        <w:r w:rsidR="00932660">
          <w:rPr>
            <w:noProof/>
            <w:webHidden/>
          </w:rPr>
          <w:tab/>
        </w:r>
        <w:r w:rsidR="00932660">
          <w:rPr>
            <w:noProof/>
            <w:webHidden/>
          </w:rPr>
          <w:fldChar w:fldCharType="begin"/>
        </w:r>
        <w:r w:rsidR="00932660">
          <w:rPr>
            <w:noProof/>
            <w:webHidden/>
          </w:rPr>
          <w:instrText xml:space="preserve"> PAGEREF _Toc226037297 \h </w:instrText>
        </w:r>
        <w:r w:rsidR="00932660">
          <w:rPr>
            <w:noProof/>
            <w:webHidden/>
          </w:rPr>
        </w:r>
        <w:r w:rsidR="00932660">
          <w:rPr>
            <w:noProof/>
            <w:webHidden/>
          </w:rPr>
          <w:fldChar w:fldCharType="separate"/>
        </w:r>
        <w:r w:rsidR="00932660">
          <w:rPr>
            <w:noProof/>
            <w:webHidden/>
          </w:rPr>
          <w:t>40</w:t>
        </w:r>
        <w:r w:rsidR="00932660">
          <w:rPr>
            <w:noProof/>
            <w:webHidden/>
          </w:rPr>
          <w:fldChar w:fldCharType="end"/>
        </w:r>
      </w:hyperlink>
    </w:p>
    <w:p w14:paraId="46C3599A" w14:textId="41A9FF2C" w:rsidR="00932660" w:rsidRDefault="00A815BA">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26037298" w:history="1">
        <w:r w:rsidR="00932660" w:rsidRPr="007B232D">
          <w:rPr>
            <w:rStyle w:val="Lienhypertexte"/>
            <w:noProof/>
          </w:rPr>
          <w:t>P280/D1 Épinglettes</w:t>
        </w:r>
        <w:r w:rsidR="00932660">
          <w:rPr>
            <w:noProof/>
            <w:webHidden/>
          </w:rPr>
          <w:tab/>
        </w:r>
        <w:r w:rsidR="00932660">
          <w:rPr>
            <w:noProof/>
            <w:webHidden/>
          </w:rPr>
          <w:fldChar w:fldCharType="begin"/>
        </w:r>
        <w:r w:rsidR="00932660">
          <w:rPr>
            <w:noProof/>
            <w:webHidden/>
          </w:rPr>
          <w:instrText xml:space="preserve"> PAGEREF _Toc226037298 \h </w:instrText>
        </w:r>
        <w:r w:rsidR="00932660">
          <w:rPr>
            <w:noProof/>
            <w:webHidden/>
          </w:rPr>
        </w:r>
        <w:r w:rsidR="00932660">
          <w:rPr>
            <w:noProof/>
            <w:webHidden/>
          </w:rPr>
          <w:fldChar w:fldCharType="separate"/>
        </w:r>
        <w:r w:rsidR="00932660">
          <w:rPr>
            <w:noProof/>
            <w:webHidden/>
          </w:rPr>
          <w:t>40</w:t>
        </w:r>
        <w:r w:rsidR="00932660">
          <w:rPr>
            <w:noProof/>
            <w:webHidden/>
          </w:rPr>
          <w:fldChar w:fldCharType="end"/>
        </w:r>
      </w:hyperlink>
    </w:p>
    <w:p w14:paraId="4F513D9D" w14:textId="25E9A6E0" w:rsidR="00932660" w:rsidRDefault="00A815BA">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6037299" w:history="1">
        <w:r w:rsidR="00932660" w:rsidRPr="007B232D">
          <w:rPr>
            <w:rStyle w:val="Lienhypertexte"/>
            <w:noProof/>
          </w:rPr>
          <w:t>P280/D1/1 : Implication</w:t>
        </w:r>
        <w:r w:rsidR="00932660">
          <w:rPr>
            <w:noProof/>
            <w:webHidden/>
          </w:rPr>
          <w:tab/>
        </w:r>
        <w:r w:rsidR="00932660">
          <w:rPr>
            <w:noProof/>
            <w:webHidden/>
          </w:rPr>
          <w:fldChar w:fldCharType="begin"/>
        </w:r>
        <w:r w:rsidR="00932660">
          <w:rPr>
            <w:noProof/>
            <w:webHidden/>
          </w:rPr>
          <w:instrText xml:space="preserve"> PAGEREF _Toc226037299 \h </w:instrText>
        </w:r>
        <w:r w:rsidR="00932660">
          <w:rPr>
            <w:noProof/>
            <w:webHidden/>
          </w:rPr>
        </w:r>
        <w:r w:rsidR="00932660">
          <w:rPr>
            <w:noProof/>
            <w:webHidden/>
          </w:rPr>
          <w:fldChar w:fldCharType="separate"/>
        </w:r>
        <w:r w:rsidR="00932660">
          <w:rPr>
            <w:noProof/>
            <w:webHidden/>
          </w:rPr>
          <w:t>41</w:t>
        </w:r>
        <w:r w:rsidR="00932660">
          <w:rPr>
            <w:noProof/>
            <w:webHidden/>
          </w:rPr>
          <w:fldChar w:fldCharType="end"/>
        </w:r>
      </w:hyperlink>
    </w:p>
    <w:p w14:paraId="5660490B" w14:textId="7AB5939D" w:rsidR="00BD4041" w:rsidRPr="00A674F8" w:rsidRDefault="00BD4041" w:rsidP="00923766">
      <w:pPr>
        <w:pStyle w:val="Corpsdetexte2"/>
      </w:pPr>
      <w:r w:rsidRPr="0082184E">
        <w:rPr>
          <w:szCs w:val="24"/>
        </w:rPr>
        <w:fldChar w:fldCharType="end"/>
      </w:r>
      <w:r w:rsidRPr="00A674F8">
        <w:br w:type="page"/>
      </w:r>
    </w:p>
    <w:p w14:paraId="46DF1D1D" w14:textId="77777777" w:rsidR="00B46FC4" w:rsidRPr="00A674F8" w:rsidRDefault="00B46FC4" w:rsidP="00923766">
      <w:pPr>
        <w:pStyle w:val="Titre"/>
      </w:pPr>
      <w:bookmarkStart w:id="0" w:name="_Toc226037179"/>
      <w:r w:rsidRPr="00A674F8">
        <w:t>PRÉSENTATION DU FONDS</w:t>
      </w:r>
      <w:bookmarkEnd w:id="0"/>
    </w:p>
    <w:p w14:paraId="786CAD82" w14:textId="77777777" w:rsidR="00B46FC4" w:rsidRPr="00A674F8" w:rsidRDefault="00B46FC4" w:rsidP="00923766">
      <w:pPr>
        <w:pStyle w:val="Corpsdetexte2"/>
      </w:pPr>
    </w:p>
    <w:p w14:paraId="2547058E" w14:textId="090D32F0" w:rsidR="00931389" w:rsidRDefault="007F33D1" w:rsidP="00923766">
      <w:r>
        <w:t>P</w:t>
      </w:r>
      <w:r w:rsidR="00FB32BC">
        <w:t>280</w:t>
      </w:r>
      <w:r>
        <w:t xml:space="preserve"> Fonds </w:t>
      </w:r>
      <w:r w:rsidR="00FB32BC">
        <w:t>Solange Tremblay</w:t>
      </w:r>
      <w:r w:rsidR="00931389" w:rsidRPr="00A674F8">
        <w:t>.</w:t>
      </w:r>
      <w:r w:rsidR="00B46FC4" w:rsidRPr="00A674F8">
        <w:t xml:space="preserve"> </w:t>
      </w:r>
      <w:r w:rsidR="00FB32BC" w:rsidRPr="00FB32BC">
        <w:t>– [1900-</w:t>
      </w:r>
      <w:r w:rsidR="00A815BA">
        <w:t>201</w:t>
      </w:r>
      <w:bookmarkStart w:id="1" w:name="_GoBack"/>
      <w:bookmarkEnd w:id="1"/>
      <w:r w:rsidR="00FB32BC">
        <w:t>0</w:t>
      </w:r>
      <w:r w:rsidR="00FB32BC" w:rsidRPr="00FB32BC">
        <w:t xml:space="preserve">]. – </w:t>
      </w:r>
      <w:r w:rsidR="00FB32BC">
        <w:t>6</w:t>
      </w:r>
      <w:r w:rsidR="00B54104">
        <w:t>,4</w:t>
      </w:r>
      <w:r w:rsidR="00FB32BC" w:rsidRPr="00FB32BC">
        <w:t xml:space="preserve"> cm de documents textuels. – 8</w:t>
      </w:r>
      <w:r w:rsidR="005546F6">
        <w:t> </w:t>
      </w:r>
      <w:r w:rsidR="00FB32BC" w:rsidRPr="00FB32BC">
        <w:t xml:space="preserve">photographies numérisées (disque dur externe Archives et serveur Voute:K). – </w:t>
      </w:r>
      <w:r w:rsidR="00B54104">
        <w:t>513</w:t>
      </w:r>
      <w:r w:rsidR="005546F6">
        <w:t> </w:t>
      </w:r>
      <w:r w:rsidR="00FB32BC" w:rsidRPr="00FB32BC">
        <w:t>photographies originales.</w:t>
      </w:r>
      <w:r w:rsidR="00FB32BC">
        <w:t xml:space="preserve"> </w:t>
      </w:r>
      <w:r w:rsidR="00FB32BC" w:rsidRPr="00B54104">
        <w:t xml:space="preserve">– </w:t>
      </w:r>
      <w:r w:rsidR="00B54104" w:rsidRPr="00B54104">
        <w:t>8</w:t>
      </w:r>
      <w:r w:rsidR="00FB32BC" w:rsidRPr="00B54104">
        <w:t xml:space="preserve"> VHS </w:t>
      </w:r>
      <w:r w:rsidR="00FB32BC" w:rsidRPr="00FB32BC">
        <w:rPr>
          <w:highlight w:val="yellow"/>
        </w:rPr>
        <w:t xml:space="preserve">( X heures </w:t>
      </w:r>
      <w:r w:rsidR="005546F6">
        <w:rPr>
          <w:highlight w:val="yellow"/>
        </w:rPr>
        <w:t>d’images en mouvement</w:t>
      </w:r>
      <w:r w:rsidR="00FB32BC" w:rsidRPr="00FB32BC">
        <w:rPr>
          <w:highlight w:val="yellow"/>
        </w:rPr>
        <w:t>)</w:t>
      </w:r>
      <w:r w:rsidR="005546F6">
        <w:rPr>
          <w:highlight w:val="yellow"/>
        </w:rPr>
        <w:t>.</w:t>
      </w:r>
    </w:p>
    <w:p w14:paraId="35645248" w14:textId="77777777" w:rsidR="00FB32BC" w:rsidRDefault="00FB32BC" w:rsidP="00923766"/>
    <w:p w14:paraId="19C97A76" w14:textId="6C1621FE" w:rsidR="00FB32BC" w:rsidRDefault="00FB32BC" w:rsidP="00A05DAE">
      <w:pPr>
        <w:shd w:val="clear" w:color="auto" w:fill="E7E6E6" w:themeFill="background2"/>
      </w:pPr>
      <w:r>
        <w:t xml:space="preserve">Dépôt dans la bibliothèque </w:t>
      </w:r>
      <w:r w:rsidR="00A05DAE">
        <w:t xml:space="preserve">(répartis dans les ajouts ci-dessous) </w:t>
      </w:r>
      <w:r>
        <w:t xml:space="preserve">: </w:t>
      </w:r>
    </w:p>
    <w:p w14:paraId="616BBD8F" w14:textId="778890A9" w:rsidR="00FB32BC" w:rsidRDefault="00FB32BC" w:rsidP="00B54104">
      <w:pPr>
        <w:pStyle w:val="Paragraphedeliste"/>
        <w:numPr>
          <w:ilvl w:val="0"/>
          <w:numId w:val="5"/>
        </w:numPr>
      </w:pPr>
      <w:r>
        <w:t>Annuaires téléphoniques [200-];</w:t>
      </w:r>
    </w:p>
    <w:p w14:paraId="4D22895F" w14:textId="548B5638" w:rsidR="00424D30" w:rsidRDefault="00424D30" w:rsidP="00B54104">
      <w:pPr>
        <w:pStyle w:val="Paragraphedeliste"/>
        <w:numPr>
          <w:ilvl w:val="0"/>
          <w:numId w:val="5"/>
        </w:numPr>
      </w:pPr>
      <w:r>
        <w:t xml:space="preserve">Annuaire </w:t>
      </w:r>
      <w:r w:rsidR="00550115">
        <w:t>téléphonique Abitibi-Témiscamingue [nov 1986];</w:t>
      </w:r>
    </w:p>
    <w:p w14:paraId="1FDF1A96" w14:textId="3008F634" w:rsidR="00FB32BC" w:rsidRDefault="00FB32BC" w:rsidP="00B54104">
      <w:pPr>
        <w:pStyle w:val="Paragraphedeliste"/>
        <w:numPr>
          <w:ilvl w:val="0"/>
          <w:numId w:val="5"/>
        </w:numPr>
      </w:pPr>
      <w:r>
        <w:t>La Revue populaire [1953-1961].</w:t>
      </w:r>
    </w:p>
    <w:p w14:paraId="266F354C" w14:textId="135C6427" w:rsidR="00B54104" w:rsidRDefault="00B54104" w:rsidP="00FB32BC"/>
    <w:p w14:paraId="3A862990" w14:textId="064D8386" w:rsidR="00B54104" w:rsidRDefault="00B54104" w:rsidP="00A05DAE">
      <w:pPr>
        <w:shd w:val="clear" w:color="auto" w:fill="E7E6E6" w:themeFill="background2"/>
      </w:pPr>
      <w:r>
        <w:t>Ajouts 13 décembre 2023 :</w:t>
      </w:r>
    </w:p>
    <w:p w14:paraId="47F55BFE" w14:textId="77777777" w:rsidR="00B54104" w:rsidRDefault="00B54104" w:rsidP="00B54104">
      <w:pPr>
        <w:pStyle w:val="Paragraphedeliste"/>
        <w:numPr>
          <w:ilvl w:val="0"/>
          <w:numId w:val="6"/>
        </w:numPr>
      </w:pPr>
      <w:r>
        <w:t>4 cm de documents textuels;</w:t>
      </w:r>
    </w:p>
    <w:p w14:paraId="2AD70195" w14:textId="77777777" w:rsidR="00B54104" w:rsidRDefault="00B54104" w:rsidP="00B54104">
      <w:pPr>
        <w:pStyle w:val="Paragraphedeliste"/>
        <w:numPr>
          <w:ilvl w:val="0"/>
          <w:numId w:val="6"/>
        </w:numPr>
      </w:pPr>
      <w:r>
        <w:t>294 photographies originales;</w:t>
      </w:r>
    </w:p>
    <w:p w14:paraId="5A7AE0D7" w14:textId="18F15930" w:rsidR="00B54104" w:rsidRDefault="00B54104" w:rsidP="00B54104">
      <w:pPr>
        <w:pStyle w:val="Paragraphedeliste"/>
        <w:numPr>
          <w:ilvl w:val="0"/>
          <w:numId w:val="6"/>
        </w:numPr>
      </w:pPr>
      <w:r>
        <w:t>7 VHS.</w:t>
      </w:r>
    </w:p>
    <w:p w14:paraId="7DF74154" w14:textId="0641D6A2" w:rsidR="00B54104" w:rsidRDefault="00B54104" w:rsidP="00B54104"/>
    <w:p w14:paraId="62054F01" w14:textId="5F8D23E5" w:rsidR="00B54104" w:rsidRDefault="00B54104" w:rsidP="00A05DAE">
      <w:pPr>
        <w:shd w:val="clear" w:color="auto" w:fill="E7E6E6" w:themeFill="background2"/>
      </w:pPr>
      <w:r>
        <w:t>Ajouts 19 février 2024 :</w:t>
      </w:r>
    </w:p>
    <w:p w14:paraId="00B4B2AF" w14:textId="77777777" w:rsidR="00B54104" w:rsidRDefault="00B54104" w:rsidP="00B54104">
      <w:pPr>
        <w:pStyle w:val="Paragraphedeliste"/>
        <w:numPr>
          <w:ilvl w:val="0"/>
          <w:numId w:val="7"/>
        </w:numPr>
      </w:pPr>
      <w:r>
        <w:t>0,4 cm de documents textuels;</w:t>
      </w:r>
    </w:p>
    <w:p w14:paraId="2F378478" w14:textId="78A202F8" w:rsidR="00B54104" w:rsidRDefault="00B54104" w:rsidP="00B54104">
      <w:pPr>
        <w:pStyle w:val="Paragraphedeliste"/>
        <w:numPr>
          <w:ilvl w:val="0"/>
          <w:numId w:val="7"/>
        </w:numPr>
      </w:pPr>
      <w:r>
        <w:t>219 photographies originales [1938-2010];</w:t>
      </w:r>
    </w:p>
    <w:p w14:paraId="7FE1BF77" w14:textId="77777777" w:rsidR="00B54104" w:rsidRDefault="00B54104" w:rsidP="00B54104">
      <w:pPr>
        <w:pStyle w:val="Paragraphedeliste"/>
        <w:numPr>
          <w:ilvl w:val="0"/>
          <w:numId w:val="7"/>
        </w:numPr>
      </w:pPr>
      <w:r>
        <w:t>2 macarons;</w:t>
      </w:r>
    </w:p>
    <w:p w14:paraId="127B35B3" w14:textId="71237C00" w:rsidR="00B54104" w:rsidRDefault="00B54104" w:rsidP="00B54104">
      <w:pPr>
        <w:pStyle w:val="Paragraphedeliste"/>
        <w:numPr>
          <w:ilvl w:val="0"/>
          <w:numId w:val="7"/>
        </w:numPr>
      </w:pPr>
      <w:r>
        <w:t>3 petites cartes de présentation lors d’événements (documents);</w:t>
      </w:r>
    </w:p>
    <w:p w14:paraId="26D3AFCA" w14:textId="1BC7E0D5" w:rsidR="00B54104" w:rsidRDefault="00B54104" w:rsidP="00B54104">
      <w:pPr>
        <w:pStyle w:val="Paragraphedeliste"/>
        <w:numPr>
          <w:ilvl w:val="0"/>
          <w:numId w:val="7"/>
        </w:numPr>
      </w:pPr>
      <w:r>
        <w:t>1 VHS.</w:t>
      </w:r>
    </w:p>
    <w:p w14:paraId="27A3920E" w14:textId="77777777" w:rsidR="00CE1CB3" w:rsidRDefault="00CE1CB3" w:rsidP="00CE1CB3"/>
    <w:p w14:paraId="1889FBCD" w14:textId="40D43289" w:rsidR="00CE1CB3" w:rsidRPr="00CE1CB3" w:rsidRDefault="00CE1CB3" w:rsidP="00A05DAE">
      <w:pPr>
        <w:shd w:val="clear" w:color="auto" w:fill="E7E6E6" w:themeFill="background2"/>
      </w:pPr>
      <w:r w:rsidRPr="00CE1CB3">
        <w:t>Ajouts 20 mars 2024 : </w:t>
      </w:r>
    </w:p>
    <w:p w14:paraId="008DA2F8" w14:textId="77777777" w:rsidR="00CE1CB3" w:rsidRPr="00CE1CB3" w:rsidRDefault="00CE1CB3" w:rsidP="00CE1CB3">
      <w:pPr>
        <w:numPr>
          <w:ilvl w:val="0"/>
          <w:numId w:val="9"/>
        </w:numPr>
      </w:pPr>
      <w:r w:rsidRPr="00CE1CB3">
        <w:t>Annuaire téléphonique Abitibi-Témiscamingue [nov. 1986] (bibliothèque);</w:t>
      </w:r>
    </w:p>
    <w:p w14:paraId="000DFFE5" w14:textId="0366F2D6" w:rsidR="00CE1CB3" w:rsidRDefault="00CE1CB3" w:rsidP="00CE1CB3">
      <w:pPr>
        <w:numPr>
          <w:ilvl w:val="0"/>
          <w:numId w:val="9"/>
        </w:numPr>
      </w:pPr>
      <w:r w:rsidRPr="00CE1CB3">
        <w:t>50 photographies [1956-2006]. </w:t>
      </w:r>
    </w:p>
    <w:p w14:paraId="74A9DDDB" w14:textId="77777777" w:rsidR="00F94DE7" w:rsidRDefault="00F94DE7" w:rsidP="00F94DE7"/>
    <w:p w14:paraId="3034F376" w14:textId="2822F13B" w:rsidR="003A5F15" w:rsidRDefault="00F94DE7" w:rsidP="00A05DAE">
      <w:pPr>
        <w:shd w:val="clear" w:color="auto" w:fill="E7E6E6" w:themeFill="background2"/>
      </w:pPr>
      <w:r>
        <w:t>Ajouts 14 mai 2025 </w:t>
      </w:r>
      <w:r w:rsidR="00A05DAE">
        <w:t>(non comptabilisé plus haut) :</w:t>
      </w:r>
    </w:p>
    <w:p w14:paraId="38F9607D" w14:textId="36D6A7C6" w:rsidR="003A5F15" w:rsidRDefault="003A5F15" w:rsidP="00F94DE7">
      <w:pPr>
        <w:pStyle w:val="Paragraphedeliste"/>
        <w:numPr>
          <w:ilvl w:val="0"/>
          <w:numId w:val="8"/>
        </w:numPr>
      </w:pPr>
      <w:r>
        <w:t>6 photographies (originales et copies);</w:t>
      </w:r>
    </w:p>
    <w:p w14:paraId="69CFEB81" w14:textId="3DD2F341" w:rsidR="003A5F15" w:rsidRDefault="003A5F15" w:rsidP="00F94DE7">
      <w:pPr>
        <w:pStyle w:val="Paragraphedeliste"/>
        <w:numPr>
          <w:ilvl w:val="0"/>
          <w:numId w:val="8"/>
        </w:numPr>
      </w:pPr>
      <w:r>
        <w:t>Quelques coupures de presse, environ 0,2 cm de documents textuels;</w:t>
      </w:r>
    </w:p>
    <w:p w14:paraId="0B9D3891" w14:textId="0B52AE8F" w:rsidR="00F94DE7" w:rsidRDefault="003A5F15" w:rsidP="00F94DE7">
      <w:pPr>
        <w:pStyle w:val="Paragraphedeliste"/>
        <w:numPr>
          <w:ilvl w:val="0"/>
          <w:numId w:val="8"/>
        </w:numPr>
      </w:pPr>
      <w:r>
        <w:t>12 bobines 8 mm d’environ 50 pieds chacune</w:t>
      </w:r>
      <w:r w:rsidR="00B227D8">
        <w:t xml:space="preserve"> (146 minutes d’images en mouvement)</w:t>
      </w:r>
      <w:r>
        <w:t>.</w:t>
      </w:r>
    </w:p>
    <w:p w14:paraId="520A8A98" w14:textId="77777777" w:rsidR="002E6ABC" w:rsidRDefault="002E6ABC" w:rsidP="002E6ABC"/>
    <w:p w14:paraId="7F34B87A" w14:textId="35A772A4" w:rsidR="002E6ABC" w:rsidRDefault="002E6ABC" w:rsidP="00A05DAE">
      <w:pPr>
        <w:shd w:val="clear" w:color="auto" w:fill="E7E6E6" w:themeFill="background2"/>
      </w:pPr>
      <w:r>
        <w:t>Ajouts 29 mai 2025 </w:t>
      </w:r>
      <w:r w:rsidR="00A05DAE">
        <w:t>(non comptabilisé plus haut) :</w:t>
      </w:r>
    </w:p>
    <w:p w14:paraId="53A33111" w14:textId="0AFDB52B" w:rsidR="002E6ABC" w:rsidRDefault="00242535" w:rsidP="002E6ABC">
      <w:pPr>
        <w:pStyle w:val="Paragraphedeliste"/>
        <w:numPr>
          <w:ilvl w:val="0"/>
          <w:numId w:val="17"/>
        </w:numPr>
      </w:pPr>
      <w:r>
        <w:t>3,1</w:t>
      </w:r>
      <w:r w:rsidR="002E6ABC">
        <w:t xml:space="preserve"> cm de documents textuels (dont 2,</w:t>
      </w:r>
      <w:r>
        <w:t>8</w:t>
      </w:r>
      <w:r w:rsidR="002E6ABC">
        <w:t xml:space="preserve"> cm non traité);</w:t>
      </w:r>
    </w:p>
    <w:p w14:paraId="1EC17A51" w14:textId="242DC1E0" w:rsidR="002E6ABC" w:rsidRDefault="00242535" w:rsidP="002E6ABC">
      <w:pPr>
        <w:pStyle w:val="Paragraphedeliste"/>
        <w:numPr>
          <w:ilvl w:val="0"/>
          <w:numId w:val="17"/>
        </w:numPr>
      </w:pPr>
      <w:r>
        <w:t xml:space="preserve">[193-], </w:t>
      </w:r>
      <w:r w:rsidR="002E6ABC">
        <w:t xml:space="preserve">1948-2012. </w:t>
      </w:r>
      <w:r w:rsidR="00C43789">
        <w:t>293 photographies originales et copies (dont 117 non traitées).</w:t>
      </w:r>
    </w:p>
    <w:p w14:paraId="60741F79" w14:textId="77777777" w:rsidR="00C43789" w:rsidRDefault="00C43789" w:rsidP="00C07BB0"/>
    <w:p w14:paraId="441EB5C6" w14:textId="7501D06B" w:rsidR="00C07BB0" w:rsidRDefault="00C07BB0" w:rsidP="00A05DAE">
      <w:pPr>
        <w:shd w:val="clear" w:color="auto" w:fill="E7E6E6" w:themeFill="background2"/>
      </w:pPr>
      <w:r>
        <w:t>Ajouts 15 janvier 2026 </w:t>
      </w:r>
      <w:r w:rsidR="00E130D3">
        <w:t>(non comptabilisé plus haut) :</w:t>
      </w:r>
    </w:p>
    <w:p w14:paraId="6C216C01" w14:textId="024558F8" w:rsidR="00C07BB0" w:rsidRDefault="00C07BB0" w:rsidP="00C07BB0">
      <w:pPr>
        <w:pStyle w:val="Paragraphedeliste"/>
        <w:numPr>
          <w:ilvl w:val="0"/>
          <w:numId w:val="20"/>
        </w:numPr>
      </w:pPr>
      <w:r>
        <w:t>1 annuaire téléphonique Saguenay–Lac-St-Jean 2004 (bibliothèque);</w:t>
      </w:r>
    </w:p>
    <w:p w14:paraId="07667D79" w14:textId="4CD4EEF2" w:rsidR="00C07BB0" w:rsidRDefault="00C07BB0" w:rsidP="00C07BB0">
      <w:pPr>
        <w:pStyle w:val="Paragraphedeliste"/>
        <w:numPr>
          <w:ilvl w:val="0"/>
          <w:numId w:val="20"/>
        </w:numPr>
      </w:pPr>
      <w:r>
        <w:t xml:space="preserve">7 VHS [1986-1988] estimées à 420 minutes d’images en mouvement; </w:t>
      </w:r>
    </w:p>
    <w:p w14:paraId="5170879B" w14:textId="7DAE9954" w:rsidR="00C07BB0" w:rsidRDefault="00757433" w:rsidP="00C07BB0">
      <w:pPr>
        <w:pStyle w:val="Paragraphedeliste"/>
        <w:numPr>
          <w:ilvl w:val="0"/>
          <w:numId w:val="20"/>
        </w:numPr>
      </w:pPr>
      <w:r>
        <w:t>16 cm de documents textuels, mais 8 cm conservés et 8 cm élagués;</w:t>
      </w:r>
    </w:p>
    <w:p w14:paraId="7384F2D0" w14:textId="1F64EB96" w:rsidR="00757433" w:rsidRDefault="00757433" w:rsidP="00C07BB0">
      <w:pPr>
        <w:pStyle w:val="Paragraphedeliste"/>
        <w:numPr>
          <w:ilvl w:val="0"/>
          <w:numId w:val="20"/>
        </w:numPr>
      </w:pPr>
      <w:r>
        <w:t>13 photographies (originales et copies).</w:t>
      </w:r>
    </w:p>
    <w:p w14:paraId="561C8652" w14:textId="77777777" w:rsidR="00A05DAE" w:rsidRDefault="00A05DAE" w:rsidP="00A05DAE"/>
    <w:p w14:paraId="4890D9B8" w14:textId="1442C13A" w:rsidR="006C3CF6" w:rsidRDefault="006C3CF6" w:rsidP="00A05DAE">
      <w:pPr>
        <w:shd w:val="clear" w:color="auto" w:fill="E7E6E6" w:themeFill="background2"/>
      </w:pPr>
      <w:r>
        <w:t>Ajouts 10 février 2026 </w:t>
      </w:r>
      <w:r w:rsidR="00E130D3">
        <w:t xml:space="preserve">(non comptabilisé plus haut) </w:t>
      </w:r>
      <w:r>
        <w:t xml:space="preserve">: </w:t>
      </w:r>
    </w:p>
    <w:p w14:paraId="6F8931E7" w14:textId="4F722ED3" w:rsidR="006C3CF6" w:rsidRDefault="006C3CF6" w:rsidP="006C3CF6">
      <w:pPr>
        <w:pStyle w:val="Paragraphedeliste"/>
        <w:numPr>
          <w:ilvl w:val="0"/>
          <w:numId w:val="20"/>
        </w:numPr>
      </w:pPr>
      <w:r>
        <w:t>7 cm de documents textuels;</w:t>
      </w:r>
    </w:p>
    <w:p w14:paraId="12A22A39" w14:textId="6D05F392" w:rsidR="006C3CF6" w:rsidRDefault="006C3CF6" w:rsidP="006C3CF6">
      <w:pPr>
        <w:pStyle w:val="Paragraphedeliste"/>
        <w:numPr>
          <w:ilvl w:val="0"/>
          <w:numId w:val="20"/>
        </w:numPr>
      </w:pPr>
      <w:r>
        <w:t>175 photographies [1907-2020];</w:t>
      </w:r>
    </w:p>
    <w:p w14:paraId="33D69D97" w14:textId="29DCE1AE" w:rsidR="006C3CF6" w:rsidRDefault="006C3CF6" w:rsidP="006C3CF6">
      <w:pPr>
        <w:pStyle w:val="Paragraphedeliste"/>
        <w:numPr>
          <w:ilvl w:val="0"/>
          <w:numId w:val="20"/>
        </w:numPr>
      </w:pPr>
      <w:r>
        <w:t>4 négatifs;</w:t>
      </w:r>
    </w:p>
    <w:p w14:paraId="53887144" w14:textId="665D180D" w:rsidR="006C3CF6" w:rsidRDefault="006C3CF6" w:rsidP="006C3CF6">
      <w:pPr>
        <w:pStyle w:val="Paragraphedeliste"/>
        <w:numPr>
          <w:ilvl w:val="0"/>
          <w:numId w:val="20"/>
        </w:numPr>
      </w:pPr>
      <w:r>
        <w:t>2 coupures de presse;</w:t>
      </w:r>
    </w:p>
    <w:p w14:paraId="0A5B7AE8" w14:textId="0A9051D3" w:rsidR="006C3CF6" w:rsidRDefault="006C3CF6" w:rsidP="006C3CF6">
      <w:pPr>
        <w:pStyle w:val="Paragraphedeliste"/>
        <w:numPr>
          <w:ilvl w:val="0"/>
          <w:numId w:val="20"/>
        </w:numPr>
      </w:pPr>
      <w:r>
        <w:t>1 objet.</w:t>
      </w:r>
    </w:p>
    <w:p w14:paraId="78DC2851" w14:textId="77777777" w:rsidR="00FB32BC" w:rsidRPr="00A674F8" w:rsidRDefault="00FB32BC" w:rsidP="00923766"/>
    <w:p w14:paraId="30ACCEE9" w14:textId="77777777" w:rsidR="00931389" w:rsidRPr="00923766" w:rsidRDefault="00931389" w:rsidP="00923766">
      <w:pPr>
        <w:rPr>
          <w:b/>
        </w:rPr>
      </w:pPr>
      <w:r w:rsidRPr="00923766">
        <w:rPr>
          <w:b/>
        </w:rPr>
        <w:t>Notice biographique</w:t>
      </w:r>
      <w:r w:rsidR="00A674F8" w:rsidRPr="00923766">
        <w:rPr>
          <w:b/>
        </w:rPr>
        <w:t xml:space="preserve"> / Histoire administrative</w:t>
      </w:r>
      <w:r w:rsidRPr="00923766">
        <w:rPr>
          <w:b/>
        </w:rPr>
        <w:t> :</w:t>
      </w:r>
      <w:r w:rsidR="00DC3822" w:rsidRPr="00923766">
        <w:rPr>
          <w:b/>
        </w:rPr>
        <w:t xml:space="preserve"> </w:t>
      </w:r>
    </w:p>
    <w:p w14:paraId="708A8E91" w14:textId="77777777" w:rsidR="00561EAD" w:rsidRDefault="00561EAD" w:rsidP="00923766"/>
    <w:p w14:paraId="2B9D97ED" w14:textId="77777777" w:rsidR="00FB32BC" w:rsidRDefault="00FB32BC" w:rsidP="00FB32BC">
      <w:r>
        <w:t xml:space="preserve">Née le 15 juillet 1944 à Saint-Stanislas du mariage de Patrick Tremblay et de Jeanne Simard, Solange Tremblay a demeuré dans sa ville natale toute sa vie. La famille Tremblay est d’ailleurs arrivée dans la municipalité vers 1930. </w:t>
      </w:r>
    </w:p>
    <w:p w14:paraId="57DA187E" w14:textId="77777777" w:rsidR="00FB32BC" w:rsidRDefault="00FB32BC" w:rsidP="00FB32BC"/>
    <w:p w14:paraId="64EA845B" w14:textId="77777777" w:rsidR="00FB32BC" w:rsidRDefault="00FB32BC" w:rsidP="00FB32BC">
      <w:r>
        <w:t xml:space="preserve">Après des études au couvent Bon-Pasteur de Saint-Stanislas, Solange Tremblay commence à s’occuper de maisons privées en tant que femme à tout faire en 1967 et elle est engagée comme vendeuse dans le magasin de Jean-Charles Savard à Mistassini. Elle vend aussi des produits de beauté (1965-1974). En 1970, elle fait du bénévolat pour l’œuvre des Loisirs de Saint-Stanislas et cuisine pour les enfants à l’école Bon-Pasteur. En 1974, Solange part cuisiner aussi dans un chantier de Saint-Augustin. </w:t>
      </w:r>
    </w:p>
    <w:p w14:paraId="13E492D8" w14:textId="77777777" w:rsidR="00FB32BC" w:rsidRDefault="00FB32BC" w:rsidP="00FB32BC"/>
    <w:p w14:paraId="42E21EA4" w14:textId="77777777" w:rsidR="00FB32BC" w:rsidRDefault="00FB32BC" w:rsidP="00FB32BC">
      <w:r>
        <w:t xml:space="preserve">Au fil du temps, Solange se spécialise avec quelques formations en comptabilité agricole, en écriture et en relations publiques. Elle s’implique dans le Festival du Faisan et y met en pratique ses nouvelles connaissances en comptabilité. En 1982, elle devient secrétaire-archiviste pour les Filles d’Isabelle de Mistassini avant de faire partie de leur garde d’honneur vers 1992 et d’être leur photographe attitrée en 1986. Hormis les Filles d’Isabelle, Solange prend part à diverses activités du Cercle des Fermières de Saint-Stanislas dont l’organisation de leur 50e anniversaire. </w:t>
      </w:r>
    </w:p>
    <w:p w14:paraId="77BE5FED" w14:textId="77777777" w:rsidR="00FB32BC" w:rsidRDefault="00FB32BC" w:rsidP="00FB32BC"/>
    <w:p w14:paraId="0E8C4D49" w14:textId="03D55DE3" w:rsidR="007F33D1" w:rsidRDefault="00FB32BC" w:rsidP="00FB32BC">
      <w:r>
        <w:t>Du côté de la politique, Solange Tremblay représente le Parti Libéral du Canada en 1985 et elle fait office d’agente officielle de ce même parti en 1988. Elle a aussi aidé son mari, Normand Fortin, à gérer une maison à logements. Normand Fortin</w:t>
      </w:r>
      <w:r w:rsidR="00550115">
        <w:rPr>
          <w:rStyle w:val="Appelnotedebasdep"/>
        </w:rPr>
        <w:footnoteReference w:id="1"/>
      </w:r>
      <w:r>
        <w:t xml:space="preserve"> et elle sont mariés depuis le 20 avril 1963, mais le 1</w:t>
      </w:r>
      <w:r w:rsidRPr="00083A2F">
        <w:rPr>
          <w:vertAlign w:val="superscript"/>
        </w:rPr>
        <w:t>er</w:t>
      </w:r>
      <w:r>
        <w:t xml:space="preserve"> septembre 1974, Normand décède par noyade près du pont de Mistassini. Le couple n’a pas eu d’enfants. Trois ans après l’accident, Solange fréquente Marcel Girard.</w:t>
      </w:r>
    </w:p>
    <w:p w14:paraId="377D9FB2" w14:textId="77777777" w:rsidR="00AB6798" w:rsidRPr="00A674F8" w:rsidRDefault="00AB6798" w:rsidP="00923766"/>
    <w:p w14:paraId="69642FA7" w14:textId="77777777" w:rsidR="00931389" w:rsidRPr="00923766" w:rsidRDefault="00931389" w:rsidP="00923766">
      <w:pPr>
        <w:rPr>
          <w:b/>
        </w:rPr>
      </w:pPr>
      <w:r w:rsidRPr="00923766">
        <w:rPr>
          <w:b/>
        </w:rPr>
        <w:t xml:space="preserve">Historique de la conservation : </w:t>
      </w:r>
    </w:p>
    <w:p w14:paraId="4384F827" w14:textId="77777777" w:rsidR="00931389" w:rsidRDefault="00931389" w:rsidP="00923766"/>
    <w:p w14:paraId="006B1B41" w14:textId="7958EEE7" w:rsidR="00FB32BC" w:rsidRDefault="00FB32BC" w:rsidP="00FB32BC">
      <w:pPr>
        <w:rPr>
          <w:lang w:val="fr-FR"/>
        </w:rPr>
      </w:pPr>
      <w:r w:rsidRPr="00827B75">
        <w:rPr>
          <w:lang w:val="fr-FR"/>
        </w:rPr>
        <w:t xml:space="preserve">Ce fonds a fait l’objet d’un don de photographies numériques (seulement) à la Société d’histoire par Mme Solange Tremblay en octobre 2015. Celles-ci sont conservées dans un disque dur externe « Archives » à la SHG Maria-Chapdelaine. Un ajout de 2 cm de documents textuels a été réalisé en novembre 2015 et celui-ci est d'abord rangé dans une boîte multiple et unique partagée avec 3 autres fonds d'archives dans la voûte de la SHGMC. </w:t>
      </w:r>
    </w:p>
    <w:p w14:paraId="63D20B21" w14:textId="77777777" w:rsidR="00B54104" w:rsidRPr="00827B75" w:rsidRDefault="00B54104" w:rsidP="00FB32BC">
      <w:pPr>
        <w:rPr>
          <w:lang w:val="fr-FR"/>
        </w:rPr>
      </w:pPr>
    </w:p>
    <w:p w14:paraId="28012B1C" w14:textId="77777777" w:rsidR="00FB32BC" w:rsidRDefault="00FB32BC" w:rsidP="00FB32BC">
      <w:pPr>
        <w:rPr>
          <w:lang w:val="fr-FR"/>
        </w:rPr>
      </w:pPr>
      <w:r w:rsidRPr="00827B75">
        <w:rPr>
          <w:lang w:val="fr-FR"/>
        </w:rPr>
        <w:t>Avec l'ajout du 13 décembre 2023, le fonds a été déplacé dans une boîte</w:t>
      </w:r>
      <w:r>
        <w:rPr>
          <w:lang w:val="fr-FR"/>
        </w:rPr>
        <w:t>,</w:t>
      </w:r>
      <w:r w:rsidRPr="00827B75">
        <w:rPr>
          <w:lang w:val="fr-FR"/>
        </w:rPr>
        <w:t xml:space="preserve"> seul, en plus d'une boîte de documents VHS. Il y a eu donation de plusieurs photographies de Saint-Stanislas.</w:t>
      </w:r>
    </w:p>
    <w:p w14:paraId="1CE18A83" w14:textId="77777777" w:rsidR="00BC476B" w:rsidRDefault="00BC476B" w:rsidP="00FB32BC">
      <w:pPr>
        <w:rPr>
          <w:lang w:val="fr-FR"/>
        </w:rPr>
      </w:pPr>
      <w:r>
        <w:rPr>
          <w:lang w:val="fr-FR"/>
        </w:rPr>
        <w:t xml:space="preserve">Avec les ajouts du 19 février 2024, le fonds comprend désormais 2 boîtes individuelles. Les ajouts du 14 mai 2025 ont été rangés dans les dossiers correspondants et de nouveaux dossiers ont également été créés à la date de réception par les archivistes Marie-Chantale Savard et Frédérique Fradet. </w:t>
      </w:r>
    </w:p>
    <w:p w14:paraId="6D1802A8" w14:textId="77777777" w:rsidR="00BC476B" w:rsidRDefault="00BC476B" w:rsidP="00FB32BC">
      <w:pPr>
        <w:rPr>
          <w:lang w:val="fr-FR"/>
        </w:rPr>
      </w:pPr>
    </w:p>
    <w:p w14:paraId="2E7C693F" w14:textId="0B7E499C" w:rsidR="00BC476B" w:rsidRDefault="00BC476B" w:rsidP="00FB32BC">
      <w:pPr>
        <w:rPr>
          <w:lang w:val="fr-FR"/>
        </w:rPr>
      </w:pPr>
      <w:r>
        <w:rPr>
          <w:lang w:val="fr-FR"/>
        </w:rPr>
        <w:t>Les documents audiovisuels (VHS et bobines), reçues le 19 février 2024 et le 14 mai 2025, se trouvent dans la rangée de l’audiovisuel, dans la voûte de la Société d’histoire. Le tout sera numérisé à un tarif réduit à 50 %.</w:t>
      </w:r>
    </w:p>
    <w:p w14:paraId="4E3E5EB5" w14:textId="77777777" w:rsidR="00D32499" w:rsidRDefault="00D32499" w:rsidP="00FB32BC">
      <w:pPr>
        <w:rPr>
          <w:lang w:val="fr-FR"/>
        </w:rPr>
      </w:pPr>
    </w:p>
    <w:p w14:paraId="04C612D7" w14:textId="552D5CB6" w:rsidR="00D32499" w:rsidRDefault="00D32499" w:rsidP="00FB32BC">
      <w:pPr>
        <w:rPr>
          <w:lang w:val="fr-FR"/>
        </w:rPr>
      </w:pPr>
      <w:r>
        <w:rPr>
          <w:lang w:val="fr-FR"/>
        </w:rPr>
        <w:t>Avec les ajouts de 2025 et 2026, une 3</w:t>
      </w:r>
      <w:r w:rsidRPr="00D32499">
        <w:rPr>
          <w:vertAlign w:val="superscript"/>
          <w:lang w:val="fr-FR"/>
        </w:rPr>
        <w:t>e</w:t>
      </w:r>
      <w:r>
        <w:rPr>
          <w:lang w:val="fr-FR"/>
        </w:rPr>
        <w:t xml:space="preserve"> et une 4</w:t>
      </w:r>
      <w:r w:rsidRPr="00D32499">
        <w:rPr>
          <w:vertAlign w:val="superscript"/>
          <w:lang w:val="fr-FR"/>
        </w:rPr>
        <w:t>e</w:t>
      </w:r>
      <w:r>
        <w:rPr>
          <w:lang w:val="fr-FR"/>
        </w:rPr>
        <w:t xml:space="preserve"> boîtes ont été ajoutées à R06 E08 T07 en avril 2026.</w:t>
      </w:r>
    </w:p>
    <w:p w14:paraId="6E0A5D2A" w14:textId="77777777" w:rsidR="00D30256" w:rsidRDefault="00D30256" w:rsidP="00923766">
      <w:pPr>
        <w:rPr>
          <w:b/>
        </w:rPr>
      </w:pPr>
    </w:p>
    <w:p w14:paraId="1EA4F9B7" w14:textId="77777777" w:rsidR="00B46FC4" w:rsidRPr="00923766" w:rsidRDefault="00B46FC4" w:rsidP="00923766">
      <w:pPr>
        <w:rPr>
          <w:b/>
        </w:rPr>
      </w:pPr>
      <w:r w:rsidRPr="00923766">
        <w:rPr>
          <w:b/>
        </w:rPr>
        <w:t xml:space="preserve">Portée et contenu : </w:t>
      </w:r>
    </w:p>
    <w:p w14:paraId="3A0C92DC" w14:textId="77777777" w:rsidR="00050170" w:rsidRDefault="00050170" w:rsidP="00923766"/>
    <w:p w14:paraId="151A974D" w14:textId="77777777" w:rsidR="00FB32BC" w:rsidRDefault="00FB32BC" w:rsidP="00FB32BC">
      <w:r>
        <w:t>Le fonds P280 contient au départ, avec la donation de 2015, des portraits des familles Tremblay, Simard et Girard ainsi qu’une photographie représentant un groupe de travailleurs sur un chantier forestier à Saint-Stanislas.</w:t>
      </w:r>
    </w:p>
    <w:p w14:paraId="382B2423" w14:textId="77777777" w:rsidR="00FB32BC" w:rsidRDefault="00FB32BC" w:rsidP="00FB32BC"/>
    <w:p w14:paraId="0FC5CD4D" w14:textId="6A163146" w:rsidR="00AB6798" w:rsidRDefault="00FB32BC" w:rsidP="00FB32BC">
      <w:r>
        <w:t>L'ajout du 13 décembre 2023 comprend des images des familles Tremblay et Savard, du Festival du Faisan, du Cercle des Fermières de Saint-Stanislas, de la Fabrique de Saint-Stanislas et du Parti libéral, des organisations dans lesquels Mme Solange Tremblay, donatrice, s'est impliquée.</w:t>
      </w:r>
    </w:p>
    <w:p w14:paraId="262E77C3" w14:textId="77777777" w:rsidR="00D32499" w:rsidRDefault="00D32499" w:rsidP="00FB32BC"/>
    <w:p w14:paraId="602417F9" w14:textId="77777777" w:rsidR="00D32499" w:rsidRDefault="00D32499" w:rsidP="00D32499">
      <w:r w:rsidRPr="00D32499">
        <w:t>L'ajout du 19 février 2024 comprend des photographies de Mme Tremblay, donatrice, et de feu son époux, M. Normand Fortin, ainsi que plusieurs avec son conjoint actuel, M. Marcel Girard. Pour compléter, on retrouve des photos de la famille de son père ou de sa mère, d'ancêtres et de mariages de la parenté. On compte aussi des souvenirs de différentes implications de Mme Tremblay, dans des festivals, des compétitions sportives ou des organismes de la MRC de Maria-Chapdelaine et au-delà.</w:t>
      </w:r>
    </w:p>
    <w:p w14:paraId="328C2E2F" w14:textId="77777777" w:rsidR="00D32499" w:rsidRPr="00D32499" w:rsidRDefault="00D32499" w:rsidP="00D32499"/>
    <w:p w14:paraId="494C7F90" w14:textId="747871B9" w:rsidR="00D32499" w:rsidRDefault="00D32499" w:rsidP="00FB32BC">
      <w:r w:rsidRPr="00D32499">
        <w:t>L'ajout du 20 mars 2024 correspond à un annuaire téléphonique de l'Abitibi-Témiscamingue de 1986, déposé dans la bibliothèque de la Société d'histoire, ainsi qu'une cinquantaine de photographies familiales datant de 1956 à 2006. </w:t>
      </w:r>
    </w:p>
    <w:p w14:paraId="45851C65" w14:textId="77777777" w:rsidR="00B227D8" w:rsidRDefault="00B227D8" w:rsidP="00FB32BC"/>
    <w:p w14:paraId="5916CFC5" w14:textId="04EF423A" w:rsidR="00B227D8" w:rsidRDefault="00B227D8" w:rsidP="00FB32BC">
      <w:r>
        <w:t xml:space="preserve">Les ajouts de 2025 </w:t>
      </w:r>
      <w:r w:rsidRPr="00B227D8">
        <w:t xml:space="preserve">traitent des différentes implications de Mme Solange Tremblay à Saint-Stanislas, notamment dans le Cercle des Fermières, les Filles d'Isabelle et le Festival du Faisan. De même, on y retrouve des images de Mme Tremblay au Congrès du Parti Libéral à Ottawa en 1982, des vacances au chalet du Lac Éden et plusieurs événements municipaux ou familiaux. </w:t>
      </w:r>
      <w:r>
        <w:t xml:space="preserve">Les photographies ont été prises entre 1930 et 2014. </w:t>
      </w:r>
      <w:r w:rsidRPr="00B227D8">
        <w:t>Ils contiennent également des films de famille sur bobines ou VHS des années 1970.</w:t>
      </w:r>
    </w:p>
    <w:p w14:paraId="3EA33FA4" w14:textId="77777777" w:rsidR="00AC444A" w:rsidRDefault="00AC444A" w:rsidP="00FB32BC"/>
    <w:p w14:paraId="27686D7B" w14:textId="3E10659F" w:rsidR="00FB32BC" w:rsidRDefault="00D32499" w:rsidP="00FB32BC">
      <w:r w:rsidRPr="00D32499">
        <w:t>Les ajouts de 2026 concernent l'implication comme agente officielle du Parti Libéral de la donatrice, Mme Solange Tremblay, dans les années 1980, son bénévolat pour le Centre de Femmes du pays Maria-Chapdelaine en 2011, plusieurs autres implications de Mme Tremblay, en particulier le Cercle des Fermières et le Festival du Faisan, et des souvenirs à Saint-Stanislas de 1966 à 2015 ou lors du centenaire de Mistassini en 1992, de même que de nombreuses photographies de famille et de loisirs personnels entre 1907 et 2020.</w:t>
      </w:r>
    </w:p>
    <w:p w14:paraId="31325122" w14:textId="77777777" w:rsidR="00D32499" w:rsidRPr="00A674F8" w:rsidRDefault="00D32499" w:rsidP="00FB32BC"/>
    <w:p w14:paraId="3261C6B6" w14:textId="77777777" w:rsidR="00B46FC4" w:rsidRPr="00923766" w:rsidRDefault="00B46FC4" w:rsidP="00923766">
      <w:pPr>
        <w:rPr>
          <w:b/>
        </w:rPr>
      </w:pPr>
      <w:r w:rsidRPr="00923766">
        <w:rPr>
          <w:b/>
        </w:rPr>
        <w:t>Instrument de recherche :</w:t>
      </w:r>
    </w:p>
    <w:p w14:paraId="6C10EF62" w14:textId="77777777" w:rsidR="00B46FC4" w:rsidRPr="00923766" w:rsidRDefault="00B46FC4" w:rsidP="00923766"/>
    <w:p w14:paraId="60BC7670" w14:textId="59DB1F18" w:rsidR="00B46FC4" w:rsidRPr="00A674F8" w:rsidRDefault="001153BB" w:rsidP="00923766">
      <w:r>
        <w:t>Ce fonds n’est pas traité</w:t>
      </w:r>
      <w:r w:rsidR="00561EAD">
        <w:t xml:space="preserve">. </w:t>
      </w:r>
      <w:r w:rsidR="00FB32BC">
        <w:t>Trié par Marie-Chantale Savard</w:t>
      </w:r>
      <w:r w:rsidR="00083A2F">
        <w:t>, archiviste,</w:t>
      </w:r>
      <w:r w:rsidR="00FB32BC">
        <w:t xml:space="preserve"> en décembre 2023.</w:t>
      </w:r>
      <w:r w:rsidR="00083A2F">
        <w:t xml:space="preserve"> Prétraitement débuté en mars 2024 par Frédérique Fradet, archiviste.</w:t>
      </w:r>
    </w:p>
    <w:p w14:paraId="39189FFF" w14:textId="77777777" w:rsidR="00E06067" w:rsidRPr="00A674F8" w:rsidRDefault="00E06067" w:rsidP="00923766"/>
    <w:p w14:paraId="00BED667" w14:textId="77777777" w:rsidR="00E06067" w:rsidRPr="00923766" w:rsidRDefault="00E06067" w:rsidP="00923766">
      <w:pPr>
        <w:rPr>
          <w:b/>
        </w:rPr>
      </w:pPr>
      <w:r w:rsidRPr="00923766">
        <w:rPr>
          <w:b/>
        </w:rPr>
        <w:t>Restrictions régissant la consultation, la reproduction et la publication :</w:t>
      </w:r>
    </w:p>
    <w:p w14:paraId="3433DBF3" w14:textId="77777777" w:rsidR="00E06067" w:rsidRPr="00A674F8" w:rsidRDefault="00E06067" w:rsidP="00923766"/>
    <w:p w14:paraId="4489CB66" w14:textId="77777777" w:rsidR="00C70C4E" w:rsidRPr="00A674F8" w:rsidRDefault="00D30256" w:rsidP="00923766">
      <w:r>
        <w:t>Aucune.</w:t>
      </w:r>
    </w:p>
    <w:p w14:paraId="754CF064" w14:textId="77777777" w:rsidR="00C70C4E" w:rsidRPr="00A674F8" w:rsidRDefault="00C70C4E" w:rsidP="00923766"/>
    <w:p w14:paraId="23AF16E1" w14:textId="24E7C9CA" w:rsidR="00C70C4E" w:rsidRPr="00B227D8" w:rsidRDefault="00B227D8" w:rsidP="00923766">
      <w:pPr>
        <w:rPr>
          <w:b/>
          <w:bCs/>
        </w:rPr>
      </w:pPr>
      <w:r w:rsidRPr="00B227D8">
        <w:rPr>
          <w:b/>
          <w:bCs/>
        </w:rPr>
        <w:t xml:space="preserve">Notes de traitement : </w:t>
      </w:r>
    </w:p>
    <w:p w14:paraId="5403EA91" w14:textId="77777777" w:rsidR="00B227D8" w:rsidRDefault="00B227D8" w:rsidP="00923766"/>
    <w:p w14:paraId="07A4F437" w14:textId="6D71CB8C" w:rsidR="00B227D8" w:rsidRDefault="00B227D8" w:rsidP="00B227D8">
      <w:r>
        <w:t xml:space="preserve">Traitement au rapport 2025 : </w:t>
      </w:r>
    </w:p>
    <w:p w14:paraId="656B45CE" w14:textId="19859ECA" w:rsidR="00B227D8" w:rsidRDefault="00B227D8" w:rsidP="00B227D8">
      <w:pPr>
        <w:pStyle w:val="Paragraphedeliste"/>
        <w:numPr>
          <w:ilvl w:val="0"/>
          <w:numId w:val="19"/>
        </w:numPr>
      </w:pPr>
      <w:r>
        <w:t>Les vidéos mis sur LaVoute.tv et dans l’instrument de recherche en 2025 : 1960-1988, 10 unités et 58 minutes d’images en mouvement. Noté au rapport 2025.</w:t>
      </w:r>
    </w:p>
    <w:p w14:paraId="6E1FF8F6" w14:textId="77777777" w:rsidR="00B227D8" w:rsidRDefault="00B227D8" w:rsidP="00B227D8"/>
    <w:p w14:paraId="3A2A0D80" w14:textId="20E64BF8" w:rsidR="00B227D8" w:rsidRPr="00B227D8" w:rsidRDefault="00B227D8" w:rsidP="00B227D8">
      <w:r>
        <w:t>Traitement au rapport 2026</w:t>
      </w:r>
      <w:r w:rsidRPr="00B227D8">
        <w:t xml:space="preserve"> : </w:t>
      </w:r>
    </w:p>
    <w:p w14:paraId="43CBA84C" w14:textId="77777777" w:rsidR="00B227D8" w:rsidRDefault="00B227D8" w:rsidP="00B227D8">
      <w:pPr>
        <w:pStyle w:val="Paragraphedeliste"/>
        <w:numPr>
          <w:ilvl w:val="0"/>
          <w:numId w:val="18"/>
        </w:numPr>
      </w:pPr>
      <w:r>
        <w:t>Ajout du 29 mai 2025 :</w:t>
      </w:r>
    </w:p>
    <w:p w14:paraId="1F887819" w14:textId="77043782" w:rsidR="00B227D8" w:rsidRDefault="00B227D8" w:rsidP="00B227D8">
      <w:pPr>
        <w:pStyle w:val="Paragraphedeliste"/>
        <w:numPr>
          <w:ilvl w:val="1"/>
          <w:numId w:val="18"/>
        </w:numPr>
      </w:pPr>
      <w:r>
        <w:t>T</w:t>
      </w:r>
      <w:r w:rsidRPr="00B227D8">
        <w:t>raité en partie (14 dossiers, 0,3 cm, 176 photos) le 14 janvier 2026 par Frédérique Fradet, archiviste. Noté au rapport 2026.</w:t>
      </w:r>
      <w:r>
        <w:t xml:space="preserve"> </w:t>
      </w:r>
    </w:p>
    <w:p w14:paraId="1EB28D7D" w14:textId="7EDA80B4" w:rsidR="00B227D8" w:rsidRDefault="00B227D8" w:rsidP="00B227D8">
      <w:pPr>
        <w:pStyle w:val="Paragraphedeliste"/>
        <w:numPr>
          <w:ilvl w:val="1"/>
          <w:numId w:val="18"/>
        </w:numPr>
      </w:pPr>
      <w:r>
        <w:t>Reste 2,8 cm de documents textuels et 117 photos à traiter de cet ajout.</w:t>
      </w:r>
    </w:p>
    <w:p w14:paraId="6F2744D4" w14:textId="77777777" w:rsidR="00D32499" w:rsidRDefault="00D32499" w:rsidP="00D32499"/>
    <w:p w14:paraId="67245B79" w14:textId="65A4A067" w:rsidR="00D32499" w:rsidRPr="00D32499" w:rsidRDefault="00D32499" w:rsidP="00D32499">
      <w:pPr>
        <w:rPr>
          <w:b/>
          <w:bCs/>
        </w:rPr>
      </w:pPr>
      <w:r w:rsidRPr="00D32499">
        <w:rPr>
          <w:b/>
          <w:bCs/>
        </w:rPr>
        <w:t xml:space="preserve">Emplacements : </w:t>
      </w:r>
    </w:p>
    <w:p w14:paraId="054A6215" w14:textId="77777777" w:rsidR="00D32499" w:rsidRDefault="00D32499" w:rsidP="00D32499"/>
    <w:p w14:paraId="54E48EA0" w14:textId="618F8238" w:rsidR="00D32499" w:rsidRPr="00D32499" w:rsidRDefault="00D32499" w:rsidP="00D32499">
      <w:pPr>
        <w:rPr>
          <w:b/>
          <w:bCs/>
        </w:rPr>
      </w:pPr>
      <w:r w:rsidRPr="00D32499">
        <w:rPr>
          <w:b/>
          <w:bCs/>
        </w:rPr>
        <w:t>Boîtes 1-2 (standard</w:t>
      </w:r>
      <w:r>
        <w:rPr>
          <w:b/>
          <w:bCs/>
        </w:rPr>
        <w:t>s</w:t>
      </w:r>
      <w:r w:rsidRPr="00D32499">
        <w:rPr>
          <w:b/>
          <w:bCs/>
        </w:rPr>
        <w:t>)</w:t>
      </w:r>
    </w:p>
    <w:p w14:paraId="5F407461" w14:textId="77777777" w:rsidR="00D32499" w:rsidRDefault="00D32499" w:rsidP="00D32499">
      <w:r w:rsidRPr="00D32499">
        <w:rPr>
          <w:highlight w:val="lightGray"/>
        </w:rPr>
        <w:t>R06 E07 T07</w:t>
      </w:r>
    </w:p>
    <w:p w14:paraId="46BD886D" w14:textId="77777777" w:rsidR="00D32499" w:rsidRDefault="00D32499" w:rsidP="00D32499">
      <w:r>
        <w:t>Donation initiale et ajouts 2024-2025</w:t>
      </w:r>
    </w:p>
    <w:p w14:paraId="7027999B" w14:textId="77777777" w:rsidR="00D32499" w:rsidRDefault="00D32499" w:rsidP="00D32499"/>
    <w:p w14:paraId="3A3CD19C" w14:textId="3323AA19" w:rsidR="00D32499" w:rsidRPr="00D32499" w:rsidRDefault="00D32499" w:rsidP="00D32499">
      <w:pPr>
        <w:rPr>
          <w:b/>
          <w:bCs/>
        </w:rPr>
      </w:pPr>
      <w:r w:rsidRPr="00D32499">
        <w:rPr>
          <w:b/>
          <w:bCs/>
        </w:rPr>
        <w:t>Boîte</w:t>
      </w:r>
      <w:r>
        <w:rPr>
          <w:b/>
          <w:bCs/>
        </w:rPr>
        <w:t>s</w:t>
      </w:r>
      <w:r w:rsidRPr="00D32499">
        <w:rPr>
          <w:b/>
          <w:bCs/>
        </w:rPr>
        <w:t xml:space="preserve"> 3</w:t>
      </w:r>
      <w:r>
        <w:rPr>
          <w:b/>
          <w:bCs/>
        </w:rPr>
        <w:t xml:space="preserve"> et 4</w:t>
      </w:r>
      <w:r w:rsidRPr="00D32499">
        <w:rPr>
          <w:b/>
          <w:bCs/>
        </w:rPr>
        <w:t xml:space="preserve"> (standard</w:t>
      </w:r>
      <w:r>
        <w:rPr>
          <w:b/>
          <w:bCs/>
        </w:rPr>
        <w:t>s</w:t>
      </w:r>
      <w:r w:rsidRPr="00D32499">
        <w:rPr>
          <w:b/>
          <w:bCs/>
        </w:rPr>
        <w:t>)</w:t>
      </w:r>
    </w:p>
    <w:p w14:paraId="4A4222B7" w14:textId="7CA3C3A1" w:rsidR="00D32499" w:rsidRDefault="00D32499" w:rsidP="00D32499">
      <w:r w:rsidRPr="00D32499">
        <w:rPr>
          <w:highlight w:val="lightGray"/>
        </w:rPr>
        <w:t>R06 E08 T07</w:t>
      </w:r>
    </w:p>
    <w:p w14:paraId="754DB2BF" w14:textId="7B051B9C" w:rsidR="00D32499" w:rsidRDefault="00D32499" w:rsidP="00D32499">
      <w:r>
        <w:t>Ajouts 2025-2026</w:t>
      </w:r>
    </w:p>
    <w:p w14:paraId="40CF4937" w14:textId="77777777" w:rsidR="00D32499" w:rsidRDefault="00D32499" w:rsidP="00D32499"/>
    <w:p w14:paraId="6B389852" w14:textId="77777777" w:rsidR="00D32499" w:rsidRPr="00D32499" w:rsidRDefault="00D32499" w:rsidP="00D32499">
      <w:pPr>
        <w:rPr>
          <w:b/>
          <w:bCs/>
        </w:rPr>
      </w:pPr>
      <w:r w:rsidRPr="00D32499">
        <w:rPr>
          <w:b/>
          <w:bCs/>
        </w:rPr>
        <w:t>Boîte audiovisuel</w:t>
      </w:r>
    </w:p>
    <w:p w14:paraId="75387DB8" w14:textId="77777777" w:rsidR="00D32499" w:rsidRDefault="00D32499" w:rsidP="00D32499">
      <w:r>
        <w:t>VHS</w:t>
      </w:r>
    </w:p>
    <w:p w14:paraId="133BE678" w14:textId="77777777" w:rsidR="00D32499" w:rsidRDefault="00D32499" w:rsidP="00D32499">
      <w:r>
        <w:t>R? E? T?</w:t>
      </w:r>
    </w:p>
    <w:p w14:paraId="7C054F59" w14:textId="77777777" w:rsidR="00D32499" w:rsidRDefault="00D32499" w:rsidP="00D32499"/>
    <w:p w14:paraId="750FAC50" w14:textId="75527EE2" w:rsidR="00D32499" w:rsidRPr="00D32499" w:rsidRDefault="00D32499" w:rsidP="00D32499">
      <w:pPr>
        <w:rPr>
          <w:b/>
          <w:bCs/>
        </w:rPr>
      </w:pPr>
      <w:r w:rsidRPr="00D32499">
        <w:rPr>
          <w:b/>
          <w:bCs/>
        </w:rPr>
        <w:t>Serveur « Voute:K »</w:t>
      </w:r>
    </w:p>
    <w:p w14:paraId="62E4D47F" w14:textId="1992B77B" w:rsidR="00D32499" w:rsidRPr="00B227D8" w:rsidRDefault="00D32499" w:rsidP="00D32499">
      <w:r>
        <w:t>Photos numérisées</w:t>
      </w:r>
    </w:p>
    <w:p w14:paraId="6D181A47" w14:textId="77777777" w:rsidR="00B227D8" w:rsidRDefault="00B227D8" w:rsidP="00923766"/>
    <w:p w14:paraId="75999BF8" w14:textId="04AF3D5C" w:rsidR="00D32499" w:rsidRPr="00D32499" w:rsidRDefault="00D32499" w:rsidP="00923766">
      <w:pPr>
        <w:rPr>
          <w:b/>
          <w:bCs/>
        </w:rPr>
      </w:pPr>
      <w:r w:rsidRPr="00D32499">
        <w:rPr>
          <w:b/>
          <w:bCs/>
        </w:rPr>
        <w:t xml:space="preserve">Plan d’urgence : </w:t>
      </w:r>
    </w:p>
    <w:p w14:paraId="741EEDA3" w14:textId="77777777" w:rsidR="00D32499" w:rsidRDefault="00D32499" w:rsidP="00923766"/>
    <w:p w14:paraId="50C4798D" w14:textId="77777777" w:rsidR="00D32499" w:rsidRPr="00D32499" w:rsidRDefault="00D32499" w:rsidP="00D32499">
      <w:pPr>
        <w:rPr>
          <w:color w:val="EE0000"/>
          <w:u w:val="single"/>
        </w:rPr>
      </w:pPr>
      <w:r w:rsidRPr="00D32499">
        <w:rPr>
          <w:color w:val="EE0000"/>
          <w:u w:val="single"/>
        </w:rPr>
        <w:t>Priorité 2 en cas de sinistre</w:t>
      </w:r>
    </w:p>
    <w:p w14:paraId="1C780724" w14:textId="77777777" w:rsidR="00D32499" w:rsidRPr="00D32499" w:rsidRDefault="00D32499" w:rsidP="00D32499">
      <w:pPr>
        <w:rPr>
          <w:color w:val="EE0000"/>
        </w:rPr>
      </w:pPr>
    </w:p>
    <w:p w14:paraId="43B6BFA7" w14:textId="77777777" w:rsidR="00D32499" w:rsidRPr="00D32499" w:rsidRDefault="00D32499" w:rsidP="00D32499">
      <w:pPr>
        <w:rPr>
          <w:color w:val="EE0000"/>
        </w:rPr>
      </w:pPr>
      <w:r w:rsidRPr="00D32499">
        <w:rPr>
          <w:color w:val="EE0000"/>
        </w:rPr>
        <w:t>P280 (à sauver prioritairement en cas de sinistre)</w:t>
      </w:r>
    </w:p>
    <w:p w14:paraId="54E33FC2" w14:textId="77777777" w:rsidR="00D32499" w:rsidRPr="00D32499" w:rsidRDefault="00D32499" w:rsidP="00D32499">
      <w:pPr>
        <w:rPr>
          <w:color w:val="EE0000"/>
        </w:rPr>
      </w:pPr>
      <w:r w:rsidRPr="00D32499">
        <w:rPr>
          <w:color w:val="EE0000"/>
        </w:rPr>
        <w:t>Identifié priorité 2 du Plan des mesures d’urgence de la SHGMC.</w:t>
      </w:r>
    </w:p>
    <w:p w14:paraId="72B97B84" w14:textId="77777777" w:rsidR="00D32499" w:rsidRPr="00A674F8" w:rsidRDefault="00D32499" w:rsidP="00923766"/>
    <w:p w14:paraId="0F0D749B" w14:textId="77777777" w:rsidR="00B25321" w:rsidRPr="00A674F8" w:rsidRDefault="00B25321" w:rsidP="00923766">
      <w:r w:rsidRPr="00A674F8">
        <w:br w:type="page"/>
      </w:r>
    </w:p>
    <w:p w14:paraId="123F20FF" w14:textId="4B626A65" w:rsidR="00B25321" w:rsidRPr="00A674F8" w:rsidRDefault="00AB6798" w:rsidP="00923766">
      <w:pPr>
        <w:pStyle w:val="Titre"/>
      </w:pPr>
      <w:bookmarkStart w:id="2" w:name="_Toc226037180"/>
      <w:r>
        <w:t>P</w:t>
      </w:r>
      <w:r w:rsidR="00FB32BC">
        <w:t>280</w:t>
      </w:r>
      <w:r w:rsidR="00B25321" w:rsidRPr="00A674F8">
        <w:t xml:space="preserve">/A </w:t>
      </w:r>
      <w:r w:rsidR="00561EAD">
        <w:t>Documents</w:t>
      </w:r>
      <w:r>
        <w:t xml:space="preserve"> </w:t>
      </w:r>
      <w:r w:rsidR="00FB32BC">
        <w:t>textuels</w:t>
      </w:r>
      <w:bookmarkEnd w:id="2"/>
    </w:p>
    <w:p w14:paraId="6CC0D2CA" w14:textId="11882336" w:rsidR="000471D4" w:rsidRDefault="000471D4" w:rsidP="000471D4">
      <w:pPr>
        <w:rPr>
          <w:lang w:eastAsia="en-US"/>
        </w:rPr>
      </w:pPr>
      <w:r>
        <w:t xml:space="preserve">– </w:t>
      </w:r>
      <w:r>
        <w:rPr>
          <w:highlight w:val="yellow"/>
        </w:rPr>
        <w:t>Années extrêmes.</w:t>
      </w:r>
      <w:r w:rsidRPr="007A7F60">
        <w:rPr>
          <w:highlight w:val="yellow"/>
        </w:rPr>
        <w:t xml:space="preserve"> – X cm</w:t>
      </w:r>
      <w:r>
        <w:t xml:space="preserve"> </w:t>
      </w:r>
      <w:r w:rsidRPr="000471D4">
        <w:rPr>
          <w:highlight w:val="yellow"/>
        </w:rPr>
        <w:t>de documents textuels (total).</w:t>
      </w:r>
    </w:p>
    <w:p w14:paraId="1AE1A371" w14:textId="77777777" w:rsidR="00C70C4E" w:rsidRDefault="00C70C4E" w:rsidP="00923766"/>
    <w:p w14:paraId="5D47E07E" w14:textId="77777777" w:rsidR="0028732E" w:rsidRPr="00AB6798" w:rsidRDefault="0028732E" w:rsidP="0028732E">
      <w:pPr>
        <w:rPr>
          <w:i/>
        </w:rPr>
      </w:pPr>
      <w:r w:rsidRPr="00AB6798">
        <w:rPr>
          <w:i/>
        </w:rPr>
        <w:t xml:space="preserve">Portée et contenu : </w:t>
      </w:r>
    </w:p>
    <w:p w14:paraId="297C35B0" w14:textId="77777777" w:rsidR="0028732E" w:rsidRPr="00A674F8" w:rsidRDefault="0028732E" w:rsidP="0028732E">
      <w:r>
        <w:t xml:space="preserve">Cette 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247AB4" w14:textId="77777777" w:rsidR="0028732E" w:rsidRDefault="0028732E" w:rsidP="0028732E"/>
    <w:p w14:paraId="1B841619" w14:textId="77777777" w:rsidR="0028732E" w:rsidRPr="00AB6798" w:rsidRDefault="0028732E" w:rsidP="0028732E">
      <w:pPr>
        <w:rPr>
          <w:i/>
        </w:rPr>
      </w:pPr>
      <w:r w:rsidRPr="00AB6798">
        <w:rPr>
          <w:i/>
        </w:rPr>
        <w:t xml:space="preserve">Notes : </w:t>
      </w:r>
    </w:p>
    <w:p w14:paraId="3550743B" w14:textId="77777777" w:rsidR="0028732E" w:rsidRPr="00A674F8" w:rsidRDefault="0028732E" w:rsidP="0028732E">
      <w:r>
        <w:fldChar w:fldCharType="begin">
          <w:ffData>
            <w:name w:val="Texte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87C948" w14:textId="77777777" w:rsidR="0028732E" w:rsidRPr="00A674F8" w:rsidRDefault="0028732E" w:rsidP="00923766"/>
    <w:p w14:paraId="7641C4CA" w14:textId="77777777" w:rsidR="00C70C4E" w:rsidRPr="00A674F8" w:rsidRDefault="00C70C4E" w:rsidP="00923766"/>
    <w:p w14:paraId="54278054" w14:textId="48685092" w:rsidR="001E5A46" w:rsidRPr="00A674F8" w:rsidRDefault="00AB6798" w:rsidP="00923766">
      <w:pPr>
        <w:pStyle w:val="Titre2"/>
      </w:pPr>
      <w:bookmarkStart w:id="3" w:name="_Toc226037181"/>
      <w:r>
        <w:t>P</w:t>
      </w:r>
      <w:r w:rsidR="00FB32BC">
        <w:t>280</w:t>
      </w:r>
      <w:r w:rsidR="00B25321" w:rsidRPr="00A674F8">
        <w:t xml:space="preserve">/A1 </w:t>
      </w:r>
      <w:r w:rsidR="008D2706">
        <w:t xml:space="preserve">Généalogie et </w:t>
      </w:r>
      <w:r w:rsidR="00F27E73">
        <w:t>famille</w:t>
      </w:r>
      <w:bookmarkEnd w:id="3"/>
    </w:p>
    <w:p w14:paraId="0EC3131C" w14:textId="497F0304" w:rsidR="000471D4" w:rsidRDefault="000471D4" w:rsidP="000471D4">
      <w:pPr>
        <w:rPr>
          <w:lang w:eastAsia="en-US"/>
        </w:rPr>
      </w:pPr>
      <w:r>
        <w:t xml:space="preserve">– </w:t>
      </w:r>
      <w:r>
        <w:rPr>
          <w:highlight w:val="yellow"/>
        </w:rPr>
        <w:t>Années extrêmes.</w:t>
      </w:r>
      <w:r w:rsidRPr="007A7F60">
        <w:rPr>
          <w:highlight w:val="yellow"/>
        </w:rPr>
        <w:t xml:space="preserve"> – X cm</w:t>
      </w:r>
      <w:r>
        <w:t xml:space="preserve"> </w:t>
      </w:r>
      <w:r w:rsidRPr="000471D4">
        <w:rPr>
          <w:highlight w:val="yellow"/>
        </w:rPr>
        <w:t>de documents textuels (grand total de A1).</w:t>
      </w:r>
    </w:p>
    <w:p w14:paraId="0A72F59A" w14:textId="77777777" w:rsidR="00B25321" w:rsidRDefault="00B25321" w:rsidP="00923766"/>
    <w:p w14:paraId="7744DBAD" w14:textId="77777777" w:rsidR="00AB6798" w:rsidRPr="00AB6798" w:rsidRDefault="00AB6798" w:rsidP="00923766">
      <w:pPr>
        <w:rPr>
          <w:i/>
        </w:rPr>
      </w:pPr>
      <w:r w:rsidRPr="00AB6798">
        <w:rPr>
          <w:i/>
        </w:rPr>
        <w:t xml:space="preserve">Portée et contenu : </w:t>
      </w:r>
    </w:p>
    <w:p w14:paraId="27AC67AC" w14:textId="77777777" w:rsidR="00AB6798" w:rsidRPr="00A674F8" w:rsidRDefault="00AB6798" w:rsidP="00923766">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C11F3A6" w14:textId="77777777" w:rsidR="00B25321" w:rsidRPr="00A674F8" w:rsidRDefault="00B25321" w:rsidP="00923766"/>
    <w:tbl>
      <w:tblPr>
        <w:tblW w:w="9356" w:type="dxa"/>
        <w:tblInd w:w="-567" w:type="dxa"/>
        <w:shd w:val="clear" w:color="auto" w:fill="D9D9D9"/>
        <w:tblLook w:val="04A0" w:firstRow="1" w:lastRow="0" w:firstColumn="1" w:lastColumn="0" w:noHBand="0" w:noVBand="1"/>
      </w:tblPr>
      <w:tblGrid>
        <w:gridCol w:w="1555"/>
        <w:gridCol w:w="7801"/>
      </w:tblGrid>
      <w:tr w:rsidR="00AA48C7" w:rsidRPr="00A674F8" w14:paraId="2E97B2D2" w14:textId="77777777" w:rsidTr="00C11F5D">
        <w:trPr>
          <w:trHeight w:val="873"/>
        </w:trPr>
        <w:tc>
          <w:tcPr>
            <w:tcW w:w="1555" w:type="dxa"/>
            <w:shd w:val="clear" w:color="auto" w:fill="D9D9D9" w:themeFill="background1" w:themeFillShade="D9"/>
            <w:hideMark/>
          </w:tcPr>
          <w:p w14:paraId="77BCE9B0" w14:textId="77777777" w:rsidR="00E57F6F" w:rsidRPr="00A674F8" w:rsidRDefault="00E57F6F" w:rsidP="00923766">
            <w:pPr>
              <w:rPr>
                <w:lang w:eastAsia="en-US"/>
              </w:rPr>
            </w:pPr>
            <w:r w:rsidRPr="00A674F8">
              <w:rPr>
                <w:lang w:eastAsia="en-US"/>
              </w:rPr>
              <w:t>R-E-T-P</w:t>
            </w:r>
          </w:p>
        </w:tc>
        <w:tc>
          <w:tcPr>
            <w:tcW w:w="7801" w:type="dxa"/>
            <w:hideMark/>
          </w:tcPr>
          <w:p w14:paraId="255E0298" w14:textId="09B9323A" w:rsidR="00E57F6F" w:rsidRPr="00B321DF" w:rsidRDefault="00AB6798" w:rsidP="00B321DF">
            <w:pPr>
              <w:pStyle w:val="Niveau3"/>
            </w:pPr>
            <w:bookmarkStart w:id="4" w:name="_Toc226037182"/>
            <w:r>
              <w:t>P</w:t>
            </w:r>
            <w:r w:rsidR="00FB32BC">
              <w:t>280</w:t>
            </w:r>
            <w:r w:rsidR="00E57F6F" w:rsidRPr="00B321DF">
              <w:t xml:space="preserve">/A1/1 : </w:t>
            </w:r>
            <w:r w:rsidR="002C791D">
              <w:t>Famille Tremblay</w:t>
            </w:r>
            <w:bookmarkEnd w:id="4"/>
          </w:p>
          <w:p w14:paraId="22964C39" w14:textId="69605EFF" w:rsidR="00E57F6F" w:rsidRDefault="000471D4" w:rsidP="00923766">
            <w:pPr>
              <w:rPr>
                <w:lang w:eastAsia="en-US"/>
              </w:rPr>
            </w:pPr>
            <w:r>
              <w:t>–</w:t>
            </w:r>
            <w:r w:rsidR="002C791D">
              <w:rPr>
                <w:lang w:eastAsia="en-US"/>
              </w:rPr>
              <w:t xml:space="preserve"> 2015. </w:t>
            </w:r>
            <w:r w:rsidR="00942943">
              <w:t xml:space="preserve">– </w:t>
            </w:r>
            <w:r>
              <w:rPr>
                <w:highlight w:val="yellow"/>
              </w:rPr>
              <w:t>Années extrêmes.</w:t>
            </w:r>
            <w:r w:rsidR="00942943" w:rsidRPr="007A7F60">
              <w:rPr>
                <w:highlight w:val="yellow"/>
              </w:rPr>
              <w:t xml:space="preserve"> – X cm</w:t>
            </w:r>
            <w:r w:rsidR="00942943">
              <w:t xml:space="preserve"> de documents textuels.</w:t>
            </w:r>
          </w:p>
          <w:p w14:paraId="7AF6F9B9" w14:textId="76EB8137" w:rsidR="00696AE2" w:rsidRDefault="00696AE2" w:rsidP="00923766">
            <w:pPr>
              <w:rPr>
                <w:lang w:eastAsia="en-US"/>
              </w:rPr>
            </w:pPr>
          </w:p>
          <w:p w14:paraId="43C9223A" w14:textId="5E5F7895" w:rsidR="007B70ED" w:rsidRDefault="007B70ED" w:rsidP="00923766">
            <w:pPr>
              <w:rPr>
                <w:lang w:eastAsia="en-US"/>
              </w:rPr>
            </w:pPr>
            <w:r>
              <w:rPr>
                <w:lang w:eastAsia="en-US"/>
              </w:rPr>
              <w:t>Mme Solange Tremblay est présidente et fondatrice de l’Association des Tremblay d’Amérique secteur Dolbeau-Mistassini, vers 1992. (voir CV)</w:t>
            </w:r>
          </w:p>
          <w:p w14:paraId="0FA1D81B" w14:textId="77777777" w:rsidR="007B70ED" w:rsidRDefault="007B70ED" w:rsidP="00923766">
            <w:pPr>
              <w:rPr>
                <w:lang w:eastAsia="en-US"/>
              </w:rPr>
            </w:pPr>
          </w:p>
          <w:p w14:paraId="6FD7384C" w14:textId="77777777" w:rsidR="00E57F6F" w:rsidRPr="00A674F8" w:rsidRDefault="00E57F6F" w:rsidP="00923766">
            <w:pPr>
              <w:rPr>
                <w:lang w:eastAsia="en-US"/>
              </w:rPr>
            </w:pPr>
          </w:p>
        </w:tc>
      </w:tr>
      <w:tr w:rsidR="00C11F5D" w:rsidRPr="00A674F8" w14:paraId="593FF9D2" w14:textId="77777777" w:rsidTr="00C11F5D">
        <w:trPr>
          <w:trHeight w:val="1333"/>
        </w:trPr>
        <w:tc>
          <w:tcPr>
            <w:tcW w:w="1555" w:type="dxa"/>
            <w:shd w:val="clear" w:color="auto" w:fill="D9D9D9" w:themeFill="background1" w:themeFillShade="D9"/>
          </w:tcPr>
          <w:p w14:paraId="0CB3FBD5" w14:textId="20C8960B" w:rsidR="00C11F5D" w:rsidRPr="00A674F8" w:rsidRDefault="002C791D" w:rsidP="00923766">
            <w:pPr>
              <w:rPr>
                <w:lang w:eastAsia="en-US"/>
              </w:rPr>
            </w:pPr>
            <w:r w:rsidRPr="00A674F8">
              <w:rPr>
                <w:lang w:eastAsia="en-US"/>
              </w:rPr>
              <w:t>R-E-T-P</w:t>
            </w:r>
          </w:p>
        </w:tc>
        <w:tc>
          <w:tcPr>
            <w:tcW w:w="7801" w:type="dxa"/>
          </w:tcPr>
          <w:p w14:paraId="6FD0D02D" w14:textId="38A2CB32" w:rsidR="00C11F5D" w:rsidRPr="00B321DF" w:rsidRDefault="00AB6798" w:rsidP="00C11F5D">
            <w:pPr>
              <w:pStyle w:val="Niveau3"/>
            </w:pPr>
            <w:bookmarkStart w:id="5" w:name="_Toc226037183"/>
            <w:r>
              <w:t>P</w:t>
            </w:r>
            <w:r w:rsidR="00FB32BC">
              <w:t>280</w:t>
            </w:r>
            <w:r w:rsidR="00C11F5D">
              <w:t>/A1/2</w:t>
            </w:r>
            <w:r w:rsidR="00C11F5D" w:rsidRPr="00B321DF">
              <w:t> </w:t>
            </w:r>
            <w:r w:rsidR="00C11F5D" w:rsidRPr="00561EAD">
              <w:t xml:space="preserve">: </w:t>
            </w:r>
            <w:r w:rsidR="002C791D">
              <w:t>Famille Girard</w:t>
            </w:r>
            <w:bookmarkEnd w:id="5"/>
          </w:p>
          <w:p w14:paraId="38CF3839" w14:textId="558A2A61" w:rsidR="00C11F5D" w:rsidRDefault="000471D4" w:rsidP="00C11F5D">
            <w:pPr>
              <w:rPr>
                <w:lang w:eastAsia="en-US"/>
              </w:rPr>
            </w:pPr>
            <w:r>
              <w:t>–</w:t>
            </w:r>
            <w:r w:rsidR="002C791D">
              <w:rPr>
                <w:lang w:eastAsia="en-US"/>
              </w:rPr>
              <w:t xml:space="preserve"> 2015. </w:t>
            </w:r>
            <w:r w:rsidRPr="007A7F60">
              <w:rPr>
                <w:highlight w:val="yellow"/>
              </w:rPr>
              <w:t>– X cm</w:t>
            </w:r>
            <w:r>
              <w:t xml:space="preserve"> de documents textuels.</w:t>
            </w:r>
          </w:p>
          <w:p w14:paraId="00ACAF83" w14:textId="77777777" w:rsidR="00C11F5D" w:rsidRPr="00A674F8" w:rsidRDefault="00C11F5D" w:rsidP="00C11F5D">
            <w:pPr>
              <w:rPr>
                <w:lang w:eastAsia="en-US"/>
              </w:rPr>
            </w:pPr>
          </w:p>
          <w:p w14:paraId="50AB58CC" w14:textId="77777777" w:rsidR="000471D4" w:rsidRPr="00AB6798" w:rsidRDefault="000471D4" w:rsidP="000471D4">
            <w:pPr>
              <w:rPr>
                <w:i/>
              </w:rPr>
            </w:pPr>
            <w:r w:rsidRPr="00AB6798">
              <w:rPr>
                <w:i/>
              </w:rPr>
              <w:t xml:space="preserve">Portée et contenu : </w:t>
            </w:r>
          </w:p>
          <w:p w14:paraId="587A7029" w14:textId="2A60A530" w:rsidR="000471D4" w:rsidRPr="00A674F8" w:rsidRDefault="000471D4" w:rsidP="000471D4">
            <w:r>
              <w:t xml:space="preserve">Ce dossier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D5EF08" w14:textId="77777777" w:rsidR="00C11F5D" w:rsidRDefault="00C11F5D" w:rsidP="00923766"/>
        </w:tc>
      </w:tr>
      <w:tr w:rsidR="00561EAD" w:rsidRPr="00A674F8" w14:paraId="1A05F5F3" w14:textId="77777777" w:rsidTr="00C11F5D">
        <w:trPr>
          <w:trHeight w:val="1333"/>
        </w:trPr>
        <w:tc>
          <w:tcPr>
            <w:tcW w:w="1555" w:type="dxa"/>
            <w:shd w:val="clear" w:color="auto" w:fill="D9D9D9" w:themeFill="background1" w:themeFillShade="D9"/>
          </w:tcPr>
          <w:p w14:paraId="065FD2AC" w14:textId="12B5E53B" w:rsidR="00561EAD" w:rsidRPr="00A674F8" w:rsidRDefault="00F27E73" w:rsidP="00923766">
            <w:pPr>
              <w:rPr>
                <w:lang w:eastAsia="en-US"/>
              </w:rPr>
            </w:pPr>
            <w:r w:rsidRPr="00A674F8">
              <w:rPr>
                <w:lang w:eastAsia="en-US"/>
              </w:rPr>
              <w:t>R-E-T-P</w:t>
            </w:r>
          </w:p>
        </w:tc>
        <w:tc>
          <w:tcPr>
            <w:tcW w:w="7801" w:type="dxa"/>
          </w:tcPr>
          <w:p w14:paraId="3323DDAC" w14:textId="77777777" w:rsidR="00561EAD" w:rsidRDefault="00AB6798" w:rsidP="00C11F5D">
            <w:pPr>
              <w:pStyle w:val="Niveau3"/>
            </w:pPr>
            <w:bookmarkStart w:id="6" w:name="_Toc226037184"/>
            <w:r>
              <w:t>P</w:t>
            </w:r>
            <w:r w:rsidR="00FB32BC">
              <w:t>280</w:t>
            </w:r>
            <w:r w:rsidR="00561EAD" w:rsidRPr="00561EAD">
              <w:t xml:space="preserve">/A1/3 : </w:t>
            </w:r>
            <w:r w:rsidR="00C53495">
              <w:t>Famille Patrick Tremblay et Jeanne Simard</w:t>
            </w:r>
            <w:bookmarkEnd w:id="6"/>
          </w:p>
          <w:p w14:paraId="00EB894D" w14:textId="77777777" w:rsidR="000471D4" w:rsidRDefault="000471D4" w:rsidP="000471D4">
            <w:pPr>
              <w:rPr>
                <w:lang w:eastAsia="en-US"/>
              </w:rPr>
            </w:pPr>
            <w:r>
              <w:t xml:space="preserve">– </w:t>
            </w:r>
            <w:r>
              <w:rPr>
                <w:highlight w:val="yellow"/>
              </w:rPr>
              <w:t>Années extrêmes.</w:t>
            </w:r>
            <w:r w:rsidRPr="007A7F60">
              <w:rPr>
                <w:highlight w:val="yellow"/>
              </w:rPr>
              <w:t xml:space="preserve"> – X cm</w:t>
            </w:r>
            <w:r>
              <w:t xml:space="preserve"> de documents textuels.</w:t>
            </w:r>
          </w:p>
          <w:p w14:paraId="35DFE198" w14:textId="4E16DF90" w:rsidR="00C53495" w:rsidRDefault="00C53495" w:rsidP="00C53495"/>
          <w:p w14:paraId="742DAFB9" w14:textId="77777777" w:rsidR="000471D4" w:rsidRPr="00AB6798" w:rsidRDefault="000471D4" w:rsidP="000471D4">
            <w:pPr>
              <w:rPr>
                <w:i/>
              </w:rPr>
            </w:pPr>
            <w:r w:rsidRPr="00AB6798">
              <w:rPr>
                <w:i/>
              </w:rPr>
              <w:t xml:space="preserve">Portée et contenu : </w:t>
            </w:r>
          </w:p>
          <w:p w14:paraId="17BB36D5" w14:textId="77777777" w:rsidR="000471D4" w:rsidRPr="00A674F8" w:rsidRDefault="000471D4" w:rsidP="000471D4">
            <w:r>
              <w:t xml:space="preserve">Ce dossier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E8B8575" w14:textId="77777777" w:rsidR="00C53495" w:rsidRDefault="00C53495" w:rsidP="00C53495"/>
          <w:p w14:paraId="24FB9DED" w14:textId="77777777" w:rsidR="00C53495" w:rsidRPr="00C53495" w:rsidRDefault="00C53495" w:rsidP="00C53495">
            <w:pPr>
              <w:rPr>
                <w:i/>
              </w:rPr>
            </w:pPr>
            <w:r w:rsidRPr="00C53495">
              <w:rPr>
                <w:i/>
              </w:rPr>
              <w:t>Notes :</w:t>
            </w:r>
          </w:p>
          <w:p w14:paraId="53EECB38" w14:textId="77777777" w:rsidR="00C53495" w:rsidRDefault="00C53495" w:rsidP="00C53495">
            <w:r>
              <w:t>Voir aussi les photographies Famille Patrick Tremblay et Jeanne Simard à la cote P280/B1/2 du présent fonds.</w:t>
            </w:r>
          </w:p>
          <w:p w14:paraId="2521BABF" w14:textId="24E0822D" w:rsidR="00F27E73" w:rsidRPr="00C53495" w:rsidRDefault="00F27E73" w:rsidP="00C53495"/>
        </w:tc>
      </w:tr>
      <w:tr w:rsidR="00F27E73" w:rsidRPr="00A674F8" w14:paraId="41368FA0" w14:textId="77777777" w:rsidTr="00C11F5D">
        <w:trPr>
          <w:trHeight w:val="1333"/>
        </w:trPr>
        <w:tc>
          <w:tcPr>
            <w:tcW w:w="1555" w:type="dxa"/>
            <w:shd w:val="clear" w:color="auto" w:fill="D9D9D9" w:themeFill="background1" w:themeFillShade="D9"/>
          </w:tcPr>
          <w:p w14:paraId="61BF5158" w14:textId="24AD780E" w:rsidR="00F27E73" w:rsidRPr="00A674F8" w:rsidRDefault="00F27E73" w:rsidP="00F27E73">
            <w:pPr>
              <w:rPr>
                <w:lang w:eastAsia="en-US"/>
              </w:rPr>
            </w:pPr>
            <w:r w:rsidRPr="00A674F8">
              <w:rPr>
                <w:lang w:eastAsia="en-US"/>
              </w:rPr>
              <w:t>R-E-T-P</w:t>
            </w:r>
          </w:p>
        </w:tc>
        <w:tc>
          <w:tcPr>
            <w:tcW w:w="7801" w:type="dxa"/>
          </w:tcPr>
          <w:p w14:paraId="2DE38049" w14:textId="7CE0ACBE" w:rsidR="00F27E73" w:rsidRDefault="00F27E73" w:rsidP="00F27E73">
            <w:pPr>
              <w:pStyle w:val="Niveau3"/>
            </w:pPr>
            <w:bookmarkStart w:id="7" w:name="_Toc226037185"/>
            <w:r>
              <w:t>P280</w:t>
            </w:r>
            <w:r w:rsidRPr="00561EAD">
              <w:t>/A1/</w:t>
            </w:r>
            <w:r>
              <w:t>4</w:t>
            </w:r>
            <w:r w:rsidRPr="00561EAD">
              <w:t xml:space="preserve"> : </w:t>
            </w:r>
            <w:r>
              <w:t>Invitations mariages</w:t>
            </w:r>
            <w:bookmarkEnd w:id="7"/>
          </w:p>
          <w:p w14:paraId="0DD26087" w14:textId="77777777" w:rsidR="000471D4" w:rsidRDefault="000471D4" w:rsidP="000471D4">
            <w:pPr>
              <w:rPr>
                <w:lang w:eastAsia="en-US"/>
              </w:rPr>
            </w:pPr>
            <w:r>
              <w:t xml:space="preserve">– </w:t>
            </w:r>
            <w:r>
              <w:rPr>
                <w:highlight w:val="yellow"/>
              </w:rPr>
              <w:t>Années extrêmes.</w:t>
            </w:r>
            <w:r w:rsidRPr="007A7F60">
              <w:rPr>
                <w:highlight w:val="yellow"/>
              </w:rPr>
              <w:t xml:space="preserve"> – X cm</w:t>
            </w:r>
            <w:r>
              <w:t xml:space="preserve"> de documents textuels.</w:t>
            </w:r>
          </w:p>
          <w:p w14:paraId="5ACDE4EC" w14:textId="77777777" w:rsidR="000471D4" w:rsidRDefault="000471D4" w:rsidP="000471D4"/>
          <w:p w14:paraId="27D40F52" w14:textId="77777777" w:rsidR="000471D4" w:rsidRPr="00AB6798" w:rsidRDefault="000471D4" w:rsidP="000471D4">
            <w:pPr>
              <w:rPr>
                <w:i/>
              </w:rPr>
            </w:pPr>
            <w:r w:rsidRPr="00AB6798">
              <w:rPr>
                <w:i/>
              </w:rPr>
              <w:t xml:space="preserve">Portée et contenu : </w:t>
            </w:r>
          </w:p>
          <w:p w14:paraId="0BBD4A23" w14:textId="334AD8D3" w:rsidR="00F27E73" w:rsidRDefault="000471D4" w:rsidP="00F27E73">
            <w:r>
              <w:t xml:space="preserve">Ce dossier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D1DD7B" w14:textId="77777777" w:rsidR="00F27E73" w:rsidRDefault="00F27E73" w:rsidP="00F27E73"/>
          <w:p w14:paraId="492A9D70" w14:textId="77777777" w:rsidR="00F27E73" w:rsidRPr="00C53495" w:rsidRDefault="00F27E73" w:rsidP="00F27E73">
            <w:pPr>
              <w:rPr>
                <w:i/>
              </w:rPr>
            </w:pPr>
            <w:r w:rsidRPr="00C53495">
              <w:rPr>
                <w:i/>
              </w:rPr>
              <w:t>Notes :</w:t>
            </w:r>
          </w:p>
          <w:p w14:paraId="7D604892" w14:textId="77777777" w:rsidR="00F27E73" w:rsidRDefault="00F27E73" w:rsidP="00F27E73"/>
          <w:p w14:paraId="03A08C64" w14:textId="605A2592" w:rsidR="00F27E73" w:rsidRDefault="00F27E73" w:rsidP="00F27E73"/>
        </w:tc>
      </w:tr>
      <w:tr w:rsidR="00F625CD" w:rsidRPr="00A674F8" w14:paraId="36BAD2C8" w14:textId="77777777" w:rsidTr="00C11F5D">
        <w:trPr>
          <w:trHeight w:val="1333"/>
        </w:trPr>
        <w:tc>
          <w:tcPr>
            <w:tcW w:w="1555" w:type="dxa"/>
            <w:shd w:val="clear" w:color="auto" w:fill="D9D9D9" w:themeFill="background1" w:themeFillShade="D9"/>
          </w:tcPr>
          <w:p w14:paraId="50836323" w14:textId="0999B3F0" w:rsidR="00F625CD" w:rsidRPr="00A674F8" w:rsidRDefault="00F625CD" w:rsidP="00F625CD">
            <w:pPr>
              <w:rPr>
                <w:lang w:eastAsia="en-US"/>
              </w:rPr>
            </w:pPr>
            <w:r w:rsidRPr="00A674F8">
              <w:rPr>
                <w:lang w:eastAsia="en-US"/>
              </w:rPr>
              <w:t>R-E-T-P</w:t>
            </w:r>
          </w:p>
        </w:tc>
        <w:tc>
          <w:tcPr>
            <w:tcW w:w="7801" w:type="dxa"/>
          </w:tcPr>
          <w:p w14:paraId="6898A4B3" w14:textId="5058DBA6" w:rsidR="00F625CD" w:rsidRDefault="00F625CD" w:rsidP="00F625CD">
            <w:pPr>
              <w:pStyle w:val="Niveau3"/>
            </w:pPr>
            <w:bookmarkStart w:id="8" w:name="_Toc226037186"/>
            <w:r>
              <w:t>P280</w:t>
            </w:r>
            <w:r w:rsidRPr="00561EAD">
              <w:t>/A1/</w:t>
            </w:r>
            <w:r>
              <w:t>5</w:t>
            </w:r>
            <w:r w:rsidRPr="00561EAD">
              <w:t xml:space="preserve"> : </w:t>
            </w:r>
            <w:r>
              <w:t>Anniversaires</w:t>
            </w:r>
            <w:bookmarkEnd w:id="8"/>
          </w:p>
          <w:p w14:paraId="42F34ECE" w14:textId="406B09B5" w:rsidR="00F625CD" w:rsidRDefault="00F625CD" w:rsidP="00F625CD">
            <w:pPr>
              <w:rPr>
                <w:lang w:eastAsia="en-US"/>
              </w:rPr>
            </w:pPr>
            <w:r>
              <w:t>– 2007</w:t>
            </w:r>
            <w:r w:rsidRPr="00F625CD">
              <w:t>. – 1</w:t>
            </w:r>
            <w:r>
              <w:t xml:space="preserve"> page de documents textuels; coul., plastifiée, 8 ½ x 14 po.</w:t>
            </w:r>
          </w:p>
          <w:p w14:paraId="0B22FE45" w14:textId="77777777" w:rsidR="00F625CD" w:rsidRDefault="00F625CD" w:rsidP="00F625CD"/>
          <w:p w14:paraId="588150D7" w14:textId="77777777" w:rsidR="00F625CD" w:rsidRPr="00AB6798" w:rsidRDefault="00F625CD" w:rsidP="00F625CD">
            <w:pPr>
              <w:rPr>
                <w:i/>
              </w:rPr>
            </w:pPr>
            <w:r w:rsidRPr="00AB6798">
              <w:rPr>
                <w:i/>
              </w:rPr>
              <w:t xml:space="preserve">Portée et contenu : </w:t>
            </w:r>
          </w:p>
          <w:p w14:paraId="740735A6" w14:textId="6B562C39" w:rsidR="00F625CD" w:rsidRDefault="00F625CD" w:rsidP="00F625CD">
            <w:r>
              <w:t>Ce dossier comprend l’annonce des 30 ans de mariage de Marcel Girard et de Solange Tremblay (1977-2007).</w:t>
            </w:r>
          </w:p>
          <w:p w14:paraId="53A21093" w14:textId="77777777" w:rsidR="00F625CD" w:rsidRDefault="00F625CD" w:rsidP="00F625CD"/>
          <w:p w14:paraId="0B62A734" w14:textId="77777777" w:rsidR="00F625CD" w:rsidRPr="00C53495" w:rsidRDefault="00F625CD" w:rsidP="00F625CD">
            <w:pPr>
              <w:rPr>
                <w:i/>
              </w:rPr>
            </w:pPr>
            <w:r w:rsidRPr="00C53495">
              <w:rPr>
                <w:i/>
              </w:rPr>
              <w:t>Notes :</w:t>
            </w:r>
          </w:p>
          <w:p w14:paraId="62B53A86" w14:textId="03873B56" w:rsidR="00F625CD" w:rsidRDefault="00F625CD" w:rsidP="00F625CD">
            <w:r>
              <w:t>Copie plastifiée en couleur.</w:t>
            </w:r>
          </w:p>
          <w:p w14:paraId="5B7F1E50" w14:textId="77777777" w:rsidR="00F625CD" w:rsidRDefault="00F625CD" w:rsidP="00F625CD">
            <w:pPr>
              <w:pStyle w:val="Niveau3"/>
            </w:pPr>
          </w:p>
        </w:tc>
      </w:tr>
    </w:tbl>
    <w:p w14:paraId="71B92678" w14:textId="77777777" w:rsidR="00B25321" w:rsidRPr="00A674F8" w:rsidRDefault="00B25321" w:rsidP="009A57B7"/>
    <w:p w14:paraId="6705B676" w14:textId="77777777" w:rsidR="00E57F6F" w:rsidRPr="00A674F8" w:rsidRDefault="00E57F6F" w:rsidP="00923766"/>
    <w:p w14:paraId="6135CA38" w14:textId="1E967BEA" w:rsidR="00E57F6F" w:rsidRPr="00A674F8" w:rsidRDefault="00AB6798" w:rsidP="00923766">
      <w:pPr>
        <w:pStyle w:val="Titre2"/>
      </w:pPr>
      <w:bookmarkStart w:id="9" w:name="_Toc226037187"/>
      <w:r>
        <w:t>P</w:t>
      </w:r>
      <w:r w:rsidR="00FB32BC">
        <w:t>280</w:t>
      </w:r>
      <w:r w:rsidR="00E57F6F" w:rsidRPr="00A674F8">
        <w:t xml:space="preserve">/A2 </w:t>
      </w:r>
      <w:r w:rsidR="008F0833">
        <w:t>Occupations professionnelles</w:t>
      </w:r>
      <w:bookmarkEnd w:id="9"/>
    </w:p>
    <w:p w14:paraId="29E34461" w14:textId="504DA903" w:rsidR="000471D4" w:rsidRDefault="000471D4" w:rsidP="000471D4">
      <w:pPr>
        <w:rPr>
          <w:lang w:eastAsia="en-US"/>
        </w:rPr>
      </w:pPr>
      <w:r>
        <w:t xml:space="preserve">– </w:t>
      </w:r>
      <w:r>
        <w:rPr>
          <w:highlight w:val="yellow"/>
        </w:rPr>
        <w:t>Années extrêmes.</w:t>
      </w:r>
      <w:r w:rsidRPr="007A7F60">
        <w:rPr>
          <w:highlight w:val="yellow"/>
        </w:rPr>
        <w:t xml:space="preserve"> – X </w:t>
      </w:r>
      <w:r w:rsidRPr="000471D4">
        <w:rPr>
          <w:highlight w:val="yellow"/>
        </w:rPr>
        <w:t>cm de documents textuels (grand total de A2).</w:t>
      </w:r>
    </w:p>
    <w:p w14:paraId="679BC220" w14:textId="77777777" w:rsidR="00AB6798" w:rsidRDefault="00AB6798" w:rsidP="00AB6798">
      <w:pPr>
        <w:rPr>
          <w:i/>
        </w:rPr>
      </w:pPr>
    </w:p>
    <w:p w14:paraId="5D732229" w14:textId="77777777" w:rsidR="00AB6798" w:rsidRPr="00AB6798" w:rsidRDefault="00AB6798" w:rsidP="00AB6798">
      <w:pPr>
        <w:rPr>
          <w:i/>
        </w:rPr>
      </w:pPr>
      <w:r w:rsidRPr="00AB6798">
        <w:rPr>
          <w:i/>
        </w:rPr>
        <w:t xml:space="preserve">Portée et contenu : </w:t>
      </w:r>
    </w:p>
    <w:p w14:paraId="24F26540" w14:textId="77777777" w:rsidR="00AB6798" w:rsidRPr="00A674F8" w:rsidRDefault="00AB6798" w:rsidP="00AB6798">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2230060" w14:textId="77777777" w:rsidR="00AB6798" w:rsidRPr="00A674F8" w:rsidRDefault="00AB6798" w:rsidP="00923766"/>
    <w:tbl>
      <w:tblPr>
        <w:tblW w:w="9356" w:type="dxa"/>
        <w:tblInd w:w="-567" w:type="dxa"/>
        <w:shd w:val="clear" w:color="auto" w:fill="D9D9D9"/>
        <w:tblLook w:val="04A0" w:firstRow="1" w:lastRow="0" w:firstColumn="1" w:lastColumn="0" w:noHBand="0" w:noVBand="1"/>
      </w:tblPr>
      <w:tblGrid>
        <w:gridCol w:w="1555"/>
        <w:gridCol w:w="7801"/>
      </w:tblGrid>
      <w:tr w:rsidR="00C11F5D" w:rsidRPr="00A674F8" w14:paraId="54D248CC" w14:textId="77777777" w:rsidTr="007F33D1">
        <w:trPr>
          <w:trHeight w:val="873"/>
        </w:trPr>
        <w:tc>
          <w:tcPr>
            <w:tcW w:w="1555" w:type="dxa"/>
            <w:shd w:val="clear" w:color="auto" w:fill="D9D9D9" w:themeFill="background1" w:themeFillShade="D9"/>
            <w:hideMark/>
          </w:tcPr>
          <w:p w14:paraId="13D2183A" w14:textId="77777777" w:rsidR="00C11F5D" w:rsidRPr="00A674F8" w:rsidRDefault="00C11F5D" w:rsidP="007F33D1">
            <w:pPr>
              <w:rPr>
                <w:lang w:eastAsia="en-US"/>
              </w:rPr>
            </w:pPr>
            <w:r w:rsidRPr="00A674F8">
              <w:rPr>
                <w:lang w:eastAsia="en-US"/>
              </w:rPr>
              <w:t>R-E-T-P</w:t>
            </w:r>
          </w:p>
        </w:tc>
        <w:tc>
          <w:tcPr>
            <w:tcW w:w="7801" w:type="dxa"/>
            <w:hideMark/>
          </w:tcPr>
          <w:p w14:paraId="7DF82922" w14:textId="33BCA5A6" w:rsidR="00561EAD" w:rsidRDefault="00AB6798" w:rsidP="00AB6798">
            <w:pPr>
              <w:pStyle w:val="Niveau3"/>
            </w:pPr>
            <w:bookmarkStart w:id="10" w:name="_Toc226037188"/>
            <w:r>
              <w:t>P</w:t>
            </w:r>
            <w:r w:rsidR="00FB32BC">
              <w:t>280</w:t>
            </w:r>
            <w:r w:rsidR="00C11F5D" w:rsidRPr="00B321DF">
              <w:t>/A</w:t>
            </w:r>
            <w:r w:rsidR="00561EAD">
              <w:t>2</w:t>
            </w:r>
            <w:r w:rsidR="00C11F5D" w:rsidRPr="00B321DF">
              <w:t xml:space="preserve">/1 : </w:t>
            </w:r>
            <w:r w:rsidR="007B70ED">
              <w:t>Expérience</w:t>
            </w:r>
            <w:bookmarkEnd w:id="10"/>
          </w:p>
          <w:p w14:paraId="596CF79C" w14:textId="77777777" w:rsidR="000471D4" w:rsidRDefault="000471D4" w:rsidP="000471D4">
            <w:pPr>
              <w:rPr>
                <w:lang w:eastAsia="en-US"/>
              </w:rPr>
            </w:pPr>
            <w:r>
              <w:t xml:space="preserve">– </w:t>
            </w:r>
            <w:r>
              <w:rPr>
                <w:highlight w:val="yellow"/>
              </w:rPr>
              <w:t>Années extrêmes.</w:t>
            </w:r>
            <w:r w:rsidRPr="007A7F60">
              <w:rPr>
                <w:highlight w:val="yellow"/>
              </w:rPr>
              <w:t xml:space="preserve"> – X cm</w:t>
            </w:r>
            <w:r>
              <w:t xml:space="preserve"> de documents textuels.</w:t>
            </w:r>
          </w:p>
          <w:p w14:paraId="4463F729" w14:textId="77777777" w:rsidR="000471D4" w:rsidRDefault="000471D4" w:rsidP="000471D4"/>
          <w:p w14:paraId="4A0DB16B" w14:textId="77777777" w:rsidR="000471D4" w:rsidRPr="00AB6798" w:rsidRDefault="000471D4" w:rsidP="000471D4">
            <w:pPr>
              <w:rPr>
                <w:i/>
              </w:rPr>
            </w:pPr>
            <w:r w:rsidRPr="00AB6798">
              <w:rPr>
                <w:i/>
              </w:rPr>
              <w:t xml:space="preserve">Portée et contenu : </w:t>
            </w:r>
          </w:p>
          <w:p w14:paraId="0A5C2154" w14:textId="77777777" w:rsidR="000471D4" w:rsidRPr="00A674F8" w:rsidRDefault="000471D4" w:rsidP="000471D4">
            <w:r>
              <w:t xml:space="preserve">Ce dossier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6C50DA9" w14:textId="77777777" w:rsidR="00C11F5D" w:rsidRDefault="00C11F5D" w:rsidP="007F33D1">
            <w:pPr>
              <w:rPr>
                <w:lang w:eastAsia="en-US"/>
              </w:rPr>
            </w:pPr>
          </w:p>
          <w:p w14:paraId="59395A53" w14:textId="0BB969FA" w:rsidR="00A27F8C" w:rsidRDefault="00A27F8C" w:rsidP="007F33D1">
            <w:pPr>
              <w:rPr>
                <w:lang w:eastAsia="en-US"/>
              </w:rPr>
            </w:pPr>
            <w:r>
              <w:rPr>
                <w:lang w:eastAsia="en-US"/>
              </w:rPr>
              <w:t>Curriculum vitae</w:t>
            </w:r>
          </w:p>
          <w:p w14:paraId="632344E1" w14:textId="77777777" w:rsidR="00C1628A" w:rsidRDefault="00C1628A" w:rsidP="007F33D1">
            <w:pPr>
              <w:rPr>
                <w:lang w:eastAsia="en-US"/>
              </w:rPr>
            </w:pPr>
          </w:p>
          <w:p w14:paraId="344EF9CF" w14:textId="15E3A4E3" w:rsidR="00A27F8C" w:rsidRPr="00A674F8" w:rsidRDefault="00A27F8C" w:rsidP="007F33D1">
            <w:pPr>
              <w:rPr>
                <w:lang w:eastAsia="en-US"/>
              </w:rPr>
            </w:pPr>
          </w:p>
        </w:tc>
      </w:tr>
      <w:tr w:rsidR="00A27F8C" w:rsidRPr="00A674F8" w14:paraId="78D74CA6" w14:textId="77777777" w:rsidTr="007F33D1">
        <w:trPr>
          <w:trHeight w:val="873"/>
        </w:trPr>
        <w:tc>
          <w:tcPr>
            <w:tcW w:w="1555" w:type="dxa"/>
            <w:shd w:val="clear" w:color="auto" w:fill="D9D9D9" w:themeFill="background1" w:themeFillShade="D9"/>
          </w:tcPr>
          <w:p w14:paraId="58870BD2" w14:textId="4C0DBBB1" w:rsidR="00A27F8C" w:rsidRPr="00A674F8" w:rsidRDefault="00A27F8C" w:rsidP="00A27F8C">
            <w:pPr>
              <w:rPr>
                <w:lang w:eastAsia="en-US"/>
              </w:rPr>
            </w:pPr>
            <w:r w:rsidRPr="00A674F8">
              <w:rPr>
                <w:lang w:eastAsia="en-US"/>
              </w:rPr>
              <w:t>R-E-T-P</w:t>
            </w:r>
          </w:p>
        </w:tc>
        <w:tc>
          <w:tcPr>
            <w:tcW w:w="7801" w:type="dxa"/>
          </w:tcPr>
          <w:p w14:paraId="45E65030" w14:textId="4380851B" w:rsidR="00A27F8C" w:rsidRDefault="00A27F8C" w:rsidP="00A27F8C">
            <w:pPr>
              <w:pStyle w:val="Niveau3"/>
            </w:pPr>
            <w:bookmarkStart w:id="11" w:name="_Toc226037189"/>
            <w:r>
              <w:t>P280</w:t>
            </w:r>
            <w:r w:rsidRPr="00B321DF">
              <w:t>/A</w:t>
            </w:r>
            <w:r>
              <w:t>2</w:t>
            </w:r>
            <w:r w:rsidRPr="00B321DF">
              <w:t>/</w:t>
            </w:r>
            <w:r>
              <w:t>2</w:t>
            </w:r>
            <w:r w:rsidRPr="00B321DF">
              <w:t xml:space="preserve"> : </w:t>
            </w:r>
            <w:r>
              <w:t>Politique</w:t>
            </w:r>
            <w:bookmarkEnd w:id="11"/>
          </w:p>
          <w:p w14:paraId="0B7743A0" w14:textId="77777777" w:rsidR="000471D4" w:rsidRDefault="000471D4" w:rsidP="000471D4">
            <w:pPr>
              <w:rPr>
                <w:lang w:eastAsia="en-US"/>
              </w:rPr>
            </w:pPr>
            <w:r>
              <w:t xml:space="preserve">– </w:t>
            </w:r>
            <w:r>
              <w:rPr>
                <w:highlight w:val="yellow"/>
              </w:rPr>
              <w:t>Années extrêmes.</w:t>
            </w:r>
            <w:r w:rsidRPr="007A7F60">
              <w:rPr>
                <w:highlight w:val="yellow"/>
              </w:rPr>
              <w:t xml:space="preserve"> – X cm</w:t>
            </w:r>
            <w:r>
              <w:t xml:space="preserve"> de documents textuels.</w:t>
            </w:r>
          </w:p>
          <w:p w14:paraId="7969F5C3" w14:textId="77777777" w:rsidR="000471D4" w:rsidRDefault="000471D4" w:rsidP="000471D4"/>
          <w:p w14:paraId="71063339" w14:textId="77777777" w:rsidR="000471D4" w:rsidRPr="00AB6798" w:rsidRDefault="000471D4" w:rsidP="000471D4">
            <w:pPr>
              <w:rPr>
                <w:i/>
              </w:rPr>
            </w:pPr>
            <w:r w:rsidRPr="00AB6798">
              <w:rPr>
                <w:i/>
              </w:rPr>
              <w:t xml:space="preserve">Portée et contenu : </w:t>
            </w:r>
          </w:p>
          <w:p w14:paraId="15E7F571" w14:textId="77777777" w:rsidR="000471D4" w:rsidRPr="00A674F8" w:rsidRDefault="000471D4" w:rsidP="000471D4">
            <w:r>
              <w:t xml:space="preserve">Ce dossier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12ED00" w14:textId="77777777" w:rsidR="00A27F8C" w:rsidRDefault="00A27F8C" w:rsidP="00A27F8C">
            <w:pPr>
              <w:pStyle w:val="Niveau3"/>
            </w:pPr>
          </w:p>
          <w:p w14:paraId="1798533D" w14:textId="77777777" w:rsidR="007B70ED" w:rsidRDefault="007B70ED" w:rsidP="007B70ED">
            <w:r>
              <w:t>Expériences de politique municipale à Saint-Stanislas, Politique des aînés pour Municipalité amie des aînés à Saint-Stanislas, voir CV pour Martin Cauvier.</w:t>
            </w:r>
          </w:p>
          <w:p w14:paraId="4FDD5373" w14:textId="7EBF9A88" w:rsidR="000471D4" w:rsidRPr="007B70ED" w:rsidRDefault="000471D4" w:rsidP="007B70ED"/>
        </w:tc>
      </w:tr>
      <w:tr w:rsidR="00C11F5D" w:rsidRPr="00A674F8" w14:paraId="383B99D6" w14:textId="77777777" w:rsidTr="007F33D1">
        <w:trPr>
          <w:trHeight w:val="1333"/>
        </w:trPr>
        <w:tc>
          <w:tcPr>
            <w:tcW w:w="1555" w:type="dxa"/>
            <w:shd w:val="clear" w:color="auto" w:fill="D9D9D9" w:themeFill="background1" w:themeFillShade="D9"/>
          </w:tcPr>
          <w:p w14:paraId="223FA8B5" w14:textId="4E995CA0" w:rsidR="00C11F5D" w:rsidRPr="00A674F8" w:rsidRDefault="002C791D" w:rsidP="007F33D1">
            <w:pPr>
              <w:rPr>
                <w:lang w:eastAsia="en-US"/>
              </w:rPr>
            </w:pPr>
            <w:r w:rsidRPr="00A674F8">
              <w:rPr>
                <w:lang w:eastAsia="en-US"/>
              </w:rPr>
              <w:t>R-E-T-P</w:t>
            </w:r>
          </w:p>
        </w:tc>
        <w:tc>
          <w:tcPr>
            <w:tcW w:w="7801" w:type="dxa"/>
          </w:tcPr>
          <w:p w14:paraId="7F37DF1F" w14:textId="0CEACC4D" w:rsidR="00C11F5D" w:rsidRPr="00B321DF" w:rsidRDefault="00AB6798" w:rsidP="007F33D1">
            <w:pPr>
              <w:pStyle w:val="Niveau3"/>
            </w:pPr>
            <w:bookmarkStart w:id="12" w:name="_Toc226037190"/>
            <w:r>
              <w:t>P</w:t>
            </w:r>
            <w:r w:rsidR="00FB32BC">
              <w:t>280</w:t>
            </w:r>
            <w:r w:rsidR="00C11F5D">
              <w:t>/A</w:t>
            </w:r>
            <w:r>
              <w:t>2</w:t>
            </w:r>
            <w:r w:rsidR="00C11F5D">
              <w:t>/</w:t>
            </w:r>
            <w:r w:rsidR="00A27F8C">
              <w:t>3</w:t>
            </w:r>
            <w:r w:rsidR="00C11F5D" w:rsidRPr="00B321DF">
              <w:t xml:space="preserve"> : </w:t>
            </w:r>
            <w:r w:rsidR="002C791D">
              <w:t>Éducation</w:t>
            </w:r>
            <w:bookmarkEnd w:id="12"/>
          </w:p>
          <w:p w14:paraId="49BDFA24" w14:textId="77777777" w:rsidR="000471D4" w:rsidRDefault="000471D4" w:rsidP="000471D4">
            <w:pPr>
              <w:rPr>
                <w:lang w:eastAsia="en-US"/>
              </w:rPr>
            </w:pPr>
            <w:r>
              <w:t xml:space="preserve">– </w:t>
            </w:r>
            <w:r>
              <w:rPr>
                <w:highlight w:val="yellow"/>
              </w:rPr>
              <w:t>Années extrêmes.</w:t>
            </w:r>
            <w:r w:rsidRPr="007A7F60">
              <w:rPr>
                <w:highlight w:val="yellow"/>
              </w:rPr>
              <w:t xml:space="preserve"> – X cm</w:t>
            </w:r>
            <w:r>
              <w:t xml:space="preserve"> de documents textuels.</w:t>
            </w:r>
          </w:p>
          <w:p w14:paraId="18320CA6" w14:textId="77777777" w:rsidR="000471D4" w:rsidRDefault="000471D4" w:rsidP="000471D4"/>
          <w:p w14:paraId="531C006A" w14:textId="77777777" w:rsidR="000471D4" w:rsidRPr="00AB6798" w:rsidRDefault="000471D4" w:rsidP="000471D4">
            <w:pPr>
              <w:rPr>
                <w:i/>
              </w:rPr>
            </w:pPr>
            <w:r w:rsidRPr="00AB6798">
              <w:rPr>
                <w:i/>
              </w:rPr>
              <w:t xml:space="preserve">Portée et contenu : </w:t>
            </w:r>
          </w:p>
          <w:p w14:paraId="7448C09D" w14:textId="141B79C0" w:rsidR="000471D4" w:rsidRPr="00A674F8" w:rsidRDefault="000471D4" w:rsidP="000471D4">
            <w:r>
              <w:t xml:space="preserve">Ce dossier comprend </w:t>
            </w:r>
            <w:r w:rsidR="00B56C30">
              <w:t>des diplômes d’étude de Solange Tremblay (Fortin) et de son époux Marcel Girard ainsi que des certificats liés à des formations et des cours.</w:t>
            </w:r>
          </w:p>
          <w:p w14:paraId="1D77B162" w14:textId="77777777" w:rsidR="00C11F5D" w:rsidRDefault="00C11F5D" w:rsidP="007F33D1">
            <w:pPr>
              <w:rPr>
                <w:lang w:eastAsia="en-US"/>
              </w:rPr>
            </w:pPr>
          </w:p>
          <w:p w14:paraId="13DCBFAA" w14:textId="451E2974" w:rsidR="00C11F5D" w:rsidRDefault="00A27F8C" w:rsidP="007F33D1">
            <w:pPr>
              <w:rPr>
                <w:lang w:eastAsia="en-US"/>
              </w:rPr>
            </w:pPr>
            <w:r>
              <w:rPr>
                <w:lang w:eastAsia="en-US"/>
              </w:rPr>
              <w:t xml:space="preserve">Études, diplômes (copies). </w:t>
            </w:r>
          </w:p>
          <w:p w14:paraId="7D45133C" w14:textId="6D43D76D" w:rsidR="00B56C30" w:rsidRPr="00A674F8" w:rsidRDefault="00B56C30" w:rsidP="007F33D1">
            <w:pPr>
              <w:rPr>
                <w:lang w:eastAsia="en-US"/>
              </w:rPr>
            </w:pPr>
            <w:r>
              <w:rPr>
                <w:lang w:eastAsia="en-US"/>
              </w:rPr>
              <w:t xml:space="preserve">Voir aussi certificats de reconnaissance. </w:t>
            </w:r>
          </w:p>
          <w:p w14:paraId="16B1A60A" w14:textId="77777777" w:rsidR="00C11F5D" w:rsidRDefault="00C11F5D" w:rsidP="007F33D1"/>
        </w:tc>
      </w:tr>
    </w:tbl>
    <w:p w14:paraId="0C8CDB1D" w14:textId="4FD1573A" w:rsidR="002A5FA2" w:rsidRDefault="002A5FA2" w:rsidP="00923766"/>
    <w:p w14:paraId="2D0C25C3" w14:textId="77777777" w:rsidR="008F0833" w:rsidRDefault="008F0833" w:rsidP="00923766"/>
    <w:p w14:paraId="1F504C7F" w14:textId="19167562" w:rsidR="008F0833" w:rsidRPr="00A674F8" w:rsidRDefault="008F0833" w:rsidP="008F0833">
      <w:pPr>
        <w:pStyle w:val="Titre2"/>
      </w:pPr>
      <w:bookmarkStart w:id="13" w:name="_Toc226037191"/>
      <w:r>
        <w:t>P280</w:t>
      </w:r>
      <w:r w:rsidRPr="00A674F8">
        <w:t>/A</w:t>
      </w:r>
      <w:r>
        <w:t>3</w:t>
      </w:r>
      <w:r w:rsidRPr="00A674F8">
        <w:t xml:space="preserve"> </w:t>
      </w:r>
      <w:r>
        <w:t>Implication</w:t>
      </w:r>
      <w:bookmarkEnd w:id="13"/>
    </w:p>
    <w:p w14:paraId="5FA3CC58" w14:textId="69A8139E" w:rsidR="000471D4" w:rsidRDefault="000471D4" w:rsidP="000471D4">
      <w:pPr>
        <w:rPr>
          <w:lang w:eastAsia="en-US"/>
        </w:rPr>
      </w:pPr>
      <w:r>
        <w:t xml:space="preserve">– </w:t>
      </w:r>
      <w:r>
        <w:rPr>
          <w:highlight w:val="yellow"/>
        </w:rPr>
        <w:t>Années extrêmes.</w:t>
      </w:r>
      <w:r w:rsidRPr="007A7F60">
        <w:rPr>
          <w:highlight w:val="yellow"/>
        </w:rPr>
        <w:t xml:space="preserve"> – X </w:t>
      </w:r>
      <w:r w:rsidRPr="000471D4">
        <w:rPr>
          <w:highlight w:val="yellow"/>
        </w:rPr>
        <w:t>cm de documents textuels (grand total de A3).</w:t>
      </w:r>
      <w:r>
        <w:t xml:space="preserve"> </w:t>
      </w:r>
    </w:p>
    <w:p w14:paraId="66935A4F" w14:textId="77777777" w:rsidR="008F0833" w:rsidRDefault="008F0833" w:rsidP="008F0833">
      <w:pPr>
        <w:rPr>
          <w:i/>
        </w:rPr>
      </w:pPr>
    </w:p>
    <w:p w14:paraId="3DFC6F0D" w14:textId="77777777" w:rsidR="008F0833" w:rsidRPr="00AB6798" w:rsidRDefault="008F0833" w:rsidP="008F0833">
      <w:pPr>
        <w:rPr>
          <w:i/>
        </w:rPr>
      </w:pPr>
      <w:r w:rsidRPr="00AB6798">
        <w:rPr>
          <w:i/>
        </w:rPr>
        <w:t xml:space="preserve">Portée et contenu : </w:t>
      </w:r>
    </w:p>
    <w:p w14:paraId="183D2436" w14:textId="77777777" w:rsidR="008F0833" w:rsidRPr="00A674F8" w:rsidRDefault="008F0833" w:rsidP="008F0833">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CA2E0F6" w14:textId="77777777" w:rsidR="008F0833" w:rsidRPr="00A674F8" w:rsidRDefault="008F0833" w:rsidP="008F0833"/>
    <w:tbl>
      <w:tblPr>
        <w:tblW w:w="9356" w:type="dxa"/>
        <w:tblInd w:w="-567" w:type="dxa"/>
        <w:shd w:val="clear" w:color="auto" w:fill="D9D9D9"/>
        <w:tblLook w:val="04A0" w:firstRow="1" w:lastRow="0" w:firstColumn="1" w:lastColumn="0" w:noHBand="0" w:noVBand="1"/>
      </w:tblPr>
      <w:tblGrid>
        <w:gridCol w:w="1555"/>
        <w:gridCol w:w="7801"/>
      </w:tblGrid>
      <w:tr w:rsidR="008F0833" w:rsidRPr="00A674F8" w14:paraId="2C0A8B69" w14:textId="77777777" w:rsidTr="00491934">
        <w:trPr>
          <w:trHeight w:val="873"/>
        </w:trPr>
        <w:tc>
          <w:tcPr>
            <w:tcW w:w="1555" w:type="dxa"/>
            <w:shd w:val="clear" w:color="auto" w:fill="D9D9D9" w:themeFill="background1" w:themeFillShade="D9"/>
            <w:hideMark/>
          </w:tcPr>
          <w:p w14:paraId="0F9D4A29" w14:textId="77777777" w:rsidR="008F0833" w:rsidRPr="00A674F8" w:rsidRDefault="008F0833" w:rsidP="00491934">
            <w:pPr>
              <w:rPr>
                <w:lang w:eastAsia="en-US"/>
              </w:rPr>
            </w:pPr>
            <w:r w:rsidRPr="00A674F8">
              <w:rPr>
                <w:lang w:eastAsia="en-US"/>
              </w:rPr>
              <w:t>R-E-T-P</w:t>
            </w:r>
          </w:p>
        </w:tc>
        <w:tc>
          <w:tcPr>
            <w:tcW w:w="7801" w:type="dxa"/>
            <w:hideMark/>
          </w:tcPr>
          <w:p w14:paraId="2032C610" w14:textId="2E92E545" w:rsidR="008F0833" w:rsidRDefault="008F0833" w:rsidP="008F0833">
            <w:pPr>
              <w:pStyle w:val="Niveau3"/>
              <w:rPr>
                <w:b/>
              </w:rPr>
            </w:pPr>
            <w:bookmarkStart w:id="14" w:name="_Toc226037192"/>
            <w:r w:rsidRPr="008F0833">
              <w:rPr>
                <w:b/>
              </w:rPr>
              <w:t>P280/A3/1 : Festivals et carnavals</w:t>
            </w:r>
            <w:bookmarkEnd w:id="14"/>
          </w:p>
          <w:p w14:paraId="426ADB3B" w14:textId="77777777" w:rsidR="000471D4" w:rsidRDefault="000471D4" w:rsidP="000471D4">
            <w:pPr>
              <w:rPr>
                <w:lang w:eastAsia="en-US"/>
              </w:rPr>
            </w:pPr>
            <w:r>
              <w:t xml:space="preserve">– </w:t>
            </w:r>
            <w:r>
              <w:rPr>
                <w:highlight w:val="yellow"/>
              </w:rPr>
              <w:t>Années extrêmes.</w:t>
            </w:r>
            <w:r w:rsidRPr="007A7F60">
              <w:rPr>
                <w:highlight w:val="yellow"/>
              </w:rPr>
              <w:t xml:space="preserve"> – X cm</w:t>
            </w:r>
            <w:r>
              <w:t xml:space="preserve"> de documents textuels.</w:t>
            </w:r>
          </w:p>
          <w:p w14:paraId="18693B08" w14:textId="77777777" w:rsidR="000471D4" w:rsidRDefault="000471D4" w:rsidP="000471D4"/>
          <w:p w14:paraId="180A5828" w14:textId="77777777" w:rsidR="000471D4" w:rsidRPr="00AB6798" w:rsidRDefault="000471D4" w:rsidP="000471D4">
            <w:pPr>
              <w:rPr>
                <w:i/>
              </w:rPr>
            </w:pPr>
            <w:r w:rsidRPr="00AB6798">
              <w:rPr>
                <w:i/>
              </w:rPr>
              <w:t xml:space="preserve">Portée et contenu : </w:t>
            </w:r>
          </w:p>
          <w:p w14:paraId="5FE4BD7D" w14:textId="7BDFF423" w:rsidR="000471D4" w:rsidRPr="00A674F8" w:rsidRDefault="000471D4" w:rsidP="000471D4">
            <w:r>
              <w:t xml:space="preserve">Cette sous-sous-série comprend les dossiers </w:t>
            </w:r>
            <w:r w:rsidRPr="000471D4">
              <w:rPr>
                <w:highlight w:val="yellow"/>
              </w:rPr>
              <w:t>(énumérer + italique).</w:t>
            </w:r>
          </w:p>
          <w:p w14:paraId="54725D1C" w14:textId="77777777" w:rsidR="000471D4" w:rsidRPr="000471D4" w:rsidRDefault="000471D4" w:rsidP="000471D4"/>
          <w:p w14:paraId="56E50C02" w14:textId="77777777" w:rsidR="008F0833" w:rsidRPr="00A674F8" w:rsidRDefault="008F0833" w:rsidP="00491934">
            <w:pPr>
              <w:rPr>
                <w:lang w:eastAsia="en-US"/>
              </w:rPr>
            </w:pPr>
          </w:p>
        </w:tc>
      </w:tr>
      <w:tr w:rsidR="008F0833" w:rsidRPr="00A674F8" w14:paraId="0FE0A7A9" w14:textId="77777777" w:rsidTr="00491934">
        <w:trPr>
          <w:trHeight w:val="873"/>
        </w:trPr>
        <w:tc>
          <w:tcPr>
            <w:tcW w:w="1555" w:type="dxa"/>
            <w:shd w:val="clear" w:color="auto" w:fill="D9D9D9" w:themeFill="background1" w:themeFillShade="D9"/>
          </w:tcPr>
          <w:p w14:paraId="199BF89A" w14:textId="43B3EB2C" w:rsidR="008F0833" w:rsidRPr="00A674F8" w:rsidRDefault="008F0833" w:rsidP="00491934">
            <w:pPr>
              <w:rPr>
                <w:lang w:eastAsia="en-US"/>
              </w:rPr>
            </w:pPr>
            <w:r w:rsidRPr="00A674F8">
              <w:rPr>
                <w:lang w:eastAsia="en-US"/>
              </w:rPr>
              <w:t>R-E-T-P</w:t>
            </w:r>
          </w:p>
        </w:tc>
        <w:tc>
          <w:tcPr>
            <w:tcW w:w="7801" w:type="dxa"/>
          </w:tcPr>
          <w:p w14:paraId="50E4A41C" w14:textId="1F0DCFC2" w:rsidR="008F0833" w:rsidRDefault="008F0833" w:rsidP="00991C81">
            <w:pPr>
              <w:pStyle w:val="Niveau4"/>
            </w:pPr>
            <w:bookmarkStart w:id="15" w:name="_Toc226037193"/>
            <w:r>
              <w:t xml:space="preserve">P280/A3/1.1 : Festival </w:t>
            </w:r>
            <w:r w:rsidR="00EA6927">
              <w:t>du bleuet (Mistassini)</w:t>
            </w:r>
            <w:bookmarkEnd w:id="15"/>
          </w:p>
          <w:p w14:paraId="26124CA2" w14:textId="77777777" w:rsidR="000471D4" w:rsidRDefault="000471D4" w:rsidP="000471D4">
            <w:pPr>
              <w:rPr>
                <w:lang w:eastAsia="en-US"/>
              </w:rPr>
            </w:pPr>
            <w:r>
              <w:t xml:space="preserve">– </w:t>
            </w:r>
            <w:r>
              <w:rPr>
                <w:highlight w:val="yellow"/>
              </w:rPr>
              <w:t>Années extrêmes.</w:t>
            </w:r>
            <w:r w:rsidRPr="007A7F60">
              <w:rPr>
                <w:highlight w:val="yellow"/>
              </w:rPr>
              <w:t xml:space="preserve"> – X cm</w:t>
            </w:r>
            <w:r>
              <w:t xml:space="preserve"> de documents textuels.</w:t>
            </w:r>
          </w:p>
          <w:p w14:paraId="2712B799" w14:textId="77777777" w:rsidR="000471D4" w:rsidRDefault="000471D4" w:rsidP="000471D4"/>
          <w:p w14:paraId="141A2CC5" w14:textId="77777777" w:rsidR="000471D4" w:rsidRPr="00AB6798" w:rsidRDefault="000471D4" w:rsidP="000471D4">
            <w:pPr>
              <w:rPr>
                <w:i/>
              </w:rPr>
            </w:pPr>
            <w:r w:rsidRPr="00AB6798">
              <w:rPr>
                <w:i/>
              </w:rPr>
              <w:t xml:space="preserve">Portée et contenu : </w:t>
            </w:r>
          </w:p>
          <w:p w14:paraId="4B344048" w14:textId="77777777" w:rsidR="000471D4" w:rsidRPr="00A674F8" w:rsidRDefault="000471D4" w:rsidP="000471D4">
            <w:r>
              <w:t xml:space="preserve">Ce dossier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F9CDD40" w14:textId="76C72508" w:rsidR="008F0833" w:rsidRPr="008F0833" w:rsidRDefault="008F0833" w:rsidP="008F0833"/>
        </w:tc>
      </w:tr>
      <w:tr w:rsidR="00EA6927" w:rsidRPr="00A674F8" w14:paraId="5926A2DC" w14:textId="77777777" w:rsidTr="00491934">
        <w:trPr>
          <w:trHeight w:val="873"/>
        </w:trPr>
        <w:tc>
          <w:tcPr>
            <w:tcW w:w="1555" w:type="dxa"/>
            <w:shd w:val="clear" w:color="auto" w:fill="D9D9D9" w:themeFill="background1" w:themeFillShade="D9"/>
          </w:tcPr>
          <w:p w14:paraId="3C52288C" w14:textId="298CCD5F" w:rsidR="00EA6927" w:rsidRPr="00A674F8" w:rsidRDefault="00EA6927" w:rsidP="00EA6927">
            <w:pPr>
              <w:rPr>
                <w:lang w:eastAsia="en-US"/>
              </w:rPr>
            </w:pPr>
            <w:r w:rsidRPr="00A674F8">
              <w:rPr>
                <w:lang w:eastAsia="en-US"/>
              </w:rPr>
              <w:t>R-E-T-P</w:t>
            </w:r>
          </w:p>
        </w:tc>
        <w:tc>
          <w:tcPr>
            <w:tcW w:w="7801" w:type="dxa"/>
          </w:tcPr>
          <w:p w14:paraId="19AF8CCE" w14:textId="7A8F8466" w:rsidR="00EA6927" w:rsidRPr="00146B91" w:rsidRDefault="00EA6927" w:rsidP="00991C81">
            <w:pPr>
              <w:pStyle w:val="Niveau4"/>
              <w:rPr>
                <w:lang w:val="en-US"/>
              </w:rPr>
            </w:pPr>
            <w:bookmarkStart w:id="16" w:name="_Toc226037194"/>
            <w:r w:rsidRPr="00146B91">
              <w:rPr>
                <w:lang w:val="en-US"/>
              </w:rPr>
              <w:t>P280/A3/1.2 : Festival western (Dolbeau)</w:t>
            </w:r>
            <w:bookmarkEnd w:id="16"/>
          </w:p>
          <w:p w14:paraId="59A5DD39" w14:textId="77777777" w:rsidR="000471D4" w:rsidRDefault="000471D4" w:rsidP="000471D4">
            <w:pPr>
              <w:rPr>
                <w:lang w:eastAsia="en-US"/>
              </w:rPr>
            </w:pPr>
            <w:r>
              <w:t xml:space="preserve">– </w:t>
            </w:r>
            <w:r>
              <w:rPr>
                <w:highlight w:val="yellow"/>
              </w:rPr>
              <w:t>Années extrêmes.</w:t>
            </w:r>
            <w:r w:rsidRPr="007A7F60">
              <w:rPr>
                <w:highlight w:val="yellow"/>
              </w:rPr>
              <w:t xml:space="preserve"> – X cm</w:t>
            </w:r>
            <w:r>
              <w:t xml:space="preserve"> de documents textuels.</w:t>
            </w:r>
          </w:p>
          <w:p w14:paraId="4B24ACF2" w14:textId="77777777" w:rsidR="000471D4" w:rsidRDefault="000471D4" w:rsidP="000471D4"/>
          <w:p w14:paraId="590BA691" w14:textId="77777777" w:rsidR="000471D4" w:rsidRPr="00AB6798" w:rsidRDefault="000471D4" w:rsidP="000471D4">
            <w:pPr>
              <w:rPr>
                <w:i/>
              </w:rPr>
            </w:pPr>
            <w:r w:rsidRPr="00AB6798">
              <w:rPr>
                <w:i/>
              </w:rPr>
              <w:t xml:space="preserve">Portée et contenu : </w:t>
            </w:r>
          </w:p>
          <w:p w14:paraId="2F01DCAC" w14:textId="77777777" w:rsidR="000471D4" w:rsidRPr="00A674F8" w:rsidRDefault="000471D4" w:rsidP="000471D4">
            <w:r>
              <w:t xml:space="preserve">Ce dossier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6EA64B7" w14:textId="77777777" w:rsidR="00EA6927" w:rsidRDefault="00EA6927" w:rsidP="00EA6927">
            <w:pPr>
              <w:pStyle w:val="Niveau3"/>
            </w:pPr>
          </w:p>
        </w:tc>
      </w:tr>
      <w:tr w:rsidR="00EA6927" w:rsidRPr="00A674F8" w14:paraId="59E92EFF" w14:textId="77777777" w:rsidTr="00491934">
        <w:trPr>
          <w:trHeight w:val="1333"/>
        </w:trPr>
        <w:tc>
          <w:tcPr>
            <w:tcW w:w="1555" w:type="dxa"/>
            <w:shd w:val="clear" w:color="auto" w:fill="D9D9D9" w:themeFill="background1" w:themeFillShade="D9"/>
          </w:tcPr>
          <w:p w14:paraId="673DE049" w14:textId="0F65BC12" w:rsidR="00EA6927" w:rsidRPr="00A674F8" w:rsidRDefault="00EA6927" w:rsidP="00EA6927">
            <w:pPr>
              <w:rPr>
                <w:lang w:eastAsia="en-US"/>
              </w:rPr>
            </w:pPr>
            <w:r w:rsidRPr="00A674F8">
              <w:rPr>
                <w:lang w:eastAsia="en-US"/>
              </w:rPr>
              <w:t>R-E-T-P</w:t>
            </w:r>
          </w:p>
        </w:tc>
        <w:tc>
          <w:tcPr>
            <w:tcW w:w="7801" w:type="dxa"/>
          </w:tcPr>
          <w:p w14:paraId="4CECC293" w14:textId="073DF4FF" w:rsidR="00EA6927" w:rsidRDefault="00EA6927" w:rsidP="00991C81">
            <w:pPr>
              <w:pStyle w:val="Niveau4"/>
            </w:pPr>
            <w:bookmarkStart w:id="17" w:name="_Toc226037195"/>
            <w:r>
              <w:t>P280/A3/1.3 : Festival du faisan (Saint-Stanislas)</w:t>
            </w:r>
            <w:bookmarkEnd w:id="17"/>
          </w:p>
          <w:p w14:paraId="757B7DB6" w14:textId="77777777" w:rsidR="000471D4" w:rsidRDefault="000471D4" w:rsidP="000471D4">
            <w:pPr>
              <w:rPr>
                <w:lang w:eastAsia="en-US"/>
              </w:rPr>
            </w:pPr>
            <w:r>
              <w:t xml:space="preserve">– </w:t>
            </w:r>
            <w:r>
              <w:rPr>
                <w:highlight w:val="yellow"/>
              </w:rPr>
              <w:t>Années extrêmes.</w:t>
            </w:r>
            <w:r w:rsidRPr="007A7F60">
              <w:rPr>
                <w:highlight w:val="yellow"/>
              </w:rPr>
              <w:t xml:space="preserve"> – X cm</w:t>
            </w:r>
            <w:r>
              <w:t xml:space="preserve"> de documents textuels.</w:t>
            </w:r>
          </w:p>
          <w:p w14:paraId="1D92970C" w14:textId="77777777" w:rsidR="000471D4" w:rsidRDefault="000471D4" w:rsidP="000471D4"/>
          <w:p w14:paraId="1BB95871" w14:textId="77777777" w:rsidR="000471D4" w:rsidRPr="00AB6798" w:rsidRDefault="000471D4" w:rsidP="000471D4">
            <w:pPr>
              <w:rPr>
                <w:i/>
              </w:rPr>
            </w:pPr>
            <w:r w:rsidRPr="00AB6798">
              <w:rPr>
                <w:i/>
              </w:rPr>
              <w:t xml:space="preserve">Portée et contenu : </w:t>
            </w:r>
          </w:p>
          <w:p w14:paraId="3082998E" w14:textId="77777777" w:rsidR="000471D4" w:rsidRPr="00A674F8" w:rsidRDefault="000471D4" w:rsidP="000471D4">
            <w:r>
              <w:t xml:space="preserve">Ce dossier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D23286" w14:textId="77777777" w:rsidR="00EA6927" w:rsidRDefault="00EA6927" w:rsidP="00EA6927">
            <w:pPr>
              <w:pStyle w:val="Niveau3"/>
            </w:pPr>
          </w:p>
        </w:tc>
      </w:tr>
      <w:tr w:rsidR="00EA6927" w:rsidRPr="00A674F8" w14:paraId="4FB9F41A" w14:textId="77777777" w:rsidTr="00491934">
        <w:trPr>
          <w:trHeight w:val="1333"/>
        </w:trPr>
        <w:tc>
          <w:tcPr>
            <w:tcW w:w="1555" w:type="dxa"/>
            <w:shd w:val="clear" w:color="auto" w:fill="D9D9D9" w:themeFill="background1" w:themeFillShade="D9"/>
          </w:tcPr>
          <w:p w14:paraId="30B419CE" w14:textId="7898CC00" w:rsidR="00EA6927" w:rsidRPr="00A674F8" w:rsidRDefault="00EA6927" w:rsidP="00EA6927">
            <w:pPr>
              <w:rPr>
                <w:lang w:eastAsia="en-US"/>
              </w:rPr>
            </w:pPr>
            <w:r w:rsidRPr="00A674F8">
              <w:rPr>
                <w:lang w:eastAsia="en-US"/>
              </w:rPr>
              <w:t>R-E-T-P</w:t>
            </w:r>
          </w:p>
        </w:tc>
        <w:tc>
          <w:tcPr>
            <w:tcW w:w="7801" w:type="dxa"/>
          </w:tcPr>
          <w:p w14:paraId="18D72798" w14:textId="0B987A66" w:rsidR="00EA6927" w:rsidRDefault="00EA6927" w:rsidP="00991C81">
            <w:pPr>
              <w:pStyle w:val="Niveau4"/>
            </w:pPr>
            <w:bookmarkStart w:id="18" w:name="_Toc226037196"/>
            <w:r>
              <w:t>P280/A3/1.4 : Carnaval (Saint-Stanislas)</w:t>
            </w:r>
            <w:bookmarkEnd w:id="18"/>
          </w:p>
          <w:p w14:paraId="2C9B2B4B" w14:textId="77777777" w:rsidR="00EA6927" w:rsidRDefault="00EA6927" w:rsidP="00EA6927">
            <w:r>
              <w:t xml:space="preserve">– </w:t>
            </w:r>
            <w:r w:rsidRPr="007A7F60">
              <w:rPr>
                <w:highlight w:val="yellow"/>
              </w:rPr>
              <w:t>1992-1994. – X cm</w:t>
            </w:r>
            <w:r>
              <w:t xml:space="preserve"> de documents textuels.</w:t>
            </w:r>
          </w:p>
          <w:p w14:paraId="22370D6C" w14:textId="77777777" w:rsidR="000471D4" w:rsidRDefault="000471D4" w:rsidP="000471D4"/>
          <w:p w14:paraId="350ABB7B" w14:textId="77777777" w:rsidR="000471D4" w:rsidRPr="00AB6798" w:rsidRDefault="000471D4" w:rsidP="000471D4">
            <w:pPr>
              <w:rPr>
                <w:i/>
              </w:rPr>
            </w:pPr>
            <w:r w:rsidRPr="00AB6798">
              <w:rPr>
                <w:i/>
              </w:rPr>
              <w:t xml:space="preserve">Portée et contenu : </w:t>
            </w:r>
          </w:p>
          <w:p w14:paraId="77C72FF4" w14:textId="77777777" w:rsidR="000471D4" w:rsidRPr="00A674F8" w:rsidRDefault="000471D4" w:rsidP="000471D4">
            <w:r>
              <w:t xml:space="preserve">Ce dossier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84EBD1F" w14:textId="57D8A59A" w:rsidR="000471D4" w:rsidRDefault="000471D4" w:rsidP="00EA6927"/>
        </w:tc>
      </w:tr>
      <w:tr w:rsidR="008F0833" w:rsidRPr="00A674F8" w14:paraId="1FD52AA2" w14:textId="77777777" w:rsidTr="00491934">
        <w:trPr>
          <w:trHeight w:val="1333"/>
        </w:trPr>
        <w:tc>
          <w:tcPr>
            <w:tcW w:w="1555" w:type="dxa"/>
            <w:shd w:val="clear" w:color="auto" w:fill="D9D9D9" w:themeFill="background1" w:themeFillShade="D9"/>
          </w:tcPr>
          <w:p w14:paraId="2B92F717" w14:textId="6851BCBE" w:rsidR="008F0833" w:rsidRPr="00A674F8" w:rsidRDefault="008F0833" w:rsidP="00491934">
            <w:pPr>
              <w:rPr>
                <w:lang w:eastAsia="en-US"/>
              </w:rPr>
            </w:pPr>
            <w:r w:rsidRPr="00A674F8">
              <w:rPr>
                <w:lang w:eastAsia="en-US"/>
              </w:rPr>
              <w:t>R-E-T-P</w:t>
            </w:r>
          </w:p>
        </w:tc>
        <w:tc>
          <w:tcPr>
            <w:tcW w:w="7801" w:type="dxa"/>
          </w:tcPr>
          <w:p w14:paraId="401DECD2" w14:textId="3D4830BB" w:rsidR="008F0833" w:rsidRPr="007A7F60" w:rsidRDefault="008F0833" w:rsidP="00491934">
            <w:pPr>
              <w:pStyle w:val="Niveau3"/>
              <w:rPr>
                <w:b/>
              </w:rPr>
            </w:pPr>
            <w:bookmarkStart w:id="19" w:name="_Toc226037197"/>
            <w:r w:rsidRPr="007A7F60">
              <w:rPr>
                <w:b/>
              </w:rPr>
              <w:t>P280/A3/2 : Organismes</w:t>
            </w:r>
            <w:bookmarkEnd w:id="19"/>
          </w:p>
          <w:p w14:paraId="2F878E6A" w14:textId="77777777" w:rsidR="000471D4" w:rsidRDefault="000471D4" w:rsidP="000471D4">
            <w:pPr>
              <w:rPr>
                <w:lang w:eastAsia="en-US"/>
              </w:rPr>
            </w:pPr>
            <w:r>
              <w:t xml:space="preserve">– </w:t>
            </w:r>
            <w:r>
              <w:rPr>
                <w:highlight w:val="yellow"/>
              </w:rPr>
              <w:t>Années extrêmes.</w:t>
            </w:r>
            <w:r w:rsidRPr="007A7F60">
              <w:rPr>
                <w:highlight w:val="yellow"/>
              </w:rPr>
              <w:t xml:space="preserve"> – X cm</w:t>
            </w:r>
            <w:r>
              <w:t xml:space="preserve"> de documents textuels.</w:t>
            </w:r>
          </w:p>
          <w:p w14:paraId="7E6F4C33" w14:textId="77777777" w:rsidR="000471D4" w:rsidRDefault="000471D4" w:rsidP="000471D4"/>
          <w:p w14:paraId="0ECB3C9D" w14:textId="77777777" w:rsidR="000471D4" w:rsidRPr="00AB6798" w:rsidRDefault="000471D4" w:rsidP="000471D4">
            <w:pPr>
              <w:rPr>
                <w:i/>
              </w:rPr>
            </w:pPr>
            <w:r w:rsidRPr="00AB6798">
              <w:rPr>
                <w:i/>
              </w:rPr>
              <w:t xml:space="preserve">Portée et contenu : </w:t>
            </w:r>
          </w:p>
          <w:p w14:paraId="25E0FEB8" w14:textId="6CF8A102" w:rsidR="000471D4" w:rsidRPr="00A674F8" w:rsidRDefault="000471D4" w:rsidP="000471D4">
            <w:r>
              <w:t xml:space="preserve">Cette sous-sous-série comprend les dossiers </w:t>
            </w:r>
            <w:r w:rsidRPr="000471D4">
              <w:rPr>
                <w:highlight w:val="yellow"/>
              </w:rPr>
              <w:t>(énumérer + italique).</w:t>
            </w:r>
          </w:p>
          <w:p w14:paraId="5713085C" w14:textId="77777777" w:rsidR="008F0833" w:rsidRDefault="008F0833" w:rsidP="00491934">
            <w:pPr>
              <w:rPr>
                <w:lang w:eastAsia="en-US"/>
              </w:rPr>
            </w:pPr>
          </w:p>
          <w:p w14:paraId="49AA2834" w14:textId="77777777" w:rsidR="008F0833" w:rsidRDefault="008F0833" w:rsidP="00491934"/>
        </w:tc>
      </w:tr>
      <w:tr w:rsidR="00421D85" w:rsidRPr="00A674F8" w14:paraId="0F7D58B1" w14:textId="77777777" w:rsidTr="00491934">
        <w:trPr>
          <w:trHeight w:val="1333"/>
        </w:trPr>
        <w:tc>
          <w:tcPr>
            <w:tcW w:w="1555" w:type="dxa"/>
            <w:shd w:val="clear" w:color="auto" w:fill="D9D9D9" w:themeFill="background1" w:themeFillShade="D9"/>
          </w:tcPr>
          <w:p w14:paraId="1DCB1EF5" w14:textId="2038EC73" w:rsidR="00421D85" w:rsidRPr="00A674F8" w:rsidRDefault="00421D85" w:rsidP="00421D85">
            <w:pPr>
              <w:rPr>
                <w:lang w:eastAsia="en-US"/>
              </w:rPr>
            </w:pPr>
            <w:r w:rsidRPr="00A674F8">
              <w:rPr>
                <w:lang w:eastAsia="en-US"/>
              </w:rPr>
              <w:t>R-E-T-P</w:t>
            </w:r>
          </w:p>
        </w:tc>
        <w:tc>
          <w:tcPr>
            <w:tcW w:w="7801" w:type="dxa"/>
          </w:tcPr>
          <w:p w14:paraId="4E4F236C" w14:textId="5795A6D8" w:rsidR="00421D85" w:rsidRDefault="00421D85" w:rsidP="00991C81">
            <w:pPr>
              <w:pStyle w:val="Niveau4"/>
            </w:pPr>
            <w:bookmarkStart w:id="20" w:name="_Toc226037198"/>
            <w:r>
              <w:t>P280/A3/2.1 : Cercle des Fermières</w:t>
            </w:r>
            <w:bookmarkEnd w:id="20"/>
          </w:p>
          <w:p w14:paraId="4D0EBEB9" w14:textId="7CA5A00F" w:rsidR="00421D85" w:rsidRDefault="00421D85" w:rsidP="00421D85">
            <w:r>
              <w:t xml:space="preserve">– </w:t>
            </w:r>
            <w:r>
              <w:rPr>
                <w:highlight w:val="yellow"/>
              </w:rPr>
              <w:t>Années extrêmes</w:t>
            </w:r>
            <w:r w:rsidRPr="00421D85">
              <w:rPr>
                <w:highlight w:val="yellow"/>
              </w:rPr>
              <w:t>. – X cm</w:t>
            </w:r>
            <w:r>
              <w:t xml:space="preserve"> de documents textuels. </w:t>
            </w:r>
          </w:p>
          <w:p w14:paraId="49B7ACE7" w14:textId="77777777" w:rsidR="00421D85" w:rsidRDefault="00421D85" w:rsidP="00421D85"/>
          <w:p w14:paraId="2670F0C3" w14:textId="77777777" w:rsidR="00421D85" w:rsidRDefault="00421D85" w:rsidP="00421D85">
            <w:pPr>
              <w:rPr>
                <w:i/>
              </w:rPr>
            </w:pPr>
            <w:r>
              <w:rPr>
                <w:i/>
              </w:rPr>
              <w:t>Portée et contenu :</w:t>
            </w:r>
          </w:p>
          <w:p w14:paraId="55D13052" w14:textId="77777777" w:rsidR="00421D85" w:rsidRPr="00421D85" w:rsidRDefault="00421D85" w:rsidP="00421D85">
            <w:r>
              <w:t>Ce dossier comprend…</w:t>
            </w:r>
          </w:p>
          <w:p w14:paraId="55379E91" w14:textId="232E9C6A" w:rsidR="00421D85" w:rsidRDefault="00421D85" w:rsidP="00421D85">
            <w:r>
              <w:t xml:space="preserve">Cercle des Fermières. </w:t>
            </w:r>
          </w:p>
          <w:p w14:paraId="74BCB751" w14:textId="394C2527" w:rsidR="00421D85" w:rsidRDefault="00421D85" w:rsidP="00421D85">
            <w:r>
              <w:t>Cahier d’activités du Cercle des Fermières du Québec, 75 ans, 1915 à 1990, reçu alors que Solange Tremblay était présidente du Cercle à Saint-Stanislas, ainsi qu’un livret contenant des procès-verbaux en 1990, en plus de deux autres documents référant au Cercle des Fermières du Québec, 49</w:t>
            </w:r>
            <w:r w:rsidRPr="00421D85">
              <w:rPr>
                <w:vertAlign w:val="superscript"/>
              </w:rPr>
              <w:t>e</w:t>
            </w:r>
            <w:r>
              <w:t xml:space="preserve"> congrès à Saint-Félicien en 1991 et Notre autonomie, un défi de tous les jours, 1989-1990. </w:t>
            </w:r>
          </w:p>
          <w:p w14:paraId="393A16A5" w14:textId="7F54A1BB" w:rsidR="00421D85" w:rsidRDefault="00421D85" w:rsidP="00421D85">
            <w:r>
              <w:t>Documents de reconnaissance et coupures de presse.</w:t>
            </w:r>
          </w:p>
          <w:p w14:paraId="6CCD7C2A" w14:textId="22215391" w:rsidR="00421D85" w:rsidRDefault="00421D85" w:rsidP="00421D85"/>
          <w:p w14:paraId="738FA256" w14:textId="1773F9D2" w:rsidR="00421D85" w:rsidRDefault="00421D85" w:rsidP="00421D85">
            <w:pPr>
              <w:rPr>
                <w:i/>
              </w:rPr>
            </w:pPr>
            <w:r>
              <w:rPr>
                <w:i/>
              </w:rPr>
              <w:t>Notes :</w:t>
            </w:r>
          </w:p>
          <w:p w14:paraId="5743B19F" w14:textId="1C4D1E22" w:rsidR="00421D85" w:rsidRPr="00421D85" w:rsidRDefault="00421D85" w:rsidP="00421D85">
            <w:r>
              <w:t xml:space="preserve">Voir aussi les images du Cercle des Fermières </w:t>
            </w:r>
            <w:r w:rsidRPr="00421D85">
              <w:rPr>
                <w:highlight w:val="yellow"/>
              </w:rPr>
              <w:t>à la cote X du</w:t>
            </w:r>
            <w:r>
              <w:t xml:space="preserve"> présent fonds.</w:t>
            </w:r>
          </w:p>
          <w:p w14:paraId="146F5E32" w14:textId="42D3B18C" w:rsidR="00421D85" w:rsidRPr="007A7F60" w:rsidRDefault="00421D85" w:rsidP="00421D85">
            <w:pPr>
              <w:pStyle w:val="Niveau3"/>
              <w:rPr>
                <w:b/>
              </w:rPr>
            </w:pPr>
          </w:p>
        </w:tc>
      </w:tr>
      <w:tr w:rsidR="00421D85" w:rsidRPr="00A674F8" w14:paraId="65C3D733" w14:textId="77777777" w:rsidTr="00491934">
        <w:trPr>
          <w:trHeight w:val="1333"/>
        </w:trPr>
        <w:tc>
          <w:tcPr>
            <w:tcW w:w="1555" w:type="dxa"/>
            <w:shd w:val="clear" w:color="auto" w:fill="D9D9D9" w:themeFill="background1" w:themeFillShade="D9"/>
          </w:tcPr>
          <w:p w14:paraId="6099698A" w14:textId="22F4026D" w:rsidR="00421D85" w:rsidRPr="00A674F8" w:rsidRDefault="00421D85" w:rsidP="00421D85">
            <w:pPr>
              <w:rPr>
                <w:lang w:eastAsia="en-US"/>
              </w:rPr>
            </w:pPr>
            <w:r w:rsidRPr="00A674F8">
              <w:rPr>
                <w:lang w:eastAsia="en-US"/>
              </w:rPr>
              <w:t>R-E-T-P</w:t>
            </w:r>
          </w:p>
        </w:tc>
        <w:tc>
          <w:tcPr>
            <w:tcW w:w="7801" w:type="dxa"/>
          </w:tcPr>
          <w:p w14:paraId="060DC999" w14:textId="06BA6F4A" w:rsidR="00421D85" w:rsidRDefault="00421D85" w:rsidP="00991C81">
            <w:pPr>
              <w:pStyle w:val="Niveau4"/>
            </w:pPr>
            <w:bookmarkStart w:id="21" w:name="_Toc226037199"/>
            <w:r>
              <w:t>P280/A3/2.2 : Centre de femmes pays Maria-Chapdelaine</w:t>
            </w:r>
            <w:bookmarkEnd w:id="21"/>
          </w:p>
          <w:p w14:paraId="59FB9652" w14:textId="27B0B431" w:rsidR="00421D85" w:rsidRDefault="00421D85" w:rsidP="00421D85">
            <w:r>
              <w:t xml:space="preserve">– </w:t>
            </w:r>
            <w:r w:rsidRPr="00421D85">
              <w:rPr>
                <w:highlight w:val="yellow"/>
              </w:rPr>
              <w:t>2012-2014. – X cm</w:t>
            </w:r>
            <w:r>
              <w:t xml:space="preserve"> de documents textuels. </w:t>
            </w:r>
          </w:p>
          <w:p w14:paraId="23C2BA48" w14:textId="77777777" w:rsidR="00421D85" w:rsidRDefault="00421D85" w:rsidP="00421D85"/>
          <w:p w14:paraId="0071249E" w14:textId="77777777" w:rsidR="00421D85" w:rsidRDefault="00421D85" w:rsidP="00421D85">
            <w:pPr>
              <w:rPr>
                <w:i/>
              </w:rPr>
            </w:pPr>
            <w:r>
              <w:rPr>
                <w:i/>
              </w:rPr>
              <w:t>Portée et contenu :</w:t>
            </w:r>
          </w:p>
          <w:p w14:paraId="0F966751" w14:textId="77777777" w:rsidR="00421D85" w:rsidRPr="00421D85" w:rsidRDefault="00421D85" w:rsidP="00421D85">
            <w:r>
              <w:t>Ce dossier comprend…</w:t>
            </w:r>
          </w:p>
          <w:p w14:paraId="4E7F4B97" w14:textId="77777777" w:rsidR="00421D85" w:rsidRDefault="00421D85" w:rsidP="00421D85">
            <w:r>
              <w:t xml:space="preserve">Rapports d’activités du Centre de femmes pays Maria-Chapdelaine 2012-2013 et 2013-2014. </w:t>
            </w:r>
          </w:p>
          <w:p w14:paraId="7872C386" w14:textId="77777777" w:rsidR="00421D85" w:rsidRDefault="00421D85" w:rsidP="00421D85">
            <w:pPr>
              <w:pStyle w:val="Niveau3"/>
            </w:pPr>
          </w:p>
        </w:tc>
      </w:tr>
      <w:tr w:rsidR="00991C81" w:rsidRPr="00A674F8" w14:paraId="0EB2E4C5" w14:textId="77777777" w:rsidTr="00491934">
        <w:trPr>
          <w:trHeight w:val="1333"/>
        </w:trPr>
        <w:tc>
          <w:tcPr>
            <w:tcW w:w="1555" w:type="dxa"/>
            <w:shd w:val="clear" w:color="auto" w:fill="D9D9D9" w:themeFill="background1" w:themeFillShade="D9"/>
          </w:tcPr>
          <w:p w14:paraId="5A0C4CD2" w14:textId="05B94583" w:rsidR="00991C81" w:rsidRPr="00A674F8" w:rsidRDefault="00991C81" w:rsidP="00991C81">
            <w:pPr>
              <w:rPr>
                <w:lang w:eastAsia="en-US"/>
              </w:rPr>
            </w:pPr>
            <w:r w:rsidRPr="00A674F8">
              <w:rPr>
                <w:lang w:eastAsia="en-US"/>
              </w:rPr>
              <w:t>R-E-T-P</w:t>
            </w:r>
          </w:p>
        </w:tc>
        <w:tc>
          <w:tcPr>
            <w:tcW w:w="7801" w:type="dxa"/>
          </w:tcPr>
          <w:p w14:paraId="2FAC731B" w14:textId="7BF440BC" w:rsidR="00991C81" w:rsidRDefault="00991C81" w:rsidP="00991C81">
            <w:pPr>
              <w:pStyle w:val="Niveau4"/>
            </w:pPr>
            <w:bookmarkStart w:id="22" w:name="_Toc226037200"/>
            <w:r>
              <w:t>P280/A3/2.3 : Association des femmes de carrière</w:t>
            </w:r>
            <w:bookmarkEnd w:id="22"/>
            <w:r>
              <w:t xml:space="preserve"> </w:t>
            </w:r>
          </w:p>
          <w:p w14:paraId="05C89559" w14:textId="77777777" w:rsidR="00991C81" w:rsidRDefault="00991C81" w:rsidP="00991C81">
            <w:r>
              <w:t xml:space="preserve">– </w:t>
            </w:r>
            <w:r>
              <w:rPr>
                <w:highlight w:val="yellow"/>
              </w:rPr>
              <w:t>Années</w:t>
            </w:r>
            <w:r w:rsidRPr="00421D85">
              <w:rPr>
                <w:highlight w:val="yellow"/>
              </w:rPr>
              <w:t>. – X cm</w:t>
            </w:r>
            <w:r>
              <w:t xml:space="preserve"> de documents textuels. </w:t>
            </w:r>
          </w:p>
          <w:p w14:paraId="7B163632" w14:textId="77777777" w:rsidR="00991C81" w:rsidRDefault="00991C81" w:rsidP="00991C81"/>
          <w:p w14:paraId="1E2A0537" w14:textId="77777777" w:rsidR="00991C81" w:rsidRDefault="00991C81" w:rsidP="00991C81">
            <w:pPr>
              <w:rPr>
                <w:i/>
              </w:rPr>
            </w:pPr>
            <w:r>
              <w:rPr>
                <w:i/>
              </w:rPr>
              <w:t>Portée et contenu :</w:t>
            </w:r>
          </w:p>
          <w:p w14:paraId="4D16DBEE" w14:textId="77777777" w:rsidR="00991C81" w:rsidRPr="00421D85" w:rsidRDefault="00991C81" w:rsidP="00991C81">
            <w:r>
              <w:t>Ce dossier comprend…</w:t>
            </w:r>
          </w:p>
          <w:p w14:paraId="01002836" w14:textId="77777777" w:rsidR="00991C81" w:rsidRDefault="00991C81" w:rsidP="00991C81">
            <w:r>
              <w:t>Prix d’excellence chez la femme, Association des femmes de carrière.</w:t>
            </w:r>
          </w:p>
          <w:p w14:paraId="24EC0CC7" w14:textId="77777777" w:rsidR="00991C81" w:rsidRDefault="00991C81" w:rsidP="00991C81">
            <w:pPr>
              <w:pStyle w:val="Niveau4"/>
            </w:pPr>
          </w:p>
        </w:tc>
      </w:tr>
      <w:tr w:rsidR="00991C81" w:rsidRPr="00A674F8" w14:paraId="18BC6155" w14:textId="77777777" w:rsidTr="00491934">
        <w:trPr>
          <w:trHeight w:val="1333"/>
        </w:trPr>
        <w:tc>
          <w:tcPr>
            <w:tcW w:w="1555" w:type="dxa"/>
            <w:shd w:val="clear" w:color="auto" w:fill="D9D9D9" w:themeFill="background1" w:themeFillShade="D9"/>
          </w:tcPr>
          <w:p w14:paraId="4FE05822" w14:textId="16CBE46F" w:rsidR="00991C81" w:rsidRPr="00A674F8" w:rsidRDefault="00991C81" w:rsidP="00991C81">
            <w:pPr>
              <w:rPr>
                <w:lang w:eastAsia="en-US"/>
              </w:rPr>
            </w:pPr>
            <w:r w:rsidRPr="00A674F8">
              <w:rPr>
                <w:lang w:eastAsia="en-US"/>
              </w:rPr>
              <w:t>R-E-T-P</w:t>
            </w:r>
          </w:p>
        </w:tc>
        <w:tc>
          <w:tcPr>
            <w:tcW w:w="7801" w:type="dxa"/>
          </w:tcPr>
          <w:p w14:paraId="2707351E" w14:textId="77777777" w:rsidR="00991C81" w:rsidRDefault="00991C81" w:rsidP="00991C81">
            <w:pPr>
              <w:pStyle w:val="Niveau4"/>
            </w:pPr>
            <w:bookmarkStart w:id="23" w:name="_Toc226037201"/>
            <w:r>
              <w:t>P280/A3/2.4 : Filles d’Isabelle</w:t>
            </w:r>
            <w:bookmarkEnd w:id="23"/>
            <w:r>
              <w:t xml:space="preserve"> </w:t>
            </w:r>
          </w:p>
          <w:p w14:paraId="5A8D7B9D" w14:textId="77777777" w:rsidR="00991C81" w:rsidRDefault="00991C81" w:rsidP="00991C81">
            <w:r>
              <w:t xml:space="preserve">– </w:t>
            </w:r>
            <w:r>
              <w:rPr>
                <w:highlight w:val="yellow"/>
              </w:rPr>
              <w:t>Années</w:t>
            </w:r>
            <w:r w:rsidRPr="00421D85">
              <w:rPr>
                <w:highlight w:val="yellow"/>
              </w:rPr>
              <w:t>. – X cm</w:t>
            </w:r>
            <w:r>
              <w:t xml:space="preserve"> de documents textuels. </w:t>
            </w:r>
          </w:p>
          <w:p w14:paraId="00CC2D53" w14:textId="77777777" w:rsidR="00991C81" w:rsidRDefault="00991C81" w:rsidP="00991C81"/>
          <w:p w14:paraId="33F38339" w14:textId="77777777" w:rsidR="00991C81" w:rsidRDefault="00991C81" w:rsidP="00991C81">
            <w:pPr>
              <w:rPr>
                <w:i/>
              </w:rPr>
            </w:pPr>
            <w:r>
              <w:rPr>
                <w:i/>
              </w:rPr>
              <w:t>Portée et contenu :</w:t>
            </w:r>
          </w:p>
          <w:p w14:paraId="1FFDF2C8" w14:textId="77777777" w:rsidR="00991C81" w:rsidRDefault="00991C81" w:rsidP="00991C81">
            <w:r>
              <w:t>Ce dossier comprend…</w:t>
            </w:r>
          </w:p>
          <w:p w14:paraId="53CAB146" w14:textId="5C1B3748" w:rsidR="007B7D3E" w:rsidRDefault="007B7D3E" w:rsidP="007B7D3E">
            <w:pPr>
              <w:pStyle w:val="Paragraphedeliste"/>
              <w:numPr>
                <w:ilvl w:val="0"/>
                <w:numId w:val="10"/>
              </w:numPr>
            </w:pPr>
            <w:bookmarkStart w:id="24" w:name="_Hlk219274861"/>
            <w:r>
              <w:t>Programme groupe Filles d’Isabelle Mistassini 17-18 juin 1980</w:t>
            </w:r>
            <w:r w:rsidR="001C4FCD">
              <w:t>;</w:t>
            </w:r>
          </w:p>
          <w:p w14:paraId="0B47DE44" w14:textId="16F03BCF" w:rsidR="001C4FCD" w:rsidRPr="00421D85" w:rsidRDefault="001C4FCD" w:rsidP="007B7D3E">
            <w:pPr>
              <w:pStyle w:val="Paragraphedeliste"/>
              <w:numPr>
                <w:ilvl w:val="0"/>
                <w:numId w:val="10"/>
              </w:numPr>
            </w:pPr>
            <w:r>
              <w:t>Carte de membre (carnet), 1976-1981</w:t>
            </w:r>
          </w:p>
          <w:bookmarkEnd w:id="24"/>
          <w:p w14:paraId="6CA1DD86" w14:textId="77777777" w:rsidR="00991C81" w:rsidRDefault="00991C81" w:rsidP="00991C81">
            <w:pPr>
              <w:pStyle w:val="Niveau4"/>
            </w:pPr>
          </w:p>
        </w:tc>
      </w:tr>
      <w:tr w:rsidR="00491934" w:rsidRPr="00A674F8" w14:paraId="0946B585" w14:textId="77777777" w:rsidTr="00491934">
        <w:trPr>
          <w:trHeight w:val="1333"/>
        </w:trPr>
        <w:tc>
          <w:tcPr>
            <w:tcW w:w="1555" w:type="dxa"/>
            <w:shd w:val="clear" w:color="auto" w:fill="D9D9D9" w:themeFill="background1" w:themeFillShade="D9"/>
          </w:tcPr>
          <w:p w14:paraId="26DACE84" w14:textId="7BC3243D" w:rsidR="00491934" w:rsidRPr="00A674F8" w:rsidRDefault="00491934" w:rsidP="00491934">
            <w:pPr>
              <w:rPr>
                <w:lang w:eastAsia="en-US"/>
              </w:rPr>
            </w:pPr>
            <w:r w:rsidRPr="00A674F8">
              <w:rPr>
                <w:lang w:eastAsia="en-US"/>
              </w:rPr>
              <w:t>R-E-T-P</w:t>
            </w:r>
          </w:p>
        </w:tc>
        <w:tc>
          <w:tcPr>
            <w:tcW w:w="7801" w:type="dxa"/>
          </w:tcPr>
          <w:p w14:paraId="08522C27" w14:textId="5A30F2EF" w:rsidR="00491934" w:rsidRDefault="00491934" w:rsidP="00491934">
            <w:pPr>
              <w:pStyle w:val="Niveau4"/>
            </w:pPr>
            <w:bookmarkStart w:id="25" w:name="_Toc226037202"/>
            <w:r>
              <w:t>P280/A3/2.5 : Fabrique Saint-Stanislas</w:t>
            </w:r>
            <w:bookmarkEnd w:id="25"/>
            <w:r>
              <w:t xml:space="preserve"> </w:t>
            </w:r>
          </w:p>
          <w:p w14:paraId="53748E89" w14:textId="77777777" w:rsidR="00491934" w:rsidRDefault="00491934" w:rsidP="00491934">
            <w:r>
              <w:t xml:space="preserve">– </w:t>
            </w:r>
            <w:r>
              <w:rPr>
                <w:highlight w:val="yellow"/>
              </w:rPr>
              <w:t>Années</w:t>
            </w:r>
            <w:r w:rsidRPr="00421D85">
              <w:rPr>
                <w:highlight w:val="yellow"/>
              </w:rPr>
              <w:t>. – X cm</w:t>
            </w:r>
            <w:r>
              <w:t xml:space="preserve"> de documents textuels. </w:t>
            </w:r>
          </w:p>
          <w:p w14:paraId="398D0AB7" w14:textId="77777777" w:rsidR="00491934" w:rsidRDefault="00491934" w:rsidP="00491934"/>
          <w:p w14:paraId="72E0EC5D" w14:textId="77777777" w:rsidR="00491934" w:rsidRDefault="00491934" w:rsidP="00491934">
            <w:pPr>
              <w:rPr>
                <w:i/>
              </w:rPr>
            </w:pPr>
            <w:r>
              <w:rPr>
                <w:i/>
              </w:rPr>
              <w:t>Portée et contenu :</w:t>
            </w:r>
          </w:p>
          <w:p w14:paraId="39D89C7A" w14:textId="23A3F30C" w:rsidR="00491934" w:rsidRPr="00421D85" w:rsidRDefault="00491934" w:rsidP="00491934">
            <w:r>
              <w:t>Ce dossier comprend</w:t>
            </w:r>
            <w:r w:rsidR="00B56C30">
              <w:t xml:space="preserve"> des feuillets paroissiaux…</w:t>
            </w:r>
          </w:p>
          <w:p w14:paraId="333166EF" w14:textId="77777777" w:rsidR="00491934" w:rsidRDefault="00491934" w:rsidP="00491934">
            <w:pPr>
              <w:pStyle w:val="Niveau4"/>
            </w:pPr>
          </w:p>
        </w:tc>
      </w:tr>
      <w:tr w:rsidR="000F5E11" w:rsidRPr="00A674F8" w14:paraId="2D4DEEC6" w14:textId="77777777" w:rsidTr="00491934">
        <w:trPr>
          <w:trHeight w:val="1333"/>
        </w:trPr>
        <w:tc>
          <w:tcPr>
            <w:tcW w:w="1555" w:type="dxa"/>
            <w:shd w:val="clear" w:color="auto" w:fill="D9D9D9" w:themeFill="background1" w:themeFillShade="D9"/>
          </w:tcPr>
          <w:p w14:paraId="6F5F84EF" w14:textId="28730DB4" w:rsidR="000F5E11" w:rsidRPr="00A674F8" w:rsidRDefault="000F5E11" w:rsidP="000F5E11">
            <w:pPr>
              <w:rPr>
                <w:lang w:eastAsia="en-US"/>
              </w:rPr>
            </w:pPr>
            <w:r w:rsidRPr="00A674F8">
              <w:rPr>
                <w:lang w:eastAsia="en-US"/>
              </w:rPr>
              <w:t>R-E-T-P</w:t>
            </w:r>
          </w:p>
        </w:tc>
        <w:tc>
          <w:tcPr>
            <w:tcW w:w="7801" w:type="dxa"/>
          </w:tcPr>
          <w:p w14:paraId="60E18509" w14:textId="62A24AC7" w:rsidR="000F5E11" w:rsidRDefault="000F5E11" w:rsidP="000F5E11">
            <w:pPr>
              <w:pStyle w:val="Niveau4"/>
            </w:pPr>
            <w:bookmarkStart w:id="26" w:name="_Toc226037203"/>
            <w:r>
              <w:t>P280/A3/2.6 : Club de l’âge d’or</w:t>
            </w:r>
            <w:bookmarkEnd w:id="26"/>
            <w:r>
              <w:t xml:space="preserve"> </w:t>
            </w:r>
          </w:p>
          <w:p w14:paraId="46B99185" w14:textId="77777777" w:rsidR="000F5E11" w:rsidRDefault="000F5E11" w:rsidP="000F5E11">
            <w:r>
              <w:t xml:space="preserve">– </w:t>
            </w:r>
            <w:r>
              <w:rPr>
                <w:highlight w:val="yellow"/>
              </w:rPr>
              <w:t>Années</w:t>
            </w:r>
            <w:r w:rsidRPr="00421D85">
              <w:rPr>
                <w:highlight w:val="yellow"/>
              </w:rPr>
              <w:t>. – X cm</w:t>
            </w:r>
            <w:r>
              <w:t xml:space="preserve"> de documents textuels. </w:t>
            </w:r>
          </w:p>
          <w:p w14:paraId="581080B1" w14:textId="77777777" w:rsidR="000F5E11" w:rsidRDefault="000F5E11" w:rsidP="000F5E11"/>
          <w:p w14:paraId="0C25FD4A" w14:textId="77777777" w:rsidR="000F5E11" w:rsidRDefault="000F5E11" w:rsidP="000F5E11">
            <w:pPr>
              <w:rPr>
                <w:i/>
              </w:rPr>
            </w:pPr>
            <w:r>
              <w:rPr>
                <w:i/>
              </w:rPr>
              <w:t>Portée et contenu :</w:t>
            </w:r>
          </w:p>
          <w:p w14:paraId="2872C472" w14:textId="06346675" w:rsidR="000F5E11" w:rsidRPr="00421D85" w:rsidRDefault="000F5E11" w:rsidP="000F5E11">
            <w:r>
              <w:t>Ce dossier concerne les activités du Club de l’âge d’or de Saint-Stanislas.</w:t>
            </w:r>
          </w:p>
          <w:p w14:paraId="1C75BBEF" w14:textId="77777777" w:rsidR="000F5E11" w:rsidRDefault="000F5E11" w:rsidP="000F5E11">
            <w:pPr>
              <w:pStyle w:val="Niveau3"/>
              <w:rPr>
                <w:bCs/>
              </w:rPr>
            </w:pPr>
          </w:p>
          <w:p w14:paraId="365B5C3F" w14:textId="747A9169" w:rsidR="000F5E11" w:rsidRPr="000F5E11" w:rsidRDefault="000F5E11" w:rsidP="000F5E11">
            <w:pPr>
              <w:rPr>
                <w:i/>
                <w:iCs/>
              </w:rPr>
            </w:pPr>
            <w:r>
              <w:rPr>
                <w:i/>
                <w:iCs/>
              </w:rPr>
              <w:t xml:space="preserve">Notes : </w:t>
            </w:r>
          </w:p>
          <w:p w14:paraId="375F89A0" w14:textId="77777777" w:rsidR="000F5E11" w:rsidRDefault="000F5E11" w:rsidP="000F5E11">
            <w:r>
              <w:t>Voir aussi les photographies du Club de l’âge d’or dans le présent fonds.</w:t>
            </w:r>
          </w:p>
          <w:p w14:paraId="3E7BC554" w14:textId="426D7E53" w:rsidR="00F625CD" w:rsidRPr="000F5E11" w:rsidRDefault="00F625CD" w:rsidP="000F5E11"/>
        </w:tc>
      </w:tr>
      <w:tr w:rsidR="00F625CD" w:rsidRPr="00A674F8" w14:paraId="64D82634" w14:textId="77777777" w:rsidTr="00491934">
        <w:trPr>
          <w:trHeight w:val="1333"/>
        </w:trPr>
        <w:tc>
          <w:tcPr>
            <w:tcW w:w="1555" w:type="dxa"/>
            <w:shd w:val="clear" w:color="auto" w:fill="D9D9D9" w:themeFill="background1" w:themeFillShade="D9"/>
          </w:tcPr>
          <w:p w14:paraId="2BA28ED8" w14:textId="410970DC" w:rsidR="00F625CD" w:rsidRPr="00A674F8" w:rsidRDefault="00F625CD" w:rsidP="00F625CD">
            <w:pPr>
              <w:rPr>
                <w:lang w:eastAsia="en-US"/>
              </w:rPr>
            </w:pPr>
            <w:r w:rsidRPr="00A674F8">
              <w:rPr>
                <w:lang w:eastAsia="en-US"/>
              </w:rPr>
              <w:t>R-E-T-P</w:t>
            </w:r>
          </w:p>
        </w:tc>
        <w:tc>
          <w:tcPr>
            <w:tcW w:w="7801" w:type="dxa"/>
          </w:tcPr>
          <w:p w14:paraId="223B7F97" w14:textId="62B877DC" w:rsidR="00F625CD" w:rsidRDefault="00F625CD" w:rsidP="00F625CD">
            <w:pPr>
              <w:pStyle w:val="Niveau4"/>
            </w:pPr>
            <w:bookmarkStart w:id="27" w:name="_Toc226037204"/>
            <w:r>
              <w:t>P280/A3/2.7 : Les Grands Jardins de Normandin</w:t>
            </w:r>
            <w:bookmarkEnd w:id="27"/>
            <w:r>
              <w:t xml:space="preserve"> </w:t>
            </w:r>
          </w:p>
          <w:p w14:paraId="5F9A8B43" w14:textId="19A2D4DA" w:rsidR="00F625CD" w:rsidRDefault="00F625CD" w:rsidP="00F625CD">
            <w:r>
              <w:t>– 1997</w:t>
            </w:r>
            <w:r w:rsidRPr="00F625CD">
              <w:t xml:space="preserve">. – </w:t>
            </w:r>
            <w:r>
              <w:t xml:space="preserve">1 page de documents textuels. </w:t>
            </w:r>
          </w:p>
          <w:p w14:paraId="46DD6726" w14:textId="77777777" w:rsidR="00F625CD" w:rsidRDefault="00F625CD" w:rsidP="00F625CD"/>
          <w:p w14:paraId="36CB0688" w14:textId="77777777" w:rsidR="00F625CD" w:rsidRDefault="00F625CD" w:rsidP="00F625CD">
            <w:pPr>
              <w:rPr>
                <w:i/>
              </w:rPr>
            </w:pPr>
            <w:r>
              <w:rPr>
                <w:i/>
              </w:rPr>
              <w:t>Portée et contenu :</w:t>
            </w:r>
          </w:p>
          <w:p w14:paraId="25C64E33" w14:textId="580348A8" w:rsidR="00F625CD" w:rsidRPr="00421D85" w:rsidRDefault="00F625CD" w:rsidP="00F625CD">
            <w:r>
              <w:t xml:space="preserve">Ce dossier comprend une page de la revue </w:t>
            </w:r>
            <w:r w:rsidRPr="00F625CD">
              <w:rPr>
                <w:i/>
                <w:iCs/>
              </w:rPr>
              <w:t>L’Essentiel</w:t>
            </w:r>
            <w:r>
              <w:t xml:space="preserve"> mentionnant les Grands Jardins de Normandin comme lieu touristique, en août 1997.</w:t>
            </w:r>
          </w:p>
          <w:p w14:paraId="43B2B63F" w14:textId="77777777" w:rsidR="00F625CD" w:rsidRDefault="00F625CD" w:rsidP="00F625CD">
            <w:pPr>
              <w:pStyle w:val="Niveau3"/>
              <w:rPr>
                <w:bCs/>
              </w:rPr>
            </w:pPr>
          </w:p>
          <w:p w14:paraId="3A065FCF" w14:textId="77777777" w:rsidR="00F625CD" w:rsidRPr="000F5E11" w:rsidRDefault="00F625CD" w:rsidP="00F625CD">
            <w:pPr>
              <w:rPr>
                <w:i/>
                <w:iCs/>
              </w:rPr>
            </w:pPr>
            <w:r>
              <w:rPr>
                <w:i/>
                <w:iCs/>
              </w:rPr>
              <w:t xml:space="preserve">Notes : </w:t>
            </w:r>
          </w:p>
          <w:p w14:paraId="2B3C9B3D" w14:textId="24E7914B" w:rsidR="00F625CD" w:rsidRDefault="00F625CD" w:rsidP="00E15597">
            <w:r>
              <w:t>Page imprimée en couleur, déchirée d’un magazine et pliée.</w:t>
            </w:r>
          </w:p>
          <w:p w14:paraId="20278A92" w14:textId="28CC9CC9" w:rsidR="00F625CD" w:rsidRDefault="00F625CD" w:rsidP="00F625CD">
            <w:r>
              <w:t>Annotée par la donatrice.</w:t>
            </w:r>
          </w:p>
          <w:p w14:paraId="53672062" w14:textId="48BD2B7E" w:rsidR="00F625CD" w:rsidRPr="00F625CD" w:rsidRDefault="00F625CD" w:rsidP="00F625CD">
            <w:r>
              <w:t>Copie.</w:t>
            </w:r>
          </w:p>
          <w:p w14:paraId="164EB73C" w14:textId="30B3C233" w:rsidR="00F625CD" w:rsidRPr="00F625CD" w:rsidRDefault="00F625CD" w:rsidP="00F625CD"/>
        </w:tc>
      </w:tr>
      <w:tr w:rsidR="00F625CD" w:rsidRPr="00A674F8" w14:paraId="02525846" w14:textId="77777777" w:rsidTr="00491934">
        <w:trPr>
          <w:trHeight w:val="1333"/>
        </w:trPr>
        <w:tc>
          <w:tcPr>
            <w:tcW w:w="1555" w:type="dxa"/>
            <w:shd w:val="clear" w:color="auto" w:fill="D9D9D9" w:themeFill="background1" w:themeFillShade="D9"/>
          </w:tcPr>
          <w:p w14:paraId="55F0BD2A" w14:textId="5D8F3AF9" w:rsidR="00F625CD" w:rsidRPr="00A674F8" w:rsidRDefault="00F625CD" w:rsidP="00F625CD">
            <w:pPr>
              <w:rPr>
                <w:lang w:eastAsia="en-US"/>
              </w:rPr>
            </w:pPr>
            <w:r w:rsidRPr="00A674F8">
              <w:rPr>
                <w:lang w:eastAsia="en-US"/>
              </w:rPr>
              <w:t>R-E-T-P</w:t>
            </w:r>
          </w:p>
        </w:tc>
        <w:tc>
          <w:tcPr>
            <w:tcW w:w="7801" w:type="dxa"/>
          </w:tcPr>
          <w:p w14:paraId="5AD64CEE" w14:textId="6A42AA26" w:rsidR="00F625CD" w:rsidRDefault="00F625CD" w:rsidP="00F625CD">
            <w:pPr>
              <w:pStyle w:val="Niveau4"/>
            </w:pPr>
            <w:bookmarkStart w:id="28" w:name="_Toc226037205"/>
            <w:r>
              <w:t>P280/A3/2.8 : Les amies de Saint-Stanislas</w:t>
            </w:r>
            <w:bookmarkEnd w:id="28"/>
            <w:r>
              <w:t xml:space="preserve"> </w:t>
            </w:r>
          </w:p>
          <w:p w14:paraId="6A522492" w14:textId="6613E0F1" w:rsidR="00F625CD" w:rsidRDefault="00F625CD" w:rsidP="00F625CD">
            <w:r>
              <w:t xml:space="preserve">– </w:t>
            </w:r>
            <w:r w:rsidR="004F0827">
              <w:t>[2003]</w:t>
            </w:r>
            <w:r w:rsidRPr="00F625CD">
              <w:t xml:space="preserve">. – </w:t>
            </w:r>
            <w:r>
              <w:t xml:space="preserve">1 page de documents textuels. </w:t>
            </w:r>
          </w:p>
          <w:p w14:paraId="6C51D445" w14:textId="77777777" w:rsidR="00F625CD" w:rsidRDefault="00F625CD" w:rsidP="00F625CD"/>
          <w:p w14:paraId="1A49561A" w14:textId="77777777" w:rsidR="00F625CD" w:rsidRDefault="00F625CD" w:rsidP="00F625CD">
            <w:pPr>
              <w:rPr>
                <w:i/>
              </w:rPr>
            </w:pPr>
            <w:r>
              <w:rPr>
                <w:i/>
              </w:rPr>
              <w:t>Portée et contenu :</w:t>
            </w:r>
          </w:p>
          <w:p w14:paraId="0A78E0D1" w14:textId="77777777" w:rsidR="00F625CD" w:rsidRPr="00421D85" w:rsidRDefault="00F625CD" w:rsidP="00F625CD">
            <w:r>
              <w:t xml:space="preserve">Ce dossier comprend une page de la revue </w:t>
            </w:r>
            <w:r w:rsidRPr="00F625CD">
              <w:rPr>
                <w:i/>
                <w:iCs/>
              </w:rPr>
              <w:t>L’Essentiel</w:t>
            </w:r>
            <w:r>
              <w:t xml:space="preserve"> mentionnant les Grands Jardins de Normandin comme lieu touristique, en août 1997.</w:t>
            </w:r>
          </w:p>
          <w:p w14:paraId="5A555C55" w14:textId="77777777" w:rsidR="00F625CD" w:rsidRDefault="00F625CD" w:rsidP="00F625CD">
            <w:pPr>
              <w:pStyle w:val="Niveau3"/>
              <w:rPr>
                <w:bCs/>
              </w:rPr>
            </w:pPr>
          </w:p>
          <w:p w14:paraId="17C421BE" w14:textId="77777777" w:rsidR="00F625CD" w:rsidRPr="000F5E11" w:rsidRDefault="00F625CD" w:rsidP="00F625CD">
            <w:pPr>
              <w:rPr>
                <w:i/>
                <w:iCs/>
              </w:rPr>
            </w:pPr>
            <w:r>
              <w:rPr>
                <w:i/>
                <w:iCs/>
              </w:rPr>
              <w:t xml:space="preserve">Notes : </w:t>
            </w:r>
          </w:p>
          <w:p w14:paraId="2232BD24" w14:textId="7F7C4153" w:rsidR="00F625CD" w:rsidRDefault="004F0827" w:rsidP="00E15597">
            <w:r>
              <w:t xml:space="preserve">Demi-page. </w:t>
            </w:r>
          </w:p>
          <w:p w14:paraId="4E43AB68" w14:textId="79D9FB77" w:rsidR="004F0827" w:rsidRPr="00F625CD" w:rsidRDefault="004F0827" w:rsidP="00F625CD">
            <w:r>
              <w:t>Présence de ruban adhésif.</w:t>
            </w:r>
          </w:p>
          <w:p w14:paraId="4FD4EE88" w14:textId="77777777" w:rsidR="00F625CD" w:rsidRPr="004F0827" w:rsidRDefault="004F0827" w:rsidP="00E15597">
            <w:r w:rsidRPr="004F0827">
              <w:t xml:space="preserve">Imprimé, copie. </w:t>
            </w:r>
          </w:p>
          <w:p w14:paraId="0F95D67E" w14:textId="5E0B9A76" w:rsidR="004F0827" w:rsidRPr="004F0827" w:rsidRDefault="004F0827" w:rsidP="004F0827"/>
        </w:tc>
      </w:tr>
      <w:tr w:rsidR="00F7548B" w:rsidRPr="00A674F8" w14:paraId="21B27B80" w14:textId="77777777" w:rsidTr="00491934">
        <w:trPr>
          <w:trHeight w:val="1333"/>
        </w:trPr>
        <w:tc>
          <w:tcPr>
            <w:tcW w:w="1555" w:type="dxa"/>
            <w:shd w:val="clear" w:color="auto" w:fill="D9D9D9" w:themeFill="background1" w:themeFillShade="D9"/>
          </w:tcPr>
          <w:p w14:paraId="53E8201D" w14:textId="37A818F8" w:rsidR="00F7548B" w:rsidRPr="00A674F8" w:rsidRDefault="00F7548B" w:rsidP="00F7548B">
            <w:pPr>
              <w:rPr>
                <w:lang w:eastAsia="en-US"/>
              </w:rPr>
            </w:pPr>
            <w:r w:rsidRPr="00A674F8">
              <w:rPr>
                <w:lang w:eastAsia="en-US"/>
              </w:rPr>
              <w:t>R-E-T-P</w:t>
            </w:r>
          </w:p>
        </w:tc>
        <w:tc>
          <w:tcPr>
            <w:tcW w:w="7801" w:type="dxa"/>
          </w:tcPr>
          <w:p w14:paraId="46D2A96D" w14:textId="70A5ED0C" w:rsidR="00F7548B" w:rsidRDefault="00F7548B" w:rsidP="00F7548B">
            <w:pPr>
              <w:pStyle w:val="Niveau4"/>
            </w:pPr>
            <w:bookmarkStart w:id="29" w:name="_Toc226037206"/>
            <w:r>
              <w:t>P280/A3/2.9 : Le Cercle Notre-Dame de la Trappe</w:t>
            </w:r>
            <w:bookmarkEnd w:id="29"/>
          </w:p>
          <w:p w14:paraId="1ABA9171" w14:textId="6F409563" w:rsidR="00F7548B" w:rsidRDefault="00F7548B" w:rsidP="00F7548B">
            <w:r>
              <w:t>– 1979</w:t>
            </w:r>
            <w:r w:rsidRPr="00F625CD">
              <w:t xml:space="preserve">. – </w:t>
            </w:r>
            <w:r>
              <w:t xml:space="preserve">x cm de documents textuels. </w:t>
            </w:r>
          </w:p>
          <w:p w14:paraId="026A6389" w14:textId="77777777" w:rsidR="00F7548B" w:rsidRDefault="00F7548B" w:rsidP="00F7548B"/>
          <w:p w14:paraId="46793D2F" w14:textId="77777777" w:rsidR="00F7548B" w:rsidRDefault="00F7548B" w:rsidP="00F7548B">
            <w:pPr>
              <w:rPr>
                <w:i/>
              </w:rPr>
            </w:pPr>
            <w:r>
              <w:rPr>
                <w:i/>
              </w:rPr>
              <w:t>Portée et contenu :</w:t>
            </w:r>
          </w:p>
          <w:p w14:paraId="342D19AE" w14:textId="64CBF8D1" w:rsidR="00F7548B" w:rsidRPr="00421D85" w:rsidRDefault="00F7548B" w:rsidP="00F7548B">
            <w:r>
              <w:t>Ce dossier comprend …</w:t>
            </w:r>
          </w:p>
          <w:p w14:paraId="413EFE61" w14:textId="77777777" w:rsidR="00F7548B" w:rsidRDefault="00F7548B" w:rsidP="00F7548B">
            <w:pPr>
              <w:pStyle w:val="Niveau3"/>
              <w:rPr>
                <w:bCs/>
              </w:rPr>
            </w:pPr>
          </w:p>
          <w:p w14:paraId="28B1A4BC" w14:textId="77777777" w:rsidR="00F7548B" w:rsidRPr="000F5E11" w:rsidRDefault="00F7548B" w:rsidP="00F7548B">
            <w:pPr>
              <w:rPr>
                <w:i/>
                <w:iCs/>
              </w:rPr>
            </w:pPr>
            <w:r>
              <w:rPr>
                <w:i/>
                <w:iCs/>
              </w:rPr>
              <w:t xml:space="preserve">Notes : </w:t>
            </w:r>
          </w:p>
          <w:p w14:paraId="0B24E6AF" w14:textId="4C0FA996" w:rsidR="00F7548B" w:rsidRDefault="00F7548B" w:rsidP="00F7548B">
            <w:r>
              <w:t>Original.</w:t>
            </w:r>
          </w:p>
        </w:tc>
      </w:tr>
      <w:tr w:rsidR="007A7F60" w:rsidRPr="00A674F8" w14:paraId="2D21389C" w14:textId="77777777" w:rsidTr="00491934">
        <w:trPr>
          <w:trHeight w:val="1333"/>
        </w:trPr>
        <w:tc>
          <w:tcPr>
            <w:tcW w:w="1555" w:type="dxa"/>
            <w:shd w:val="clear" w:color="auto" w:fill="D9D9D9" w:themeFill="background1" w:themeFillShade="D9"/>
          </w:tcPr>
          <w:p w14:paraId="41B56A79" w14:textId="7F14B718" w:rsidR="007A7F60" w:rsidRPr="00A674F8" w:rsidRDefault="007A7F60" w:rsidP="007A7F60">
            <w:pPr>
              <w:rPr>
                <w:lang w:eastAsia="en-US"/>
              </w:rPr>
            </w:pPr>
            <w:r w:rsidRPr="00A674F8">
              <w:rPr>
                <w:lang w:eastAsia="en-US"/>
              </w:rPr>
              <w:t>R-E-T-P</w:t>
            </w:r>
          </w:p>
        </w:tc>
        <w:tc>
          <w:tcPr>
            <w:tcW w:w="7801" w:type="dxa"/>
          </w:tcPr>
          <w:p w14:paraId="58C0FF51" w14:textId="60C1143A" w:rsidR="007A7F60" w:rsidRPr="00F7548B" w:rsidRDefault="007A7F60" w:rsidP="00F7548B">
            <w:pPr>
              <w:pStyle w:val="Niveau3"/>
              <w:rPr>
                <w:b/>
                <w:bCs/>
              </w:rPr>
            </w:pPr>
            <w:bookmarkStart w:id="30" w:name="_Toc226037207"/>
            <w:r w:rsidRPr="00F7548B">
              <w:rPr>
                <w:b/>
                <w:bCs/>
              </w:rPr>
              <w:t>P280/A3/3 : Sports et compétitions</w:t>
            </w:r>
            <w:bookmarkEnd w:id="30"/>
          </w:p>
          <w:p w14:paraId="1945CDE7" w14:textId="77777777" w:rsidR="000471D4" w:rsidRDefault="000471D4" w:rsidP="000471D4">
            <w:pPr>
              <w:rPr>
                <w:lang w:eastAsia="en-US"/>
              </w:rPr>
            </w:pPr>
            <w:r>
              <w:t xml:space="preserve">– </w:t>
            </w:r>
            <w:r>
              <w:rPr>
                <w:highlight w:val="yellow"/>
              </w:rPr>
              <w:t>Années extrêmes.</w:t>
            </w:r>
            <w:r w:rsidRPr="007A7F60">
              <w:rPr>
                <w:highlight w:val="yellow"/>
              </w:rPr>
              <w:t xml:space="preserve"> – X cm</w:t>
            </w:r>
            <w:r>
              <w:t xml:space="preserve"> de documents textuels.</w:t>
            </w:r>
          </w:p>
          <w:p w14:paraId="25F8DA48" w14:textId="77777777" w:rsidR="000471D4" w:rsidRDefault="000471D4" w:rsidP="000471D4"/>
          <w:p w14:paraId="56DABAF2" w14:textId="77777777" w:rsidR="000471D4" w:rsidRPr="00AB6798" w:rsidRDefault="000471D4" w:rsidP="000471D4">
            <w:pPr>
              <w:rPr>
                <w:i/>
              </w:rPr>
            </w:pPr>
            <w:r w:rsidRPr="00AB6798">
              <w:rPr>
                <w:i/>
              </w:rPr>
              <w:t xml:space="preserve">Portée et contenu : </w:t>
            </w:r>
          </w:p>
          <w:p w14:paraId="2042B7FF" w14:textId="5714B930" w:rsidR="000471D4" w:rsidRPr="00A674F8" w:rsidRDefault="000471D4" w:rsidP="000471D4">
            <w:r>
              <w:t xml:space="preserve">Cette sous-sous-série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7C2897C" w14:textId="77777777" w:rsidR="007A7F60" w:rsidRDefault="007A7F60" w:rsidP="007A7F60">
            <w:pPr>
              <w:pStyle w:val="Niveau3"/>
            </w:pPr>
          </w:p>
        </w:tc>
      </w:tr>
      <w:tr w:rsidR="007A7F60" w:rsidRPr="00A674F8" w14:paraId="3FA82943" w14:textId="77777777" w:rsidTr="00491934">
        <w:trPr>
          <w:trHeight w:val="1333"/>
        </w:trPr>
        <w:tc>
          <w:tcPr>
            <w:tcW w:w="1555" w:type="dxa"/>
            <w:shd w:val="clear" w:color="auto" w:fill="D9D9D9" w:themeFill="background1" w:themeFillShade="D9"/>
          </w:tcPr>
          <w:p w14:paraId="603D53CE" w14:textId="5A0CD799" w:rsidR="007A7F60" w:rsidRPr="00A674F8" w:rsidRDefault="007A7F60" w:rsidP="007A7F60">
            <w:pPr>
              <w:rPr>
                <w:lang w:eastAsia="en-US"/>
              </w:rPr>
            </w:pPr>
            <w:r w:rsidRPr="00A674F8">
              <w:rPr>
                <w:lang w:eastAsia="en-US"/>
              </w:rPr>
              <w:t>R-E-T-P</w:t>
            </w:r>
          </w:p>
        </w:tc>
        <w:tc>
          <w:tcPr>
            <w:tcW w:w="7801" w:type="dxa"/>
          </w:tcPr>
          <w:p w14:paraId="39B7EBA3" w14:textId="3AB9D8BF" w:rsidR="007A7F60" w:rsidRDefault="007A7F60" w:rsidP="007A7F60">
            <w:pPr>
              <w:pStyle w:val="Niveau3"/>
            </w:pPr>
            <w:bookmarkStart w:id="31" w:name="_Toc226037208"/>
            <w:r>
              <w:t xml:space="preserve">P280/A3/3.1 : </w:t>
            </w:r>
            <w:r w:rsidR="002C791D">
              <w:t>Événements sportifs</w:t>
            </w:r>
            <w:bookmarkEnd w:id="31"/>
          </w:p>
          <w:p w14:paraId="5FD7AAFF" w14:textId="7085D30E" w:rsidR="007A7F60" w:rsidRDefault="002C791D" w:rsidP="007A7F60">
            <w:r>
              <w:t xml:space="preserve">– </w:t>
            </w:r>
            <w:r>
              <w:rPr>
                <w:highlight w:val="yellow"/>
              </w:rPr>
              <w:t>1985-1987</w:t>
            </w:r>
            <w:r w:rsidRPr="007A7F60">
              <w:rPr>
                <w:highlight w:val="yellow"/>
              </w:rPr>
              <w:t>. – X cm</w:t>
            </w:r>
            <w:r>
              <w:t xml:space="preserve"> de documents textuels.</w:t>
            </w:r>
          </w:p>
          <w:p w14:paraId="60D576AE" w14:textId="77777777" w:rsidR="000471D4" w:rsidRDefault="000471D4" w:rsidP="000471D4"/>
          <w:p w14:paraId="7836ED37" w14:textId="77777777" w:rsidR="000471D4" w:rsidRPr="00AB6798" w:rsidRDefault="000471D4" w:rsidP="000471D4">
            <w:pPr>
              <w:rPr>
                <w:i/>
              </w:rPr>
            </w:pPr>
            <w:r w:rsidRPr="00AB6798">
              <w:rPr>
                <w:i/>
              </w:rPr>
              <w:t xml:space="preserve">Portée et contenu : </w:t>
            </w:r>
          </w:p>
          <w:p w14:paraId="6E37486B" w14:textId="77777777" w:rsidR="000471D4" w:rsidRPr="00A674F8" w:rsidRDefault="000471D4" w:rsidP="000471D4">
            <w:r>
              <w:t xml:space="preserve">Ce dossier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17F0B91" w14:textId="77777777" w:rsidR="000471D4" w:rsidRDefault="000471D4" w:rsidP="007A7F60"/>
          <w:p w14:paraId="75AADF8A" w14:textId="7E6A6509" w:rsidR="007A7F60" w:rsidRDefault="002C791D" w:rsidP="007A7F60">
            <w:r>
              <w:t>Certificat de reconnaissance à la finale des Jeux du Québec de 1985, Certificat</w:t>
            </w:r>
            <w:r w:rsidR="007A7C85">
              <w:t>s</w:t>
            </w:r>
            <w:r>
              <w:t xml:space="preserve"> de participation aux Rendez-vous Kino de 1987. </w:t>
            </w:r>
            <w:r w:rsidR="00491934">
              <w:t>Cartes.</w:t>
            </w:r>
          </w:p>
          <w:p w14:paraId="24C291D6" w14:textId="57618267" w:rsidR="00B11D09" w:rsidRDefault="00B11D09" w:rsidP="007A7F60"/>
          <w:p w14:paraId="3DDBEB3A" w14:textId="77777777" w:rsidR="00B11D09" w:rsidRDefault="00B11D09" w:rsidP="00B11D09">
            <w:pPr>
              <w:rPr>
                <w:i/>
              </w:rPr>
            </w:pPr>
            <w:r>
              <w:rPr>
                <w:i/>
              </w:rPr>
              <w:t>Notes :</w:t>
            </w:r>
          </w:p>
          <w:p w14:paraId="52D48415" w14:textId="1699CF8C" w:rsidR="00B11D09" w:rsidRDefault="00B11D09" w:rsidP="00B11D09">
            <w:r>
              <w:t xml:space="preserve">Voir aussi les photographies </w:t>
            </w:r>
            <w:r w:rsidRPr="00B11D09">
              <w:rPr>
                <w:i/>
              </w:rPr>
              <w:t>Jeux du Québec 1985</w:t>
            </w:r>
            <w:r>
              <w:t xml:space="preserve"> à la cote P280/B3/3.1 du présent fonds. </w:t>
            </w:r>
          </w:p>
          <w:p w14:paraId="2BC50045" w14:textId="54E52435" w:rsidR="00E75EB0" w:rsidRDefault="00E75EB0" w:rsidP="007A7F60"/>
        </w:tc>
      </w:tr>
      <w:tr w:rsidR="00E75EB0" w:rsidRPr="00A674F8" w14:paraId="2380B268" w14:textId="77777777" w:rsidTr="00491934">
        <w:trPr>
          <w:trHeight w:val="1333"/>
        </w:trPr>
        <w:tc>
          <w:tcPr>
            <w:tcW w:w="1555" w:type="dxa"/>
            <w:shd w:val="clear" w:color="auto" w:fill="D9D9D9" w:themeFill="background1" w:themeFillShade="D9"/>
          </w:tcPr>
          <w:p w14:paraId="494835DB" w14:textId="43020BC5" w:rsidR="00E75EB0" w:rsidRPr="00A674F8" w:rsidRDefault="00E75EB0" w:rsidP="00E75EB0">
            <w:pPr>
              <w:rPr>
                <w:lang w:eastAsia="en-US"/>
              </w:rPr>
            </w:pPr>
            <w:r w:rsidRPr="00A674F8">
              <w:rPr>
                <w:lang w:eastAsia="en-US"/>
              </w:rPr>
              <w:t>R-E-T-P</w:t>
            </w:r>
          </w:p>
        </w:tc>
        <w:tc>
          <w:tcPr>
            <w:tcW w:w="7801" w:type="dxa"/>
          </w:tcPr>
          <w:p w14:paraId="408A60CE" w14:textId="6230B8CE" w:rsidR="00E75EB0" w:rsidRPr="007A7F60" w:rsidRDefault="00E75EB0" w:rsidP="00E75EB0">
            <w:pPr>
              <w:pStyle w:val="Niveau3"/>
              <w:rPr>
                <w:b/>
              </w:rPr>
            </w:pPr>
            <w:bookmarkStart w:id="32" w:name="_Toc226037209"/>
            <w:r w:rsidRPr="007A7F60">
              <w:rPr>
                <w:b/>
              </w:rPr>
              <w:t>P280/A3/</w:t>
            </w:r>
            <w:r>
              <w:rPr>
                <w:b/>
              </w:rPr>
              <w:t>4</w:t>
            </w:r>
            <w:r w:rsidRPr="007A7F60">
              <w:rPr>
                <w:b/>
              </w:rPr>
              <w:t xml:space="preserve"> : </w:t>
            </w:r>
            <w:r w:rsidR="00312190">
              <w:rPr>
                <w:b/>
              </w:rPr>
              <w:t>Anniversaires de fondation</w:t>
            </w:r>
            <w:bookmarkEnd w:id="32"/>
          </w:p>
          <w:p w14:paraId="17B08951" w14:textId="77777777" w:rsidR="00E75EB0" w:rsidRDefault="00E75EB0" w:rsidP="00E75EB0">
            <w:pPr>
              <w:rPr>
                <w:lang w:eastAsia="en-US"/>
              </w:rPr>
            </w:pPr>
            <w:r>
              <w:t xml:space="preserve">– </w:t>
            </w:r>
            <w:r>
              <w:rPr>
                <w:highlight w:val="yellow"/>
              </w:rPr>
              <w:t>Années extrêmes.</w:t>
            </w:r>
            <w:r w:rsidRPr="007A7F60">
              <w:rPr>
                <w:highlight w:val="yellow"/>
              </w:rPr>
              <w:t xml:space="preserve"> – X cm</w:t>
            </w:r>
            <w:r>
              <w:t xml:space="preserve"> de documents textuels.</w:t>
            </w:r>
          </w:p>
          <w:p w14:paraId="6A90B107" w14:textId="77777777" w:rsidR="00E75EB0" w:rsidRDefault="00E75EB0" w:rsidP="00E75EB0"/>
          <w:p w14:paraId="4BE45A1F" w14:textId="77777777" w:rsidR="00E75EB0" w:rsidRPr="00AB6798" w:rsidRDefault="00E75EB0" w:rsidP="00E75EB0">
            <w:pPr>
              <w:rPr>
                <w:i/>
              </w:rPr>
            </w:pPr>
            <w:r w:rsidRPr="00AB6798">
              <w:rPr>
                <w:i/>
              </w:rPr>
              <w:t xml:space="preserve">Portée et contenu : </w:t>
            </w:r>
          </w:p>
          <w:p w14:paraId="674A72C5" w14:textId="5EB16C2E" w:rsidR="00312190" w:rsidRDefault="00312190" w:rsidP="00312190">
            <w:r>
              <w:t xml:space="preserve">Cette sous-sous-série comprend le dossier </w:t>
            </w:r>
            <w:r w:rsidRPr="00E760C3">
              <w:rPr>
                <w:i/>
              </w:rPr>
              <w:t>50 ans de Saint-Stanislas</w:t>
            </w:r>
            <w:r w:rsidR="00B56C30" w:rsidRPr="00B56C30">
              <w:rPr>
                <w:iCs/>
              </w:rPr>
              <w:t xml:space="preserve"> et</w:t>
            </w:r>
            <w:r w:rsidR="00B56C30">
              <w:rPr>
                <w:i/>
              </w:rPr>
              <w:t xml:space="preserve"> 150 ans du Saguenay-Lac-Saint-Jean</w:t>
            </w:r>
            <w:r>
              <w:t>.</w:t>
            </w:r>
          </w:p>
          <w:p w14:paraId="1262256A" w14:textId="0DED650E" w:rsidR="00E75EB0" w:rsidRPr="00A674F8" w:rsidRDefault="00E75EB0" w:rsidP="00E75EB0"/>
          <w:p w14:paraId="7246DC5C" w14:textId="77777777" w:rsidR="00E75EB0" w:rsidRDefault="00E75EB0" w:rsidP="00E75EB0">
            <w:pPr>
              <w:pStyle w:val="Niveau3"/>
            </w:pPr>
          </w:p>
        </w:tc>
      </w:tr>
      <w:tr w:rsidR="00E75EB0" w:rsidRPr="00A674F8" w14:paraId="31790CA9" w14:textId="77777777" w:rsidTr="00491934">
        <w:trPr>
          <w:trHeight w:val="1333"/>
        </w:trPr>
        <w:tc>
          <w:tcPr>
            <w:tcW w:w="1555" w:type="dxa"/>
            <w:shd w:val="clear" w:color="auto" w:fill="D9D9D9" w:themeFill="background1" w:themeFillShade="D9"/>
          </w:tcPr>
          <w:p w14:paraId="1ECC9C21" w14:textId="5A42184A" w:rsidR="00E75EB0" w:rsidRPr="00A674F8" w:rsidRDefault="00E75EB0" w:rsidP="00E75EB0">
            <w:pPr>
              <w:rPr>
                <w:lang w:eastAsia="en-US"/>
              </w:rPr>
            </w:pPr>
            <w:r w:rsidRPr="00A674F8">
              <w:rPr>
                <w:lang w:eastAsia="en-US"/>
              </w:rPr>
              <w:t>R-E-T-P</w:t>
            </w:r>
          </w:p>
        </w:tc>
        <w:tc>
          <w:tcPr>
            <w:tcW w:w="7801" w:type="dxa"/>
          </w:tcPr>
          <w:p w14:paraId="34AAC558" w14:textId="6F7D1236" w:rsidR="00E75EB0" w:rsidRDefault="00E75EB0" w:rsidP="00E75EB0">
            <w:pPr>
              <w:pStyle w:val="Niveau3"/>
            </w:pPr>
            <w:bookmarkStart w:id="33" w:name="_Toc226037210"/>
            <w:r>
              <w:t>P280/A3/</w:t>
            </w:r>
            <w:r w:rsidR="00312190">
              <w:t>4</w:t>
            </w:r>
            <w:r>
              <w:t xml:space="preserve">.1 : </w:t>
            </w:r>
            <w:r w:rsidR="00312190">
              <w:t>50 ans de Saint-Stanislas</w:t>
            </w:r>
            <w:bookmarkEnd w:id="33"/>
          </w:p>
          <w:p w14:paraId="1661A17B" w14:textId="77777777" w:rsidR="00E75EB0" w:rsidRDefault="00E75EB0" w:rsidP="00E75EB0">
            <w:r>
              <w:t xml:space="preserve">– </w:t>
            </w:r>
            <w:r>
              <w:rPr>
                <w:highlight w:val="yellow"/>
              </w:rPr>
              <w:t>1985-1987</w:t>
            </w:r>
            <w:r w:rsidRPr="007A7F60">
              <w:rPr>
                <w:highlight w:val="yellow"/>
              </w:rPr>
              <w:t>. – X cm</w:t>
            </w:r>
            <w:r>
              <w:t xml:space="preserve"> de documents textuels.</w:t>
            </w:r>
          </w:p>
          <w:p w14:paraId="3A7C9D5D" w14:textId="77777777" w:rsidR="00E75EB0" w:rsidRDefault="00E75EB0" w:rsidP="00E75EB0"/>
          <w:p w14:paraId="59ADBCAB" w14:textId="77777777" w:rsidR="00E75EB0" w:rsidRPr="00AB6798" w:rsidRDefault="00E75EB0" w:rsidP="00E75EB0">
            <w:pPr>
              <w:rPr>
                <w:i/>
              </w:rPr>
            </w:pPr>
            <w:r w:rsidRPr="00AB6798">
              <w:rPr>
                <w:i/>
              </w:rPr>
              <w:t xml:space="preserve">Portée et contenu : </w:t>
            </w:r>
          </w:p>
          <w:p w14:paraId="792BDBB0" w14:textId="77777777" w:rsidR="00E75EB0" w:rsidRPr="00A674F8" w:rsidRDefault="00E75EB0" w:rsidP="00E75EB0">
            <w:r>
              <w:t xml:space="preserve">Ce dossier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97DA89" w14:textId="77777777" w:rsidR="00E75EB0" w:rsidRDefault="00E75EB0" w:rsidP="00E75EB0"/>
          <w:p w14:paraId="3E59C221" w14:textId="77777777" w:rsidR="00E75EB0" w:rsidRDefault="00312190" w:rsidP="00312190">
            <w:pPr>
              <w:rPr>
                <w:i/>
              </w:rPr>
            </w:pPr>
            <w:r>
              <w:rPr>
                <w:i/>
              </w:rPr>
              <w:t>Notes :</w:t>
            </w:r>
          </w:p>
          <w:p w14:paraId="2C309C20" w14:textId="42CC46A4" w:rsidR="00312190" w:rsidRPr="00312190" w:rsidRDefault="00312190" w:rsidP="00312190">
            <w:r>
              <w:t xml:space="preserve">Voir aussi les photographies </w:t>
            </w:r>
            <w:r w:rsidRPr="00E760C3">
              <w:rPr>
                <w:i/>
              </w:rPr>
              <w:t>50 ans de Saint-Stanislas</w:t>
            </w:r>
            <w:r>
              <w:rPr>
                <w:i/>
              </w:rPr>
              <w:t xml:space="preserve"> </w:t>
            </w:r>
            <w:r>
              <w:t>à la cote P280/B3/4.1 du présent fonds.</w:t>
            </w:r>
          </w:p>
          <w:p w14:paraId="2A8E55A9" w14:textId="56CCE801" w:rsidR="00312190" w:rsidRPr="00312190" w:rsidRDefault="00312190" w:rsidP="00312190"/>
        </w:tc>
      </w:tr>
      <w:tr w:rsidR="00B56C30" w:rsidRPr="00A674F8" w14:paraId="5AA5A2DE" w14:textId="77777777" w:rsidTr="00491934">
        <w:trPr>
          <w:trHeight w:val="1333"/>
        </w:trPr>
        <w:tc>
          <w:tcPr>
            <w:tcW w:w="1555" w:type="dxa"/>
            <w:shd w:val="clear" w:color="auto" w:fill="D9D9D9" w:themeFill="background1" w:themeFillShade="D9"/>
          </w:tcPr>
          <w:p w14:paraId="30815B5B" w14:textId="4A4B1B61" w:rsidR="00B56C30" w:rsidRPr="00A674F8" w:rsidRDefault="00B56C30" w:rsidP="00B56C30">
            <w:pPr>
              <w:rPr>
                <w:lang w:eastAsia="en-US"/>
              </w:rPr>
            </w:pPr>
            <w:r w:rsidRPr="00A674F8">
              <w:rPr>
                <w:lang w:eastAsia="en-US"/>
              </w:rPr>
              <w:t>R-E-T-P</w:t>
            </w:r>
          </w:p>
        </w:tc>
        <w:tc>
          <w:tcPr>
            <w:tcW w:w="7801" w:type="dxa"/>
          </w:tcPr>
          <w:p w14:paraId="3E66299C" w14:textId="4B6B7953" w:rsidR="00B56C30" w:rsidRDefault="00B56C30" w:rsidP="00B56C30">
            <w:pPr>
              <w:pStyle w:val="Niveau3"/>
            </w:pPr>
            <w:bookmarkStart w:id="34" w:name="_Toc226037211"/>
            <w:r>
              <w:t>P280/A3/4.2 : 150 ans du Saguenay-Lac-Saint-Jean</w:t>
            </w:r>
            <w:bookmarkEnd w:id="34"/>
          </w:p>
          <w:p w14:paraId="7057298C" w14:textId="26596ED6" w:rsidR="00B56C30" w:rsidRDefault="00B56C30" w:rsidP="00B56C30">
            <w:r w:rsidRPr="00B56C30">
              <w:t xml:space="preserve">– 1988. </w:t>
            </w:r>
            <w:r w:rsidRPr="007A7F60">
              <w:rPr>
                <w:highlight w:val="yellow"/>
              </w:rPr>
              <w:t>– X cm</w:t>
            </w:r>
            <w:r>
              <w:t xml:space="preserve"> de documents textuels.</w:t>
            </w:r>
          </w:p>
          <w:p w14:paraId="5AE1E4EE" w14:textId="77777777" w:rsidR="00B56C30" w:rsidRDefault="00B56C30" w:rsidP="00B56C30"/>
          <w:p w14:paraId="27186F14" w14:textId="77777777" w:rsidR="00B56C30" w:rsidRPr="00AB6798" w:rsidRDefault="00B56C30" w:rsidP="00B56C30">
            <w:pPr>
              <w:rPr>
                <w:i/>
              </w:rPr>
            </w:pPr>
            <w:r w:rsidRPr="00AB6798">
              <w:rPr>
                <w:i/>
              </w:rPr>
              <w:t xml:space="preserve">Portée et contenu : </w:t>
            </w:r>
          </w:p>
          <w:p w14:paraId="6F6A2C54" w14:textId="0B8E4201" w:rsidR="00B56C30" w:rsidRPr="00A674F8" w:rsidRDefault="00B56C30" w:rsidP="00B56C30">
            <w:r>
              <w:t>Ce dossier comprend un magazine et des dépliants de municipalités de la région du Saguenay-Lac-Saint-Jean pour souligner les fêtes du 150</w:t>
            </w:r>
            <w:r w:rsidRPr="00B56C30">
              <w:rPr>
                <w:vertAlign w:val="superscript"/>
              </w:rPr>
              <w:t>e</w:t>
            </w:r>
            <w:r>
              <w:t xml:space="preserve"> anniversaire de fondation, en 1988.</w:t>
            </w:r>
          </w:p>
          <w:p w14:paraId="57337917" w14:textId="77777777" w:rsidR="00B56C30" w:rsidRDefault="00B56C30" w:rsidP="00B56C30"/>
          <w:p w14:paraId="6CB95AD1" w14:textId="77777777" w:rsidR="00B56C30" w:rsidRDefault="00B56C30" w:rsidP="00B56C30">
            <w:pPr>
              <w:rPr>
                <w:i/>
              </w:rPr>
            </w:pPr>
            <w:r>
              <w:rPr>
                <w:i/>
              </w:rPr>
              <w:t>Notes :</w:t>
            </w:r>
          </w:p>
          <w:p w14:paraId="1DDE009C" w14:textId="10A09BE4" w:rsidR="00B56C30" w:rsidRPr="00312190" w:rsidRDefault="00B56C30" w:rsidP="00B56C30">
            <w:r>
              <w:t>Originaux et copies.</w:t>
            </w:r>
          </w:p>
          <w:p w14:paraId="6D9A7C76" w14:textId="77777777" w:rsidR="00B56C30" w:rsidRDefault="00B56C30" w:rsidP="00B56C30">
            <w:pPr>
              <w:pStyle w:val="Niveau3"/>
            </w:pPr>
          </w:p>
        </w:tc>
      </w:tr>
      <w:tr w:rsidR="0057468D" w:rsidRPr="00A674F8" w14:paraId="339D27BC" w14:textId="77777777" w:rsidTr="00491934">
        <w:trPr>
          <w:trHeight w:val="1333"/>
        </w:trPr>
        <w:tc>
          <w:tcPr>
            <w:tcW w:w="1555" w:type="dxa"/>
            <w:shd w:val="clear" w:color="auto" w:fill="D9D9D9" w:themeFill="background1" w:themeFillShade="D9"/>
          </w:tcPr>
          <w:p w14:paraId="69DD4A1D" w14:textId="097C4AB0" w:rsidR="0057468D" w:rsidRPr="00A674F8" w:rsidRDefault="0057468D" w:rsidP="0057468D">
            <w:pPr>
              <w:rPr>
                <w:lang w:eastAsia="en-US"/>
              </w:rPr>
            </w:pPr>
            <w:r w:rsidRPr="00A674F8">
              <w:rPr>
                <w:lang w:eastAsia="en-US"/>
              </w:rPr>
              <w:t>R-E-T-P</w:t>
            </w:r>
          </w:p>
        </w:tc>
        <w:tc>
          <w:tcPr>
            <w:tcW w:w="7801" w:type="dxa"/>
          </w:tcPr>
          <w:p w14:paraId="0049E515" w14:textId="2718D13D" w:rsidR="0057468D" w:rsidRPr="007A7F60" w:rsidRDefault="0057468D" w:rsidP="0057468D">
            <w:pPr>
              <w:pStyle w:val="Niveau3"/>
              <w:rPr>
                <w:b/>
              </w:rPr>
            </w:pPr>
            <w:bookmarkStart w:id="35" w:name="_Toc226037212"/>
            <w:r w:rsidRPr="007A7F60">
              <w:rPr>
                <w:b/>
              </w:rPr>
              <w:t>P280/A3/</w:t>
            </w:r>
            <w:r>
              <w:rPr>
                <w:b/>
              </w:rPr>
              <w:t>5</w:t>
            </w:r>
            <w:r w:rsidRPr="007A7F60">
              <w:rPr>
                <w:b/>
              </w:rPr>
              <w:t xml:space="preserve"> : </w:t>
            </w:r>
            <w:r>
              <w:rPr>
                <w:b/>
              </w:rPr>
              <w:t>Politique</w:t>
            </w:r>
            <w:bookmarkEnd w:id="35"/>
          </w:p>
          <w:p w14:paraId="2DE61160" w14:textId="77777777" w:rsidR="0057468D" w:rsidRDefault="0057468D" w:rsidP="0057468D">
            <w:pPr>
              <w:rPr>
                <w:lang w:eastAsia="en-US"/>
              </w:rPr>
            </w:pPr>
            <w:r>
              <w:t xml:space="preserve">– </w:t>
            </w:r>
            <w:r>
              <w:rPr>
                <w:highlight w:val="yellow"/>
              </w:rPr>
              <w:t>Années extrêmes.</w:t>
            </w:r>
            <w:r w:rsidRPr="007A7F60">
              <w:rPr>
                <w:highlight w:val="yellow"/>
              </w:rPr>
              <w:t xml:space="preserve"> – X cm</w:t>
            </w:r>
            <w:r>
              <w:t xml:space="preserve"> de documents textuels.</w:t>
            </w:r>
          </w:p>
          <w:p w14:paraId="6E3552EF" w14:textId="77777777" w:rsidR="0057468D" w:rsidRDefault="0057468D" w:rsidP="0057468D"/>
          <w:p w14:paraId="0EBB98DB" w14:textId="77777777" w:rsidR="0057468D" w:rsidRPr="00AB6798" w:rsidRDefault="0057468D" w:rsidP="0057468D">
            <w:pPr>
              <w:rPr>
                <w:i/>
              </w:rPr>
            </w:pPr>
            <w:r w:rsidRPr="00AB6798">
              <w:rPr>
                <w:i/>
              </w:rPr>
              <w:t xml:space="preserve">Portée et contenu : </w:t>
            </w:r>
          </w:p>
          <w:p w14:paraId="4DE3D11D" w14:textId="324DA0F0" w:rsidR="0057468D" w:rsidRDefault="0057468D" w:rsidP="0057468D">
            <w:r>
              <w:t xml:space="preserve">Cette sous-sous-série comprend le dossier </w:t>
            </w:r>
            <w:r w:rsidR="00B56C30">
              <w:rPr>
                <w:i/>
              </w:rPr>
              <w:t>Élections Martin Cauvier (libéral)</w:t>
            </w:r>
            <w:r>
              <w:t>.</w:t>
            </w:r>
          </w:p>
          <w:p w14:paraId="37DA3148" w14:textId="77777777" w:rsidR="0057468D" w:rsidRPr="00A674F8" w:rsidRDefault="0057468D" w:rsidP="0057468D"/>
          <w:p w14:paraId="69711E1D" w14:textId="77777777" w:rsidR="0057468D" w:rsidRDefault="0057468D" w:rsidP="0057468D">
            <w:pPr>
              <w:pStyle w:val="Niveau3"/>
            </w:pPr>
          </w:p>
        </w:tc>
      </w:tr>
      <w:tr w:rsidR="0057468D" w:rsidRPr="00A674F8" w14:paraId="0283F843" w14:textId="77777777" w:rsidTr="00491934">
        <w:trPr>
          <w:trHeight w:val="1333"/>
        </w:trPr>
        <w:tc>
          <w:tcPr>
            <w:tcW w:w="1555" w:type="dxa"/>
            <w:shd w:val="clear" w:color="auto" w:fill="D9D9D9" w:themeFill="background1" w:themeFillShade="D9"/>
          </w:tcPr>
          <w:p w14:paraId="40F8A063" w14:textId="3AF4811A" w:rsidR="0057468D" w:rsidRPr="00A674F8" w:rsidRDefault="0057468D" w:rsidP="0057468D">
            <w:pPr>
              <w:rPr>
                <w:lang w:eastAsia="en-US"/>
              </w:rPr>
            </w:pPr>
            <w:r w:rsidRPr="00A674F8">
              <w:rPr>
                <w:lang w:eastAsia="en-US"/>
              </w:rPr>
              <w:t>R-E-T-P</w:t>
            </w:r>
          </w:p>
        </w:tc>
        <w:tc>
          <w:tcPr>
            <w:tcW w:w="7801" w:type="dxa"/>
          </w:tcPr>
          <w:p w14:paraId="5109A127" w14:textId="0EC5A46E" w:rsidR="0057468D" w:rsidRDefault="0057468D" w:rsidP="0057468D">
            <w:pPr>
              <w:pStyle w:val="Niveau3"/>
            </w:pPr>
            <w:bookmarkStart w:id="36" w:name="_Toc226037213"/>
            <w:r>
              <w:t>P280/A3/5.1 : Élections Martin Cauvier (libéral)</w:t>
            </w:r>
            <w:bookmarkEnd w:id="36"/>
          </w:p>
          <w:p w14:paraId="797845C8" w14:textId="3A65C1F0" w:rsidR="0057468D" w:rsidRDefault="0057468D" w:rsidP="0057468D">
            <w:r>
              <w:t xml:space="preserve">– </w:t>
            </w:r>
            <w:r>
              <w:rPr>
                <w:highlight w:val="yellow"/>
              </w:rPr>
              <w:t>1988</w:t>
            </w:r>
            <w:r w:rsidR="007A7C85">
              <w:rPr>
                <w:highlight w:val="yellow"/>
              </w:rPr>
              <w:t>-1989</w:t>
            </w:r>
            <w:r w:rsidRPr="007A7F60">
              <w:rPr>
                <w:highlight w:val="yellow"/>
              </w:rPr>
              <w:t>. – X cm</w:t>
            </w:r>
            <w:r>
              <w:t xml:space="preserve"> de documents textuels</w:t>
            </w:r>
            <w:r w:rsidR="007A7C85">
              <w:t xml:space="preserve"> (2 chemises)</w:t>
            </w:r>
            <w:r>
              <w:t>.</w:t>
            </w:r>
          </w:p>
          <w:p w14:paraId="161A0A16" w14:textId="77777777" w:rsidR="0057468D" w:rsidRDefault="0057468D" w:rsidP="0057468D"/>
          <w:p w14:paraId="0001AE5C" w14:textId="77777777" w:rsidR="0057468D" w:rsidRPr="00AB6798" w:rsidRDefault="0057468D" w:rsidP="0057468D">
            <w:pPr>
              <w:rPr>
                <w:i/>
              </w:rPr>
            </w:pPr>
            <w:r w:rsidRPr="00AB6798">
              <w:rPr>
                <w:i/>
              </w:rPr>
              <w:t xml:space="preserve">Portée et contenu : </w:t>
            </w:r>
          </w:p>
          <w:p w14:paraId="73291149" w14:textId="1D704240" w:rsidR="0057468D" w:rsidRDefault="0057468D" w:rsidP="0057468D">
            <w:r>
              <w:t xml:space="preserve">Ce dossier comprend </w:t>
            </w:r>
            <w:r w:rsidR="007A7C85">
              <w:t xml:space="preserve">de la documentation, de l’affichage publicitaire et de la correspondance concernant la campagne électorale de Martin Cauvier, député libéral, aux élections de 1988. </w:t>
            </w:r>
          </w:p>
          <w:p w14:paraId="007C9E52" w14:textId="77777777" w:rsidR="007A7C85" w:rsidRDefault="007A7C85" w:rsidP="0057468D"/>
          <w:p w14:paraId="098913AF" w14:textId="77777777" w:rsidR="0057468D" w:rsidRDefault="0057468D" w:rsidP="0057468D">
            <w:pPr>
              <w:rPr>
                <w:i/>
              </w:rPr>
            </w:pPr>
            <w:r>
              <w:rPr>
                <w:i/>
              </w:rPr>
              <w:t>Notes :</w:t>
            </w:r>
          </w:p>
          <w:p w14:paraId="1D2DD653" w14:textId="77777777" w:rsidR="0057468D" w:rsidRPr="007A7F60" w:rsidRDefault="0057468D" w:rsidP="00B56C30">
            <w:pPr>
              <w:rPr>
                <w:b/>
              </w:rPr>
            </w:pPr>
          </w:p>
        </w:tc>
      </w:tr>
      <w:tr w:rsidR="007A7C85" w:rsidRPr="00A674F8" w14:paraId="222034C5" w14:textId="77777777" w:rsidTr="00491934">
        <w:trPr>
          <w:trHeight w:val="1333"/>
        </w:trPr>
        <w:tc>
          <w:tcPr>
            <w:tcW w:w="1555" w:type="dxa"/>
            <w:shd w:val="clear" w:color="auto" w:fill="D9D9D9" w:themeFill="background1" w:themeFillShade="D9"/>
          </w:tcPr>
          <w:p w14:paraId="25F6DF3C" w14:textId="53C5022E" w:rsidR="007A7C85" w:rsidRPr="00A674F8" w:rsidRDefault="007A7C85" w:rsidP="007A7C85">
            <w:pPr>
              <w:rPr>
                <w:lang w:eastAsia="en-US"/>
              </w:rPr>
            </w:pPr>
            <w:r w:rsidRPr="00A674F8">
              <w:rPr>
                <w:lang w:eastAsia="en-US"/>
              </w:rPr>
              <w:t>R-E-T-P</w:t>
            </w:r>
          </w:p>
        </w:tc>
        <w:tc>
          <w:tcPr>
            <w:tcW w:w="7801" w:type="dxa"/>
          </w:tcPr>
          <w:p w14:paraId="47F18C68" w14:textId="7B2C8BE0" w:rsidR="007A7C85" w:rsidRDefault="007A7C85" w:rsidP="007A7C85">
            <w:pPr>
              <w:pStyle w:val="Niveau3"/>
            </w:pPr>
            <w:bookmarkStart w:id="37" w:name="_Toc226037214"/>
            <w:r>
              <w:t>P280/A3/5.2 : Suzanne Beauchamp-Niquet (fédéral)</w:t>
            </w:r>
            <w:bookmarkEnd w:id="37"/>
          </w:p>
          <w:p w14:paraId="18A448A0" w14:textId="0DFE60FD" w:rsidR="007A7C85" w:rsidRDefault="007A7C85" w:rsidP="007A7C85">
            <w:r>
              <w:t xml:space="preserve">– </w:t>
            </w:r>
            <w:r>
              <w:rPr>
                <w:highlight w:val="yellow"/>
              </w:rPr>
              <w:t>1983</w:t>
            </w:r>
            <w:r w:rsidRPr="007A7F60">
              <w:rPr>
                <w:highlight w:val="yellow"/>
              </w:rPr>
              <w:t>. – X cm</w:t>
            </w:r>
            <w:r>
              <w:t xml:space="preserve"> de documents textuels.</w:t>
            </w:r>
          </w:p>
          <w:p w14:paraId="7182E99B" w14:textId="77777777" w:rsidR="007A7C85" w:rsidRDefault="007A7C85" w:rsidP="007A7C85"/>
          <w:p w14:paraId="4648C416" w14:textId="77777777" w:rsidR="007A7C85" w:rsidRPr="00AB6798" w:rsidRDefault="007A7C85" w:rsidP="007A7C85">
            <w:pPr>
              <w:rPr>
                <w:i/>
              </w:rPr>
            </w:pPr>
            <w:r w:rsidRPr="00AB6798">
              <w:rPr>
                <w:i/>
              </w:rPr>
              <w:t xml:space="preserve">Portée et contenu : </w:t>
            </w:r>
          </w:p>
          <w:p w14:paraId="709765AB" w14:textId="1EAB75FF" w:rsidR="007A7C85" w:rsidRPr="00A674F8" w:rsidRDefault="007A7C85" w:rsidP="007A7C85">
            <w:r>
              <w:t>Ce dossier comprend un bulletin parlementaire de la fête de Pâques 1983 de Mme Suzanne Beauchamp-Niquet, députée comté Roberval au niveau fédéral.</w:t>
            </w:r>
          </w:p>
          <w:p w14:paraId="7B243D9D" w14:textId="77777777" w:rsidR="007A7C85" w:rsidRDefault="007A7C85" w:rsidP="007A7C85"/>
          <w:p w14:paraId="385CB0D6" w14:textId="77777777" w:rsidR="007A7C85" w:rsidRDefault="007A7C85" w:rsidP="007A7C85">
            <w:pPr>
              <w:rPr>
                <w:i/>
              </w:rPr>
            </w:pPr>
            <w:r>
              <w:rPr>
                <w:i/>
              </w:rPr>
              <w:t>Notes :</w:t>
            </w:r>
          </w:p>
          <w:p w14:paraId="0F58511D" w14:textId="77777777" w:rsidR="007A7C85" w:rsidRDefault="007A7C85" w:rsidP="00115E34">
            <w:r w:rsidRPr="007A7C85">
              <w:t xml:space="preserve">Original. </w:t>
            </w:r>
          </w:p>
          <w:p w14:paraId="0ADED864" w14:textId="40554D0D" w:rsidR="007A7C85" w:rsidRPr="007A7C85" w:rsidRDefault="007A7C85" w:rsidP="007A7C85"/>
        </w:tc>
      </w:tr>
      <w:tr w:rsidR="00115E34" w:rsidRPr="00A674F8" w14:paraId="56B537A7" w14:textId="77777777" w:rsidTr="00491934">
        <w:trPr>
          <w:trHeight w:val="1333"/>
        </w:trPr>
        <w:tc>
          <w:tcPr>
            <w:tcW w:w="1555" w:type="dxa"/>
            <w:shd w:val="clear" w:color="auto" w:fill="D9D9D9" w:themeFill="background1" w:themeFillShade="D9"/>
          </w:tcPr>
          <w:p w14:paraId="6946C91B" w14:textId="17E0A45D" w:rsidR="00115E34" w:rsidRPr="00A674F8" w:rsidRDefault="00115E34" w:rsidP="00115E34">
            <w:pPr>
              <w:rPr>
                <w:lang w:eastAsia="en-US"/>
              </w:rPr>
            </w:pPr>
            <w:r w:rsidRPr="00A674F8">
              <w:rPr>
                <w:lang w:eastAsia="en-US"/>
              </w:rPr>
              <w:t>R-E-T-P</w:t>
            </w:r>
          </w:p>
        </w:tc>
        <w:tc>
          <w:tcPr>
            <w:tcW w:w="7801" w:type="dxa"/>
          </w:tcPr>
          <w:p w14:paraId="200E4BB8" w14:textId="3B7F7327" w:rsidR="00115E34" w:rsidRPr="007A7F60" w:rsidRDefault="00115E34" w:rsidP="00115E34">
            <w:pPr>
              <w:pStyle w:val="Niveau3"/>
              <w:rPr>
                <w:b/>
              </w:rPr>
            </w:pPr>
            <w:bookmarkStart w:id="38" w:name="_Toc226037215"/>
            <w:r w:rsidRPr="007A7F60">
              <w:rPr>
                <w:b/>
              </w:rPr>
              <w:t>P280/A3/</w:t>
            </w:r>
            <w:r>
              <w:rPr>
                <w:b/>
              </w:rPr>
              <w:t>6</w:t>
            </w:r>
            <w:r w:rsidRPr="007A7F60">
              <w:rPr>
                <w:b/>
              </w:rPr>
              <w:t xml:space="preserve"> : </w:t>
            </w:r>
            <w:r>
              <w:rPr>
                <w:b/>
              </w:rPr>
              <w:t>Municipalités</w:t>
            </w:r>
            <w:bookmarkEnd w:id="38"/>
          </w:p>
          <w:p w14:paraId="5F7B93B4" w14:textId="77777777" w:rsidR="00115E34" w:rsidRDefault="00115E34" w:rsidP="00115E34">
            <w:pPr>
              <w:rPr>
                <w:lang w:eastAsia="en-US"/>
              </w:rPr>
            </w:pPr>
            <w:r>
              <w:t xml:space="preserve">– </w:t>
            </w:r>
            <w:r>
              <w:rPr>
                <w:highlight w:val="yellow"/>
              </w:rPr>
              <w:t>Années extrêmes.</w:t>
            </w:r>
            <w:r w:rsidRPr="007A7F60">
              <w:rPr>
                <w:highlight w:val="yellow"/>
              </w:rPr>
              <w:t xml:space="preserve"> – X cm</w:t>
            </w:r>
            <w:r>
              <w:t xml:space="preserve"> de documents textuels.</w:t>
            </w:r>
          </w:p>
          <w:p w14:paraId="22DE53A2" w14:textId="77777777" w:rsidR="00115E34" w:rsidRDefault="00115E34" w:rsidP="00115E34"/>
          <w:p w14:paraId="463B2F44" w14:textId="77777777" w:rsidR="00115E34" w:rsidRPr="00AB6798" w:rsidRDefault="00115E34" w:rsidP="00115E34">
            <w:pPr>
              <w:rPr>
                <w:i/>
              </w:rPr>
            </w:pPr>
            <w:r w:rsidRPr="00AB6798">
              <w:rPr>
                <w:i/>
              </w:rPr>
              <w:t xml:space="preserve">Portée et contenu : </w:t>
            </w:r>
          </w:p>
          <w:p w14:paraId="67910D21" w14:textId="1821B476" w:rsidR="00115E34" w:rsidRDefault="00115E34" w:rsidP="00115E34">
            <w:r>
              <w:t xml:space="preserve">Cette sous-sous-série comprend les dossiers </w:t>
            </w:r>
            <w:r>
              <w:rPr>
                <w:i/>
              </w:rPr>
              <w:t>Ville de Mistassini et Municipalité de Saint-Stanislas.</w:t>
            </w:r>
          </w:p>
          <w:p w14:paraId="42B1AB7E" w14:textId="77777777" w:rsidR="00115E34" w:rsidRPr="00A674F8" w:rsidRDefault="00115E34" w:rsidP="00115E34"/>
          <w:p w14:paraId="5B9DFB0E" w14:textId="77777777" w:rsidR="00115E34" w:rsidRDefault="00115E34" w:rsidP="00115E34">
            <w:pPr>
              <w:pStyle w:val="Niveau3"/>
            </w:pPr>
          </w:p>
        </w:tc>
      </w:tr>
      <w:tr w:rsidR="00115E34" w:rsidRPr="00A674F8" w14:paraId="23CACE3D" w14:textId="77777777" w:rsidTr="00491934">
        <w:trPr>
          <w:trHeight w:val="1333"/>
        </w:trPr>
        <w:tc>
          <w:tcPr>
            <w:tcW w:w="1555" w:type="dxa"/>
            <w:shd w:val="clear" w:color="auto" w:fill="D9D9D9" w:themeFill="background1" w:themeFillShade="D9"/>
          </w:tcPr>
          <w:p w14:paraId="6F451285" w14:textId="2AD3036B" w:rsidR="00115E34" w:rsidRPr="00A674F8" w:rsidRDefault="00115E34" w:rsidP="00115E34">
            <w:pPr>
              <w:rPr>
                <w:lang w:eastAsia="en-US"/>
              </w:rPr>
            </w:pPr>
            <w:r w:rsidRPr="00A674F8">
              <w:rPr>
                <w:lang w:eastAsia="en-US"/>
              </w:rPr>
              <w:t>R-E-T-P</w:t>
            </w:r>
          </w:p>
        </w:tc>
        <w:tc>
          <w:tcPr>
            <w:tcW w:w="7801" w:type="dxa"/>
          </w:tcPr>
          <w:p w14:paraId="7C36D870" w14:textId="76E5D9AA" w:rsidR="00115E34" w:rsidRDefault="00115E34" w:rsidP="00115E34">
            <w:pPr>
              <w:pStyle w:val="Niveau3"/>
            </w:pPr>
            <w:bookmarkStart w:id="39" w:name="_Toc226037216"/>
            <w:r>
              <w:t>P280/A3/6.1 : Ville de Mistassini</w:t>
            </w:r>
            <w:bookmarkEnd w:id="39"/>
          </w:p>
          <w:p w14:paraId="5F1A4635" w14:textId="0D4EF496" w:rsidR="00115E34" w:rsidRDefault="00115E34" w:rsidP="00115E34">
            <w:r>
              <w:t xml:space="preserve">– </w:t>
            </w:r>
            <w:r>
              <w:rPr>
                <w:highlight w:val="yellow"/>
              </w:rPr>
              <w:t>Années.</w:t>
            </w:r>
            <w:r w:rsidRPr="007A7F60">
              <w:rPr>
                <w:highlight w:val="yellow"/>
              </w:rPr>
              <w:t xml:space="preserve"> – X cm</w:t>
            </w:r>
            <w:r>
              <w:t xml:space="preserve"> de documents textuels.</w:t>
            </w:r>
          </w:p>
          <w:p w14:paraId="0E045379" w14:textId="77777777" w:rsidR="00115E34" w:rsidRDefault="00115E34" w:rsidP="00115E34"/>
          <w:p w14:paraId="5702F1DE" w14:textId="77777777" w:rsidR="00115E34" w:rsidRPr="00AB6798" w:rsidRDefault="00115E34" w:rsidP="00115E34">
            <w:pPr>
              <w:rPr>
                <w:i/>
              </w:rPr>
            </w:pPr>
            <w:r w:rsidRPr="00AB6798">
              <w:rPr>
                <w:i/>
              </w:rPr>
              <w:t xml:space="preserve">Portée et contenu : </w:t>
            </w:r>
          </w:p>
          <w:p w14:paraId="2705B23C" w14:textId="4E1A0C2A" w:rsidR="00115E34" w:rsidRPr="00A674F8" w:rsidRDefault="00115E34" w:rsidP="00115E34">
            <w:r>
              <w:t>Ce dossier comprend ..</w:t>
            </w:r>
          </w:p>
          <w:p w14:paraId="20936072" w14:textId="77777777" w:rsidR="00115E34" w:rsidRDefault="00115E34" w:rsidP="00115E34"/>
          <w:p w14:paraId="641E6F4A" w14:textId="27EC63D7" w:rsidR="00115E34" w:rsidRPr="00115E34" w:rsidRDefault="00115E34" w:rsidP="00115E34">
            <w:pPr>
              <w:rPr>
                <w:i/>
              </w:rPr>
            </w:pPr>
            <w:r>
              <w:rPr>
                <w:i/>
              </w:rPr>
              <w:t>Notes :</w:t>
            </w:r>
          </w:p>
          <w:p w14:paraId="47E47E37" w14:textId="77777777" w:rsidR="00115E34" w:rsidRPr="007A7F60" w:rsidRDefault="00115E34" w:rsidP="00115E34">
            <w:pPr>
              <w:pStyle w:val="Niveau3"/>
              <w:rPr>
                <w:b/>
              </w:rPr>
            </w:pPr>
          </w:p>
        </w:tc>
      </w:tr>
      <w:tr w:rsidR="00115E34" w:rsidRPr="00A674F8" w14:paraId="4175ACFF" w14:textId="77777777" w:rsidTr="00491934">
        <w:trPr>
          <w:trHeight w:val="1333"/>
        </w:trPr>
        <w:tc>
          <w:tcPr>
            <w:tcW w:w="1555" w:type="dxa"/>
            <w:shd w:val="clear" w:color="auto" w:fill="D9D9D9" w:themeFill="background1" w:themeFillShade="D9"/>
          </w:tcPr>
          <w:p w14:paraId="4B4E34BD" w14:textId="6F0BCD25" w:rsidR="00115E34" w:rsidRPr="00A674F8" w:rsidRDefault="00115E34" w:rsidP="00115E34">
            <w:pPr>
              <w:rPr>
                <w:lang w:eastAsia="en-US"/>
              </w:rPr>
            </w:pPr>
            <w:r w:rsidRPr="00A674F8">
              <w:rPr>
                <w:lang w:eastAsia="en-US"/>
              </w:rPr>
              <w:t>R-E-T-P</w:t>
            </w:r>
          </w:p>
        </w:tc>
        <w:tc>
          <w:tcPr>
            <w:tcW w:w="7801" w:type="dxa"/>
          </w:tcPr>
          <w:p w14:paraId="32CA0146" w14:textId="35BB37A4" w:rsidR="00115E34" w:rsidRDefault="00115E34" w:rsidP="00115E34">
            <w:pPr>
              <w:pStyle w:val="Niveau3"/>
            </w:pPr>
            <w:bookmarkStart w:id="40" w:name="_Toc226037217"/>
            <w:r>
              <w:t>P280/A3/6.2 : Municipalité de Saint-Stanislas</w:t>
            </w:r>
            <w:bookmarkEnd w:id="40"/>
          </w:p>
          <w:p w14:paraId="0A9FA596" w14:textId="77777777" w:rsidR="00115E34" w:rsidRDefault="00115E34" w:rsidP="00115E34">
            <w:r>
              <w:t xml:space="preserve">– </w:t>
            </w:r>
            <w:r>
              <w:rPr>
                <w:highlight w:val="yellow"/>
              </w:rPr>
              <w:t>Années.</w:t>
            </w:r>
            <w:r w:rsidRPr="007A7F60">
              <w:rPr>
                <w:highlight w:val="yellow"/>
              </w:rPr>
              <w:t xml:space="preserve"> – X cm</w:t>
            </w:r>
            <w:r>
              <w:t xml:space="preserve"> de documents textuels.</w:t>
            </w:r>
          </w:p>
          <w:p w14:paraId="29A02616" w14:textId="77777777" w:rsidR="00115E34" w:rsidRDefault="00115E34" w:rsidP="00115E34"/>
          <w:p w14:paraId="7FE1F57A" w14:textId="77777777" w:rsidR="00115E34" w:rsidRPr="00AB6798" w:rsidRDefault="00115E34" w:rsidP="00115E34">
            <w:pPr>
              <w:rPr>
                <w:i/>
              </w:rPr>
            </w:pPr>
            <w:r w:rsidRPr="00AB6798">
              <w:rPr>
                <w:i/>
              </w:rPr>
              <w:t xml:space="preserve">Portée et contenu : </w:t>
            </w:r>
          </w:p>
          <w:p w14:paraId="1A934135" w14:textId="7501339C" w:rsidR="00115E34" w:rsidRPr="00A674F8" w:rsidRDefault="00115E34" w:rsidP="00115E34">
            <w:r>
              <w:t>Ce dossier comprend...</w:t>
            </w:r>
          </w:p>
          <w:p w14:paraId="1E3959B6" w14:textId="77777777" w:rsidR="00115E34" w:rsidRDefault="00115E34" w:rsidP="00115E34"/>
          <w:p w14:paraId="19334B39" w14:textId="77777777" w:rsidR="00115E34" w:rsidRPr="00115E34" w:rsidRDefault="00115E34" w:rsidP="00115E34">
            <w:pPr>
              <w:rPr>
                <w:i/>
              </w:rPr>
            </w:pPr>
            <w:r>
              <w:rPr>
                <w:i/>
              </w:rPr>
              <w:t>Notes :</w:t>
            </w:r>
          </w:p>
          <w:p w14:paraId="124A24E2" w14:textId="77777777" w:rsidR="00115E34" w:rsidRDefault="00115E34" w:rsidP="00115E34">
            <w:pPr>
              <w:pStyle w:val="Niveau3"/>
            </w:pPr>
          </w:p>
        </w:tc>
      </w:tr>
    </w:tbl>
    <w:p w14:paraId="7FE56B3F" w14:textId="1C512934" w:rsidR="008F0833" w:rsidRDefault="008F0833" w:rsidP="00923766"/>
    <w:p w14:paraId="70A6659D" w14:textId="77777777" w:rsidR="008F0833" w:rsidRDefault="008F0833" w:rsidP="00923766"/>
    <w:p w14:paraId="3280D7DE" w14:textId="07F86849" w:rsidR="008F0833" w:rsidRPr="00A674F8" w:rsidRDefault="008F0833" w:rsidP="008F0833">
      <w:pPr>
        <w:pStyle w:val="Titre2"/>
      </w:pPr>
      <w:bookmarkStart w:id="41" w:name="_Toc226037218"/>
      <w:r>
        <w:t>P280</w:t>
      </w:r>
      <w:r w:rsidRPr="00A674F8">
        <w:t>/A</w:t>
      </w:r>
      <w:r>
        <w:t>4</w:t>
      </w:r>
      <w:r w:rsidRPr="00A674F8">
        <w:t xml:space="preserve"> </w:t>
      </w:r>
      <w:r>
        <w:t>Loisirs</w:t>
      </w:r>
      <w:bookmarkEnd w:id="41"/>
    </w:p>
    <w:p w14:paraId="2006166C" w14:textId="4ECF4E67" w:rsidR="000471D4" w:rsidRDefault="000471D4" w:rsidP="000471D4">
      <w:pPr>
        <w:rPr>
          <w:lang w:eastAsia="en-US"/>
        </w:rPr>
      </w:pPr>
      <w:r>
        <w:t xml:space="preserve">– </w:t>
      </w:r>
      <w:r>
        <w:rPr>
          <w:highlight w:val="yellow"/>
        </w:rPr>
        <w:t>Années extrêmes.</w:t>
      </w:r>
      <w:r w:rsidRPr="007A7F60">
        <w:rPr>
          <w:highlight w:val="yellow"/>
        </w:rPr>
        <w:t xml:space="preserve"> – X </w:t>
      </w:r>
      <w:r w:rsidRPr="000471D4">
        <w:rPr>
          <w:highlight w:val="yellow"/>
        </w:rPr>
        <w:t>cm de documents textuels (grand total de A</w:t>
      </w:r>
      <w:r>
        <w:rPr>
          <w:highlight w:val="yellow"/>
        </w:rPr>
        <w:t>4</w:t>
      </w:r>
      <w:r w:rsidRPr="000471D4">
        <w:rPr>
          <w:highlight w:val="yellow"/>
        </w:rPr>
        <w:t>).</w:t>
      </w:r>
    </w:p>
    <w:p w14:paraId="13E6367E" w14:textId="77777777" w:rsidR="008F0833" w:rsidRDefault="008F0833" w:rsidP="008F0833">
      <w:pPr>
        <w:rPr>
          <w:i/>
        </w:rPr>
      </w:pPr>
    </w:p>
    <w:p w14:paraId="01C54742" w14:textId="77777777" w:rsidR="008F0833" w:rsidRPr="00AB6798" w:rsidRDefault="008F0833" w:rsidP="008F0833">
      <w:pPr>
        <w:rPr>
          <w:i/>
        </w:rPr>
      </w:pPr>
      <w:r w:rsidRPr="00AB6798">
        <w:rPr>
          <w:i/>
        </w:rPr>
        <w:t xml:space="preserve">Portée et contenu : </w:t>
      </w:r>
    </w:p>
    <w:p w14:paraId="084B6D65" w14:textId="77777777" w:rsidR="008F0833" w:rsidRPr="00A674F8" w:rsidRDefault="008F0833" w:rsidP="008F0833">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0B07AEF" w14:textId="77777777" w:rsidR="008F0833" w:rsidRPr="00A674F8" w:rsidRDefault="008F0833" w:rsidP="008F0833"/>
    <w:tbl>
      <w:tblPr>
        <w:tblW w:w="9356" w:type="dxa"/>
        <w:tblInd w:w="-567" w:type="dxa"/>
        <w:shd w:val="clear" w:color="auto" w:fill="D9D9D9"/>
        <w:tblLook w:val="04A0" w:firstRow="1" w:lastRow="0" w:firstColumn="1" w:lastColumn="0" w:noHBand="0" w:noVBand="1"/>
      </w:tblPr>
      <w:tblGrid>
        <w:gridCol w:w="1555"/>
        <w:gridCol w:w="7801"/>
      </w:tblGrid>
      <w:tr w:rsidR="008F0833" w:rsidRPr="00A674F8" w14:paraId="0B5DAF41" w14:textId="77777777" w:rsidTr="00491934">
        <w:trPr>
          <w:trHeight w:val="873"/>
        </w:trPr>
        <w:tc>
          <w:tcPr>
            <w:tcW w:w="1555" w:type="dxa"/>
            <w:shd w:val="clear" w:color="auto" w:fill="D9D9D9" w:themeFill="background1" w:themeFillShade="D9"/>
            <w:hideMark/>
          </w:tcPr>
          <w:p w14:paraId="1D68F8FC" w14:textId="77777777" w:rsidR="008F0833" w:rsidRPr="00A674F8" w:rsidRDefault="008F0833" w:rsidP="00491934">
            <w:pPr>
              <w:rPr>
                <w:lang w:eastAsia="en-US"/>
              </w:rPr>
            </w:pPr>
            <w:r w:rsidRPr="00A674F8">
              <w:rPr>
                <w:lang w:eastAsia="en-US"/>
              </w:rPr>
              <w:t>R-E-T-P</w:t>
            </w:r>
          </w:p>
        </w:tc>
        <w:tc>
          <w:tcPr>
            <w:tcW w:w="7801" w:type="dxa"/>
            <w:hideMark/>
          </w:tcPr>
          <w:p w14:paraId="5F24A1C1" w14:textId="0FFD44B7" w:rsidR="008F0833" w:rsidRDefault="008F0833" w:rsidP="00491934">
            <w:pPr>
              <w:pStyle w:val="Niveau3"/>
            </w:pPr>
            <w:bookmarkStart w:id="42" w:name="_Toc226037219"/>
            <w:r>
              <w:t>P280</w:t>
            </w:r>
            <w:r w:rsidRPr="00B321DF">
              <w:t>/A</w:t>
            </w:r>
            <w:r w:rsidR="00A27F8C">
              <w:t>4</w:t>
            </w:r>
            <w:r w:rsidRPr="00B321DF">
              <w:t xml:space="preserve">/1 : </w:t>
            </w:r>
            <w:r>
              <w:t>Chasse</w:t>
            </w:r>
            <w:bookmarkEnd w:id="42"/>
          </w:p>
          <w:p w14:paraId="427684D0" w14:textId="77777777" w:rsidR="000471D4" w:rsidRDefault="000471D4" w:rsidP="000471D4">
            <w:pPr>
              <w:rPr>
                <w:lang w:eastAsia="en-US"/>
              </w:rPr>
            </w:pPr>
            <w:r>
              <w:t xml:space="preserve">– </w:t>
            </w:r>
            <w:r>
              <w:rPr>
                <w:highlight w:val="yellow"/>
              </w:rPr>
              <w:t>Années extrêmes.</w:t>
            </w:r>
            <w:r w:rsidRPr="007A7F60">
              <w:rPr>
                <w:highlight w:val="yellow"/>
              </w:rPr>
              <w:t xml:space="preserve"> – X cm</w:t>
            </w:r>
            <w:r>
              <w:t xml:space="preserve"> de documents textuels.</w:t>
            </w:r>
          </w:p>
          <w:p w14:paraId="57D1ED7D" w14:textId="77777777" w:rsidR="000471D4" w:rsidRDefault="000471D4" w:rsidP="000471D4"/>
          <w:p w14:paraId="2B90AAA7" w14:textId="77777777" w:rsidR="000471D4" w:rsidRPr="00AB6798" w:rsidRDefault="000471D4" w:rsidP="000471D4">
            <w:pPr>
              <w:rPr>
                <w:i/>
              </w:rPr>
            </w:pPr>
            <w:r w:rsidRPr="00AB6798">
              <w:rPr>
                <w:i/>
              </w:rPr>
              <w:t xml:space="preserve">Portée et contenu : </w:t>
            </w:r>
          </w:p>
          <w:p w14:paraId="67EFA521" w14:textId="77777777" w:rsidR="000471D4" w:rsidRDefault="000471D4" w:rsidP="000471D4">
            <w:r>
              <w:t xml:space="preserve">Ce dossier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0F0E34F" w14:textId="77777777" w:rsidR="000F5E11" w:rsidRDefault="000F5E11" w:rsidP="000471D4"/>
          <w:p w14:paraId="0B10178E" w14:textId="12E87D5B" w:rsidR="000F5E11" w:rsidRPr="00A674F8" w:rsidRDefault="000F5E11" w:rsidP="000471D4">
            <w:r>
              <w:t xml:space="preserve">Voir aussi les photographies </w:t>
            </w:r>
            <w:r w:rsidRPr="000F5E11">
              <w:rPr>
                <w:i/>
                <w:iCs/>
              </w:rPr>
              <w:t>Chasse et pêche</w:t>
            </w:r>
            <w:r>
              <w:t xml:space="preserve"> du présent fonds.</w:t>
            </w:r>
          </w:p>
          <w:p w14:paraId="1B5E4A86" w14:textId="77777777" w:rsidR="008F0833" w:rsidRPr="00A674F8" w:rsidRDefault="008F0833" w:rsidP="00491934">
            <w:pPr>
              <w:rPr>
                <w:lang w:eastAsia="en-US"/>
              </w:rPr>
            </w:pPr>
          </w:p>
        </w:tc>
      </w:tr>
      <w:tr w:rsidR="008F0833" w:rsidRPr="00A674F8" w14:paraId="5A8430CE" w14:textId="77777777" w:rsidTr="00491934">
        <w:trPr>
          <w:trHeight w:val="1333"/>
        </w:trPr>
        <w:tc>
          <w:tcPr>
            <w:tcW w:w="1555" w:type="dxa"/>
            <w:shd w:val="clear" w:color="auto" w:fill="D9D9D9" w:themeFill="background1" w:themeFillShade="D9"/>
          </w:tcPr>
          <w:p w14:paraId="24190969" w14:textId="77777777" w:rsidR="008F0833" w:rsidRPr="00A674F8" w:rsidRDefault="008F0833" w:rsidP="00491934">
            <w:pPr>
              <w:rPr>
                <w:lang w:eastAsia="en-US"/>
              </w:rPr>
            </w:pPr>
          </w:p>
        </w:tc>
        <w:tc>
          <w:tcPr>
            <w:tcW w:w="7801" w:type="dxa"/>
          </w:tcPr>
          <w:p w14:paraId="6F8ACED8" w14:textId="333F063C" w:rsidR="008F0833" w:rsidRPr="00B321DF" w:rsidRDefault="008F0833" w:rsidP="00491934">
            <w:pPr>
              <w:pStyle w:val="Niveau3"/>
            </w:pPr>
            <w:bookmarkStart w:id="43" w:name="_Toc226037220"/>
            <w:r>
              <w:t>P280/A</w:t>
            </w:r>
            <w:r w:rsidR="00A27F8C">
              <w:t>4</w:t>
            </w:r>
            <w:r>
              <w:t>/2</w:t>
            </w:r>
            <w:r w:rsidRPr="00B321DF">
              <w:t xml:space="preserve"> : </w:t>
            </w:r>
            <w:r>
              <w:t>Chalet</w:t>
            </w:r>
            <w:bookmarkEnd w:id="43"/>
          </w:p>
          <w:p w14:paraId="6F9EC25F" w14:textId="456263A7" w:rsidR="000471D4" w:rsidRDefault="000471D4" w:rsidP="000471D4">
            <w:pPr>
              <w:rPr>
                <w:lang w:eastAsia="en-US"/>
              </w:rPr>
            </w:pPr>
            <w:r>
              <w:t xml:space="preserve">– </w:t>
            </w:r>
            <w:r>
              <w:rPr>
                <w:highlight w:val="yellow"/>
              </w:rPr>
              <w:t>Années extrêmes</w:t>
            </w:r>
            <w:r w:rsidR="000F5E11">
              <w:rPr>
                <w:highlight w:val="yellow"/>
              </w:rPr>
              <w:t>-1993</w:t>
            </w:r>
            <w:r>
              <w:rPr>
                <w:highlight w:val="yellow"/>
              </w:rPr>
              <w:t>.</w:t>
            </w:r>
            <w:r w:rsidRPr="007A7F60">
              <w:rPr>
                <w:highlight w:val="yellow"/>
              </w:rPr>
              <w:t xml:space="preserve"> – X cm</w:t>
            </w:r>
            <w:r>
              <w:t xml:space="preserve"> de documents textuels.</w:t>
            </w:r>
          </w:p>
          <w:p w14:paraId="3893991E" w14:textId="77777777" w:rsidR="000471D4" w:rsidRDefault="000471D4" w:rsidP="000471D4"/>
          <w:p w14:paraId="1165EF3D" w14:textId="77777777" w:rsidR="000471D4" w:rsidRPr="00AB6798" w:rsidRDefault="000471D4" w:rsidP="000471D4">
            <w:pPr>
              <w:rPr>
                <w:i/>
              </w:rPr>
            </w:pPr>
            <w:r w:rsidRPr="00AB6798">
              <w:rPr>
                <w:i/>
              </w:rPr>
              <w:t xml:space="preserve">Portée et contenu : </w:t>
            </w:r>
          </w:p>
          <w:p w14:paraId="0E97BAC0" w14:textId="77777777" w:rsidR="000471D4" w:rsidRPr="00A674F8" w:rsidRDefault="000471D4" w:rsidP="000471D4">
            <w:r>
              <w:t xml:space="preserve">Ce dossier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B2E1C2C" w14:textId="017E7030" w:rsidR="008F0833" w:rsidRDefault="000F5E11" w:rsidP="000F5E11">
            <w:pPr>
              <w:pStyle w:val="Paragraphedeliste"/>
              <w:numPr>
                <w:ilvl w:val="0"/>
                <w:numId w:val="21"/>
              </w:numPr>
              <w:rPr>
                <w:lang w:eastAsia="en-US"/>
              </w:rPr>
            </w:pPr>
            <w:r>
              <w:rPr>
                <w:lang w:eastAsia="en-US"/>
              </w:rPr>
              <w:t xml:space="preserve">Magazine </w:t>
            </w:r>
            <w:r w:rsidRPr="000F5E11">
              <w:rPr>
                <w:i/>
                <w:iCs/>
                <w:lang w:eastAsia="en-US"/>
              </w:rPr>
              <w:t>Motoneige Québec</w:t>
            </w:r>
            <w:r>
              <w:rPr>
                <w:lang w:eastAsia="en-US"/>
              </w:rPr>
              <w:t xml:space="preserve"> de septembre 1993 contenant une image d’une expédition de groupe en motoneige et une citation de Mme Solange Tremblay de Saint-Stanislas en 1993, en page 90. </w:t>
            </w:r>
          </w:p>
          <w:p w14:paraId="61B961E1" w14:textId="77777777" w:rsidR="000F5E11" w:rsidRDefault="000F5E11" w:rsidP="00491934">
            <w:pPr>
              <w:rPr>
                <w:lang w:eastAsia="en-US"/>
              </w:rPr>
            </w:pPr>
          </w:p>
          <w:p w14:paraId="1967106E" w14:textId="749BF27A" w:rsidR="008F0833" w:rsidRDefault="008F0833" w:rsidP="00491934">
            <w:pPr>
              <w:rPr>
                <w:lang w:eastAsia="en-US"/>
              </w:rPr>
            </w:pPr>
            <w:r>
              <w:rPr>
                <w:lang w:eastAsia="en-US"/>
              </w:rPr>
              <w:t>Lac Clair</w:t>
            </w:r>
          </w:p>
          <w:p w14:paraId="72FB8671" w14:textId="4FA9B851" w:rsidR="008F0833" w:rsidRPr="00A674F8" w:rsidRDefault="000F5E11" w:rsidP="00491934">
            <w:pPr>
              <w:rPr>
                <w:lang w:eastAsia="en-US"/>
              </w:rPr>
            </w:pPr>
            <w:r>
              <w:rPr>
                <w:lang w:eastAsia="en-US"/>
              </w:rPr>
              <w:t xml:space="preserve">Voir aussi les photographies du </w:t>
            </w:r>
            <w:r w:rsidRPr="000F5E11">
              <w:rPr>
                <w:lang w:eastAsia="en-US"/>
              </w:rPr>
              <w:t>Lac Clair</w:t>
            </w:r>
            <w:r>
              <w:rPr>
                <w:lang w:eastAsia="en-US"/>
              </w:rPr>
              <w:t xml:space="preserve"> dans le présent fonds.</w:t>
            </w:r>
          </w:p>
          <w:p w14:paraId="3661A1AD" w14:textId="77777777" w:rsidR="008F0833" w:rsidRDefault="008F0833" w:rsidP="00491934"/>
        </w:tc>
      </w:tr>
    </w:tbl>
    <w:p w14:paraId="7499272D" w14:textId="2562E22F" w:rsidR="008F0833" w:rsidRDefault="008F0833" w:rsidP="00923766"/>
    <w:p w14:paraId="5D8BF206" w14:textId="5CD0BEEC" w:rsidR="006E0846" w:rsidRDefault="006E0846" w:rsidP="00923766"/>
    <w:p w14:paraId="64A8234B" w14:textId="5BA9F057" w:rsidR="006E0846" w:rsidRPr="00A674F8" w:rsidRDefault="006E0846" w:rsidP="006E0846">
      <w:pPr>
        <w:pStyle w:val="Titre2"/>
      </w:pPr>
      <w:bookmarkStart w:id="44" w:name="_Toc226037221"/>
      <w:r>
        <w:t>P280</w:t>
      </w:r>
      <w:r w:rsidRPr="00A674F8">
        <w:t>/A</w:t>
      </w:r>
      <w:r w:rsidR="00B57DD6">
        <w:t>5</w:t>
      </w:r>
      <w:r w:rsidRPr="00A674F8">
        <w:t xml:space="preserve"> </w:t>
      </w:r>
      <w:r w:rsidR="00B57DD6">
        <w:t>Histoire</w:t>
      </w:r>
      <w:bookmarkEnd w:id="44"/>
    </w:p>
    <w:p w14:paraId="215EDE46" w14:textId="633DF28E" w:rsidR="006E0846" w:rsidRDefault="006E0846" w:rsidP="006E0846">
      <w:pPr>
        <w:rPr>
          <w:lang w:eastAsia="en-US"/>
        </w:rPr>
      </w:pPr>
      <w:r>
        <w:t xml:space="preserve">– </w:t>
      </w:r>
      <w:r>
        <w:rPr>
          <w:highlight w:val="yellow"/>
        </w:rPr>
        <w:t>Années extrêmes.</w:t>
      </w:r>
      <w:r w:rsidRPr="007A7F60">
        <w:rPr>
          <w:highlight w:val="yellow"/>
        </w:rPr>
        <w:t xml:space="preserve"> – X </w:t>
      </w:r>
      <w:r w:rsidRPr="000471D4">
        <w:rPr>
          <w:highlight w:val="yellow"/>
        </w:rPr>
        <w:t>cm de documents textuels (grand total de A</w:t>
      </w:r>
      <w:r w:rsidR="00B57DD6">
        <w:rPr>
          <w:highlight w:val="yellow"/>
        </w:rPr>
        <w:t>5</w:t>
      </w:r>
      <w:r w:rsidRPr="000471D4">
        <w:rPr>
          <w:highlight w:val="yellow"/>
        </w:rPr>
        <w:t>).</w:t>
      </w:r>
    </w:p>
    <w:p w14:paraId="4F81D7BB" w14:textId="77777777" w:rsidR="006E0846" w:rsidRDefault="006E0846" w:rsidP="006E0846">
      <w:pPr>
        <w:rPr>
          <w:i/>
        </w:rPr>
      </w:pPr>
    </w:p>
    <w:p w14:paraId="433DF288" w14:textId="77777777" w:rsidR="006E0846" w:rsidRPr="00AB6798" w:rsidRDefault="006E0846" w:rsidP="006E0846">
      <w:pPr>
        <w:rPr>
          <w:i/>
        </w:rPr>
      </w:pPr>
      <w:r w:rsidRPr="00AB6798">
        <w:rPr>
          <w:i/>
        </w:rPr>
        <w:t xml:space="preserve">Portée et contenu : </w:t>
      </w:r>
    </w:p>
    <w:p w14:paraId="3A8E1DD4" w14:textId="77777777" w:rsidR="006E0846" w:rsidRPr="00A674F8" w:rsidRDefault="006E0846" w:rsidP="006E0846">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91B205C" w14:textId="77777777" w:rsidR="006E0846" w:rsidRPr="00A674F8" w:rsidRDefault="006E0846" w:rsidP="006E0846"/>
    <w:tbl>
      <w:tblPr>
        <w:tblW w:w="9356" w:type="dxa"/>
        <w:tblInd w:w="-567" w:type="dxa"/>
        <w:shd w:val="clear" w:color="auto" w:fill="D9D9D9"/>
        <w:tblLook w:val="04A0" w:firstRow="1" w:lastRow="0" w:firstColumn="1" w:lastColumn="0" w:noHBand="0" w:noVBand="1"/>
      </w:tblPr>
      <w:tblGrid>
        <w:gridCol w:w="1555"/>
        <w:gridCol w:w="7801"/>
      </w:tblGrid>
      <w:tr w:rsidR="006E0846" w:rsidRPr="00A674F8" w14:paraId="53C259AE" w14:textId="77777777" w:rsidTr="00A41F50">
        <w:trPr>
          <w:trHeight w:val="873"/>
        </w:trPr>
        <w:tc>
          <w:tcPr>
            <w:tcW w:w="1555" w:type="dxa"/>
            <w:shd w:val="clear" w:color="auto" w:fill="D9D9D9" w:themeFill="background1" w:themeFillShade="D9"/>
            <w:hideMark/>
          </w:tcPr>
          <w:p w14:paraId="20B55B2A" w14:textId="77777777" w:rsidR="006E0846" w:rsidRPr="00A674F8" w:rsidRDefault="006E0846" w:rsidP="00A41F50">
            <w:pPr>
              <w:rPr>
                <w:lang w:eastAsia="en-US"/>
              </w:rPr>
            </w:pPr>
            <w:r w:rsidRPr="00A674F8">
              <w:rPr>
                <w:lang w:eastAsia="en-US"/>
              </w:rPr>
              <w:t>R-E-T-P</w:t>
            </w:r>
          </w:p>
        </w:tc>
        <w:tc>
          <w:tcPr>
            <w:tcW w:w="7801" w:type="dxa"/>
            <w:hideMark/>
          </w:tcPr>
          <w:p w14:paraId="687729E8" w14:textId="21706F9B" w:rsidR="006E0846" w:rsidRDefault="006E0846" w:rsidP="00A41F50">
            <w:pPr>
              <w:pStyle w:val="Niveau3"/>
            </w:pPr>
            <w:bookmarkStart w:id="45" w:name="_Toc226037222"/>
            <w:r>
              <w:t>P280</w:t>
            </w:r>
            <w:r w:rsidRPr="00B321DF">
              <w:t>/A</w:t>
            </w:r>
            <w:r w:rsidR="00B57DD6">
              <w:t>5</w:t>
            </w:r>
            <w:r w:rsidRPr="00B321DF">
              <w:t xml:space="preserve">/1 : </w:t>
            </w:r>
            <w:r w:rsidR="00B57DD6">
              <w:t>Commerces de Saint-Stanislas</w:t>
            </w:r>
            <w:bookmarkEnd w:id="45"/>
          </w:p>
          <w:p w14:paraId="3E8F8658" w14:textId="77777777" w:rsidR="006E0846" w:rsidRDefault="006E0846" w:rsidP="00A41F50">
            <w:pPr>
              <w:rPr>
                <w:lang w:eastAsia="en-US"/>
              </w:rPr>
            </w:pPr>
            <w:r>
              <w:t xml:space="preserve">– </w:t>
            </w:r>
            <w:r>
              <w:rPr>
                <w:highlight w:val="yellow"/>
              </w:rPr>
              <w:t>Années extrêmes.</w:t>
            </w:r>
            <w:r w:rsidRPr="007A7F60">
              <w:rPr>
                <w:highlight w:val="yellow"/>
              </w:rPr>
              <w:t xml:space="preserve"> – X cm</w:t>
            </w:r>
            <w:r>
              <w:t xml:space="preserve"> de documents textuels.</w:t>
            </w:r>
          </w:p>
          <w:p w14:paraId="2321A860" w14:textId="77777777" w:rsidR="006E0846" w:rsidRDefault="006E0846" w:rsidP="00A41F50"/>
          <w:p w14:paraId="5D452C83" w14:textId="77777777" w:rsidR="006E0846" w:rsidRPr="00AB6798" w:rsidRDefault="006E0846" w:rsidP="00A41F50">
            <w:pPr>
              <w:rPr>
                <w:i/>
              </w:rPr>
            </w:pPr>
            <w:r w:rsidRPr="00AB6798">
              <w:rPr>
                <w:i/>
              </w:rPr>
              <w:t xml:space="preserve">Portée et contenu : </w:t>
            </w:r>
          </w:p>
          <w:p w14:paraId="41C97BED" w14:textId="77777777" w:rsidR="006E0846" w:rsidRPr="00A674F8" w:rsidRDefault="006E0846" w:rsidP="00A41F50">
            <w:r>
              <w:t xml:space="preserve">Ce dossier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9A400DF" w14:textId="77777777" w:rsidR="006E0846" w:rsidRPr="00A674F8" w:rsidRDefault="006E0846" w:rsidP="00A41F50">
            <w:pPr>
              <w:rPr>
                <w:lang w:eastAsia="en-US"/>
              </w:rPr>
            </w:pPr>
          </w:p>
        </w:tc>
      </w:tr>
    </w:tbl>
    <w:p w14:paraId="4F394F68" w14:textId="77777777" w:rsidR="006E0846" w:rsidRPr="00A674F8" w:rsidRDefault="006E0846" w:rsidP="00923766"/>
    <w:p w14:paraId="718717C6" w14:textId="77777777" w:rsidR="00E57F6F" w:rsidRDefault="00E57F6F" w:rsidP="00923766"/>
    <w:p w14:paraId="66A8040F" w14:textId="09140552" w:rsidR="00696AE2" w:rsidRPr="00A674F8" w:rsidRDefault="00AB6798" w:rsidP="00696AE2">
      <w:pPr>
        <w:pStyle w:val="Titre"/>
      </w:pPr>
      <w:bookmarkStart w:id="46" w:name="_Toc226037223"/>
      <w:r>
        <w:t>P</w:t>
      </w:r>
      <w:r w:rsidR="00FB32BC">
        <w:t>280</w:t>
      </w:r>
      <w:r w:rsidR="00696AE2">
        <w:t>/B</w:t>
      </w:r>
      <w:r w:rsidR="00696AE2" w:rsidRPr="00A674F8">
        <w:t xml:space="preserve"> </w:t>
      </w:r>
      <w:r w:rsidR="00561EAD">
        <w:t>Documents iconographiques</w:t>
      </w:r>
      <w:bookmarkEnd w:id="46"/>
    </w:p>
    <w:p w14:paraId="56B09A79" w14:textId="447D75B0" w:rsidR="00696AE2" w:rsidRDefault="008466E3" w:rsidP="00696AE2">
      <w:r>
        <w:t>–</w:t>
      </w:r>
      <w:r w:rsidR="00B54104">
        <w:t xml:space="preserve"> 1938-201</w:t>
      </w:r>
      <w:r w:rsidR="00AA1582">
        <w:t>1</w:t>
      </w:r>
      <w:r w:rsidR="00B54104">
        <w:t xml:space="preserve">. </w:t>
      </w:r>
      <w:r>
        <w:t xml:space="preserve">– </w:t>
      </w:r>
      <w:r w:rsidRPr="00DF1F3F">
        <w:rPr>
          <w:highlight w:val="yellow"/>
        </w:rPr>
        <w:t>8 photographies numérisées</w:t>
      </w:r>
      <w:r w:rsidRPr="00FB32BC">
        <w:t xml:space="preserve"> (disque dur externe Archives et serveur Voute:K). – </w:t>
      </w:r>
      <w:r w:rsidRPr="00DF1F3F">
        <w:rPr>
          <w:highlight w:val="yellow"/>
        </w:rPr>
        <w:t>513</w:t>
      </w:r>
      <w:r>
        <w:t> </w:t>
      </w:r>
      <w:r w:rsidRPr="00FB32BC">
        <w:t>photographies originales.</w:t>
      </w:r>
    </w:p>
    <w:p w14:paraId="2971BE76" w14:textId="77777777" w:rsidR="004B58CE" w:rsidRDefault="004B58CE" w:rsidP="00696AE2"/>
    <w:p w14:paraId="3EF0165F" w14:textId="0CBBD8EC" w:rsidR="004B58CE" w:rsidRDefault="004B58CE" w:rsidP="00696AE2">
      <w:r>
        <w:t xml:space="preserve">Ajouts 2026 non comptabilisés : 1907-2015. – 4 négatifs. – 2 coupures de presse. </w:t>
      </w:r>
    </w:p>
    <w:p w14:paraId="66696A05" w14:textId="77777777" w:rsidR="00B54104" w:rsidRDefault="00B54104" w:rsidP="00696AE2"/>
    <w:p w14:paraId="50230ACB" w14:textId="77777777" w:rsidR="00AB6798" w:rsidRPr="00AB6798" w:rsidRDefault="00AB6798" w:rsidP="00AB6798">
      <w:pPr>
        <w:rPr>
          <w:i/>
        </w:rPr>
      </w:pPr>
      <w:r w:rsidRPr="00AB6798">
        <w:rPr>
          <w:i/>
        </w:rPr>
        <w:t xml:space="preserve">Portée et contenu : </w:t>
      </w:r>
    </w:p>
    <w:p w14:paraId="6B61EABB" w14:textId="77777777" w:rsidR="00AB6798" w:rsidRPr="00A674F8" w:rsidRDefault="00AB6798" w:rsidP="00AB6798">
      <w:r>
        <w:t xml:space="preserve">Cette 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676F1BC" w14:textId="77777777" w:rsidR="00AB6798" w:rsidRDefault="00AB6798" w:rsidP="00696AE2"/>
    <w:p w14:paraId="3C247F0E" w14:textId="77777777" w:rsidR="00AB6798" w:rsidRPr="00AB6798" w:rsidRDefault="00AB6798" w:rsidP="00696AE2">
      <w:pPr>
        <w:rPr>
          <w:i/>
        </w:rPr>
      </w:pPr>
      <w:r w:rsidRPr="00AB6798">
        <w:rPr>
          <w:i/>
        </w:rPr>
        <w:t xml:space="preserve">Notes : </w:t>
      </w:r>
    </w:p>
    <w:p w14:paraId="5F2B1A0B" w14:textId="2EE0ED7B" w:rsidR="00AB6798" w:rsidRPr="00A674F8" w:rsidRDefault="00E73CD9" w:rsidP="00696AE2">
      <w:r>
        <w:t>Afin de faciliter le repérage</w:t>
      </w:r>
      <w:r w:rsidR="008466E3">
        <w:t>…</w:t>
      </w:r>
    </w:p>
    <w:p w14:paraId="13930FA9" w14:textId="77777777" w:rsidR="00696AE2" w:rsidRPr="00A674F8" w:rsidRDefault="00696AE2" w:rsidP="00696AE2"/>
    <w:p w14:paraId="0BCC7CF2" w14:textId="323DAFFA" w:rsidR="00696AE2" w:rsidRPr="00A674F8" w:rsidRDefault="00AB6798" w:rsidP="00696AE2">
      <w:pPr>
        <w:pStyle w:val="Titre2"/>
      </w:pPr>
      <w:bookmarkStart w:id="47" w:name="_Toc226037224"/>
      <w:r>
        <w:t>P</w:t>
      </w:r>
      <w:r w:rsidR="00FB32BC">
        <w:t>280</w:t>
      </w:r>
      <w:r w:rsidR="00696AE2">
        <w:t>/B</w:t>
      </w:r>
      <w:r w:rsidR="00696AE2" w:rsidRPr="00A674F8">
        <w:t xml:space="preserve">1 </w:t>
      </w:r>
      <w:r w:rsidR="00EE637F">
        <w:t>Famille</w:t>
      </w:r>
      <w:bookmarkEnd w:id="47"/>
    </w:p>
    <w:p w14:paraId="3EE20C62" w14:textId="77777777" w:rsidR="00696AE2" w:rsidRPr="00A674F8" w:rsidRDefault="00696AE2" w:rsidP="00696AE2"/>
    <w:p w14:paraId="0101D57C" w14:textId="77777777" w:rsidR="00AB6798" w:rsidRPr="00AB6798" w:rsidRDefault="00AB6798" w:rsidP="00AB6798">
      <w:pPr>
        <w:rPr>
          <w:i/>
        </w:rPr>
      </w:pPr>
      <w:r w:rsidRPr="00AB6798">
        <w:rPr>
          <w:i/>
        </w:rPr>
        <w:t xml:space="preserve">Portée et contenu : </w:t>
      </w:r>
    </w:p>
    <w:p w14:paraId="3E67AD45" w14:textId="539D5088" w:rsidR="00AB6798" w:rsidRPr="00A674F8" w:rsidRDefault="00AB6798" w:rsidP="00AB6798">
      <w:r>
        <w:t xml:space="preserve">Cette sous-série comprend </w:t>
      </w:r>
      <w:r w:rsidR="000B2211">
        <w:t xml:space="preserve">les dossiers : </w:t>
      </w:r>
      <w:r w:rsidR="003A4652">
        <w:rPr>
          <w:i/>
          <w:iCs/>
        </w:rPr>
        <w:t xml:space="preserve">Famille Solange Tremblay et Normand Fortin, Famille Patrick Tremblay et Jeanne Simard, Famille Arthur Fortin, </w:t>
      </w:r>
      <w:r w:rsidR="000B2211">
        <w:rPr>
          <w:i/>
          <w:iCs/>
        </w:rPr>
        <w:t>Famille Phillipe Girard, Famille Jeanne Simard, Famille Solange Tremblay et Marcel Girard, Famille Marcel Girard, Mariages et anniversaires, Autres ancêtres, Amis de la famille et parenté, Décès, Membres de la famille non identifiés.</w:t>
      </w:r>
    </w:p>
    <w:p w14:paraId="2A6F04E3" w14:textId="77777777" w:rsidR="00561EAD" w:rsidRPr="00A674F8" w:rsidRDefault="00561EAD" w:rsidP="00696AE2"/>
    <w:tbl>
      <w:tblPr>
        <w:tblW w:w="9356" w:type="dxa"/>
        <w:tblInd w:w="-567" w:type="dxa"/>
        <w:shd w:val="clear" w:color="auto" w:fill="D9D9D9"/>
        <w:tblLook w:val="04A0" w:firstRow="1" w:lastRow="0" w:firstColumn="1" w:lastColumn="0" w:noHBand="0" w:noVBand="1"/>
      </w:tblPr>
      <w:tblGrid>
        <w:gridCol w:w="1555"/>
        <w:gridCol w:w="7801"/>
      </w:tblGrid>
      <w:tr w:rsidR="002A5FA2" w:rsidRPr="00A674F8" w14:paraId="66BCF363" w14:textId="77777777" w:rsidTr="007F33D1">
        <w:trPr>
          <w:trHeight w:val="873"/>
        </w:trPr>
        <w:tc>
          <w:tcPr>
            <w:tcW w:w="1555" w:type="dxa"/>
            <w:shd w:val="clear" w:color="auto" w:fill="D9D9D9" w:themeFill="background1" w:themeFillShade="D9"/>
          </w:tcPr>
          <w:p w14:paraId="7F52A41F" w14:textId="7A78D76C" w:rsidR="002A5FA2" w:rsidRPr="00A674F8" w:rsidRDefault="002A5FA2" w:rsidP="002A5FA2">
            <w:pPr>
              <w:rPr>
                <w:lang w:eastAsia="en-US"/>
              </w:rPr>
            </w:pPr>
            <w:r w:rsidRPr="00A674F8">
              <w:rPr>
                <w:lang w:eastAsia="en-US"/>
              </w:rPr>
              <w:t>R-E-T-P</w:t>
            </w:r>
          </w:p>
        </w:tc>
        <w:tc>
          <w:tcPr>
            <w:tcW w:w="7801" w:type="dxa"/>
          </w:tcPr>
          <w:p w14:paraId="08ED4366" w14:textId="0202BB2A" w:rsidR="002A5FA2" w:rsidRPr="00B321DF" w:rsidRDefault="002A5FA2" w:rsidP="00EE637F">
            <w:pPr>
              <w:pStyle w:val="Niveau3"/>
            </w:pPr>
            <w:bookmarkStart w:id="48" w:name="_Toc226037225"/>
            <w:r>
              <w:t>P280</w:t>
            </w:r>
            <w:r w:rsidRPr="00B321DF">
              <w:t>/</w:t>
            </w:r>
            <w:r>
              <w:t>B</w:t>
            </w:r>
            <w:r w:rsidRPr="00B321DF">
              <w:t xml:space="preserve">1/1 : </w:t>
            </w:r>
            <w:r>
              <w:t>Famille Solange Tremblay et Normand Fortin</w:t>
            </w:r>
            <w:bookmarkEnd w:id="48"/>
          </w:p>
          <w:p w14:paraId="06867456" w14:textId="77777777" w:rsidR="0069656E" w:rsidRDefault="0069656E" w:rsidP="0069656E">
            <w:pPr>
              <w:rPr>
                <w:lang w:eastAsia="en-US"/>
              </w:rPr>
            </w:pPr>
            <w:r>
              <w:rPr>
                <w:lang w:eastAsia="en-US"/>
              </w:rPr>
              <w:t xml:space="preserve">– </w:t>
            </w:r>
            <w:r w:rsidRPr="000C70A7">
              <w:rPr>
                <w:highlight w:val="yellow"/>
                <w:lang w:eastAsia="en-US"/>
              </w:rPr>
              <w:t>Années extrêmes</w:t>
            </w:r>
            <w:r>
              <w:rPr>
                <w:lang w:eastAsia="en-US"/>
              </w:rPr>
              <w:t xml:space="preserve">. – </w:t>
            </w:r>
            <w:r w:rsidRPr="000C70A7">
              <w:rPr>
                <w:highlight w:val="yellow"/>
                <w:lang w:eastAsia="en-US"/>
              </w:rPr>
              <w:t>X</w:t>
            </w:r>
            <w:r>
              <w:rPr>
                <w:lang w:eastAsia="en-US"/>
              </w:rPr>
              <w:t xml:space="preserve"> photographies. </w:t>
            </w:r>
          </w:p>
          <w:p w14:paraId="113F4898" w14:textId="5ECDC447" w:rsidR="002A5FA2" w:rsidRDefault="002A5FA2" w:rsidP="002A5FA2">
            <w:pPr>
              <w:rPr>
                <w:lang w:eastAsia="en-US"/>
              </w:rPr>
            </w:pPr>
          </w:p>
          <w:p w14:paraId="0821BBA0" w14:textId="77777777" w:rsidR="00993863" w:rsidRPr="00AB6798" w:rsidRDefault="00993863" w:rsidP="00993863">
            <w:pPr>
              <w:rPr>
                <w:i/>
              </w:rPr>
            </w:pPr>
            <w:r w:rsidRPr="00AB6798">
              <w:rPr>
                <w:i/>
              </w:rPr>
              <w:t xml:space="preserve">Portée et contenu : </w:t>
            </w:r>
          </w:p>
          <w:p w14:paraId="16EFC9E9" w14:textId="38BDC576" w:rsidR="00993863" w:rsidRDefault="00993863" w:rsidP="002A5FA2">
            <w:r>
              <w:t xml:space="preserve">Ce dossier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D0ACF6" w14:textId="7625F637" w:rsidR="002A5FA2" w:rsidRDefault="002A5FA2" w:rsidP="002A5FA2">
            <w:pPr>
              <w:rPr>
                <w:lang w:eastAsia="en-US"/>
              </w:rPr>
            </w:pPr>
            <w:r>
              <w:rPr>
                <w:lang w:eastAsia="en-US"/>
              </w:rPr>
              <w:t>Le couple Solange Tremblay et Normand Fortin</w:t>
            </w:r>
            <w:r w:rsidR="005546F6">
              <w:rPr>
                <w:lang w:eastAsia="en-US"/>
              </w:rPr>
              <w:t>, incluant des photos de leur mariage en 1963.</w:t>
            </w:r>
          </w:p>
          <w:p w14:paraId="206F3E7D" w14:textId="77777777" w:rsidR="002A5FA2" w:rsidRDefault="002A5FA2" w:rsidP="002A5FA2">
            <w:pPr>
              <w:pStyle w:val="Niveau3"/>
            </w:pPr>
          </w:p>
        </w:tc>
      </w:tr>
      <w:tr w:rsidR="002A5FA2" w:rsidRPr="00A674F8" w14:paraId="63376CC1" w14:textId="77777777" w:rsidTr="007F33D1">
        <w:trPr>
          <w:trHeight w:val="873"/>
        </w:trPr>
        <w:tc>
          <w:tcPr>
            <w:tcW w:w="1555" w:type="dxa"/>
            <w:shd w:val="clear" w:color="auto" w:fill="D9D9D9" w:themeFill="background1" w:themeFillShade="D9"/>
          </w:tcPr>
          <w:p w14:paraId="5E861D08" w14:textId="0BF820E7" w:rsidR="002A5FA2" w:rsidRPr="00A674F8" w:rsidRDefault="002A5FA2" w:rsidP="002A5FA2">
            <w:pPr>
              <w:rPr>
                <w:lang w:eastAsia="en-US"/>
              </w:rPr>
            </w:pPr>
            <w:r w:rsidRPr="00A674F8">
              <w:rPr>
                <w:lang w:eastAsia="en-US"/>
              </w:rPr>
              <w:t>R-E-T-P</w:t>
            </w:r>
          </w:p>
        </w:tc>
        <w:tc>
          <w:tcPr>
            <w:tcW w:w="7801" w:type="dxa"/>
          </w:tcPr>
          <w:p w14:paraId="4912EBD9" w14:textId="44812542" w:rsidR="002A5FA2" w:rsidRPr="00B321DF" w:rsidRDefault="002A5FA2" w:rsidP="00EE637F">
            <w:pPr>
              <w:pStyle w:val="Niveau3"/>
            </w:pPr>
            <w:bookmarkStart w:id="49" w:name="_Toc226037226"/>
            <w:r>
              <w:t>P280</w:t>
            </w:r>
            <w:r w:rsidRPr="00B321DF">
              <w:t>/</w:t>
            </w:r>
            <w:r>
              <w:t>B</w:t>
            </w:r>
            <w:r w:rsidRPr="00B321DF">
              <w:t>1/</w:t>
            </w:r>
            <w:r w:rsidR="00EE637F">
              <w:t>2</w:t>
            </w:r>
            <w:r w:rsidRPr="00B321DF">
              <w:t xml:space="preserve"> : </w:t>
            </w:r>
            <w:r>
              <w:t>Famille Patrick Tremblay et Jeanne Simard</w:t>
            </w:r>
            <w:bookmarkEnd w:id="49"/>
          </w:p>
          <w:p w14:paraId="5DBBBE75" w14:textId="764198C7" w:rsidR="0069656E" w:rsidRDefault="0069656E" w:rsidP="0069656E">
            <w:pPr>
              <w:rPr>
                <w:lang w:eastAsia="en-US"/>
              </w:rPr>
            </w:pPr>
            <w:r>
              <w:rPr>
                <w:lang w:eastAsia="en-US"/>
              </w:rPr>
              <w:t xml:space="preserve">– </w:t>
            </w:r>
            <w:r w:rsidRPr="000C70A7">
              <w:rPr>
                <w:highlight w:val="yellow"/>
                <w:lang w:eastAsia="en-US"/>
              </w:rPr>
              <w:t>Années extrêmes</w:t>
            </w:r>
            <w:r>
              <w:rPr>
                <w:lang w:eastAsia="en-US"/>
              </w:rPr>
              <w:t xml:space="preserve">. – </w:t>
            </w:r>
            <w:r w:rsidRPr="000C70A7">
              <w:rPr>
                <w:highlight w:val="yellow"/>
                <w:lang w:eastAsia="en-US"/>
              </w:rPr>
              <w:t>X</w:t>
            </w:r>
            <w:r>
              <w:rPr>
                <w:lang w:eastAsia="en-US"/>
              </w:rPr>
              <w:t xml:space="preserve"> photographies. </w:t>
            </w:r>
          </w:p>
          <w:p w14:paraId="4D8F01CE" w14:textId="77777777" w:rsidR="00993863" w:rsidRDefault="00993863" w:rsidP="0069656E">
            <w:pPr>
              <w:rPr>
                <w:lang w:eastAsia="en-US"/>
              </w:rPr>
            </w:pPr>
          </w:p>
          <w:p w14:paraId="634D1582" w14:textId="77777777" w:rsidR="00993863" w:rsidRPr="00AB6798" w:rsidRDefault="00993863" w:rsidP="00993863">
            <w:pPr>
              <w:rPr>
                <w:i/>
              </w:rPr>
            </w:pPr>
            <w:r w:rsidRPr="00AB6798">
              <w:rPr>
                <w:i/>
              </w:rPr>
              <w:t xml:space="preserve">Portée et contenu : </w:t>
            </w:r>
          </w:p>
          <w:p w14:paraId="75EECAEE" w14:textId="50FC331C" w:rsidR="002A5FA2" w:rsidRDefault="00993863" w:rsidP="002A5FA2">
            <w:r>
              <w:t xml:space="preserve">Ce dossier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4EC0A43" w14:textId="5D8AB259" w:rsidR="002A5FA2" w:rsidRDefault="002A5FA2" w:rsidP="002A5FA2">
            <w:pPr>
              <w:rPr>
                <w:lang w:eastAsia="en-US"/>
              </w:rPr>
            </w:pPr>
            <w:r>
              <w:rPr>
                <w:lang w:eastAsia="en-US"/>
              </w:rPr>
              <w:t>Les parents de Solange Tremblay, soit son père Patrick Tremblay et sa mère Jeanne Simard, ou des membres de la famille proche, notamment à Saint-Stanislas.</w:t>
            </w:r>
          </w:p>
          <w:p w14:paraId="7180AC0F" w14:textId="7A8A5AF8" w:rsidR="005B6D9E" w:rsidRDefault="005B6D9E" w:rsidP="002A5FA2">
            <w:pPr>
              <w:rPr>
                <w:lang w:eastAsia="en-US"/>
              </w:rPr>
            </w:pPr>
            <w:bookmarkStart w:id="50" w:name="_Hlk219275435"/>
            <w:r>
              <w:rPr>
                <w:lang w:eastAsia="en-US"/>
              </w:rPr>
              <w:t>50</w:t>
            </w:r>
            <w:r w:rsidRPr="005B6D9E">
              <w:rPr>
                <w:vertAlign w:val="superscript"/>
                <w:lang w:eastAsia="en-US"/>
              </w:rPr>
              <w:t>e</w:t>
            </w:r>
            <w:r>
              <w:rPr>
                <w:lang w:eastAsia="en-US"/>
              </w:rPr>
              <w:t xml:space="preserve"> anniversaire de mariage du couple Tremblay-Simard en 197</w:t>
            </w:r>
            <w:r w:rsidR="00BF016E">
              <w:rPr>
                <w:lang w:eastAsia="en-US"/>
              </w:rPr>
              <w:t>8</w:t>
            </w:r>
            <w:r>
              <w:rPr>
                <w:lang w:eastAsia="en-US"/>
              </w:rPr>
              <w:t>.</w:t>
            </w:r>
          </w:p>
          <w:bookmarkEnd w:id="50"/>
          <w:p w14:paraId="7963D59A" w14:textId="77777777" w:rsidR="002A5FA2" w:rsidRDefault="002A5FA2" w:rsidP="002A5FA2">
            <w:pPr>
              <w:pStyle w:val="Niveau4"/>
            </w:pPr>
          </w:p>
          <w:p w14:paraId="6A493009" w14:textId="77777777" w:rsidR="000B6E27" w:rsidRDefault="000B6E27" w:rsidP="000B6E27">
            <w:pPr>
              <w:rPr>
                <w:i/>
                <w:iCs/>
              </w:rPr>
            </w:pPr>
            <w:r>
              <w:rPr>
                <w:i/>
                <w:iCs/>
              </w:rPr>
              <w:t>Notes :</w:t>
            </w:r>
          </w:p>
          <w:p w14:paraId="14C4B432" w14:textId="77777777" w:rsidR="000B6E27" w:rsidRDefault="000B6E27" w:rsidP="000B6E27">
            <w:pPr>
              <w:rPr>
                <w:lang w:eastAsia="en-US"/>
              </w:rPr>
            </w:pPr>
            <w:r>
              <w:rPr>
                <w:lang w:eastAsia="en-US"/>
              </w:rPr>
              <w:t>Certaines photos sont annotées au stylo sur le recto (sur l’image directement).</w:t>
            </w:r>
          </w:p>
          <w:p w14:paraId="59419D5B" w14:textId="77777777" w:rsidR="000B6E27" w:rsidRDefault="000B6E27" w:rsidP="000B6E27">
            <w:pPr>
              <w:rPr>
                <w:lang w:eastAsia="en-US"/>
              </w:rPr>
            </w:pPr>
            <w:r>
              <w:rPr>
                <w:lang w:eastAsia="en-US"/>
              </w:rPr>
              <w:t>Originales.</w:t>
            </w:r>
          </w:p>
          <w:p w14:paraId="5A1498D1" w14:textId="1FA58E46" w:rsidR="000B6E27" w:rsidRPr="000B6E27" w:rsidRDefault="000B6E27" w:rsidP="000B6E27">
            <w:pPr>
              <w:rPr>
                <w:i/>
                <w:iCs/>
              </w:rPr>
            </w:pPr>
          </w:p>
        </w:tc>
      </w:tr>
      <w:tr w:rsidR="002A5FA2" w:rsidRPr="00A674F8" w14:paraId="3807344E" w14:textId="77777777" w:rsidTr="007F33D1">
        <w:trPr>
          <w:trHeight w:val="873"/>
        </w:trPr>
        <w:tc>
          <w:tcPr>
            <w:tcW w:w="1555" w:type="dxa"/>
            <w:shd w:val="clear" w:color="auto" w:fill="D9D9D9" w:themeFill="background1" w:themeFillShade="D9"/>
          </w:tcPr>
          <w:p w14:paraId="66BA0FA3" w14:textId="55F62815" w:rsidR="002A5FA2" w:rsidRPr="00A674F8" w:rsidRDefault="002A5FA2" w:rsidP="002A5FA2">
            <w:pPr>
              <w:rPr>
                <w:lang w:eastAsia="en-US"/>
              </w:rPr>
            </w:pPr>
            <w:r w:rsidRPr="00A674F8">
              <w:rPr>
                <w:lang w:eastAsia="en-US"/>
              </w:rPr>
              <w:t>R-E-T-P</w:t>
            </w:r>
          </w:p>
        </w:tc>
        <w:tc>
          <w:tcPr>
            <w:tcW w:w="7801" w:type="dxa"/>
          </w:tcPr>
          <w:p w14:paraId="5F6CA058" w14:textId="0D25D145" w:rsidR="002A5FA2" w:rsidRPr="00B321DF" w:rsidRDefault="002A5FA2" w:rsidP="00EE637F">
            <w:pPr>
              <w:pStyle w:val="Niveau3"/>
            </w:pPr>
            <w:bookmarkStart w:id="51" w:name="_Toc226037227"/>
            <w:r>
              <w:t>P280</w:t>
            </w:r>
            <w:r w:rsidRPr="00B321DF">
              <w:t>/</w:t>
            </w:r>
            <w:r>
              <w:t>B</w:t>
            </w:r>
            <w:r w:rsidRPr="00B321DF">
              <w:t>1/</w:t>
            </w:r>
            <w:r w:rsidR="00EE637F">
              <w:t>3</w:t>
            </w:r>
            <w:r w:rsidRPr="00B321DF">
              <w:t xml:space="preserve"> : </w:t>
            </w:r>
            <w:r>
              <w:t>Famille Arthur Fortin</w:t>
            </w:r>
            <w:bookmarkEnd w:id="51"/>
          </w:p>
          <w:p w14:paraId="68AD5C53" w14:textId="77777777" w:rsidR="0069656E" w:rsidRDefault="0069656E" w:rsidP="0069656E">
            <w:pPr>
              <w:rPr>
                <w:lang w:eastAsia="en-US"/>
              </w:rPr>
            </w:pPr>
            <w:r>
              <w:rPr>
                <w:lang w:eastAsia="en-US"/>
              </w:rPr>
              <w:t xml:space="preserve">– </w:t>
            </w:r>
            <w:r w:rsidRPr="000C70A7">
              <w:rPr>
                <w:highlight w:val="yellow"/>
                <w:lang w:eastAsia="en-US"/>
              </w:rPr>
              <w:t>Années extrêmes</w:t>
            </w:r>
            <w:r>
              <w:rPr>
                <w:lang w:eastAsia="en-US"/>
              </w:rPr>
              <w:t xml:space="preserve">. – </w:t>
            </w:r>
            <w:r w:rsidRPr="000C70A7">
              <w:rPr>
                <w:highlight w:val="yellow"/>
                <w:lang w:eastAsia="en-US"/>
              </w:rPr>
              <w:t>X</w:t>
            </w:r>
            <w:r>
              <w:rPr>
                <w:lang w:eastAsia="en-US"/>
              </w:rPr>
              <w:t xml:space="preserve"> photographies. </w:t>
            </w:r>
          </w:p>
          <w:p w14:paraId="65502D54" w14:textId="77777777" w:rsidR="002A5FA2" w:rsidRDefault="002A5FA2" w:rsidP="002A5FA2">
            <w:pPr>
              <w:rPr>
                <w:lang w:eastAsia="en-US"/>
              </w:rPr>
            </w:pPr>
          </w:p>
          <w:p w14:paraId="02450AE4" w14:textId="77777777" w:rsidR="00993863" w:rsidRPr="00AB6798" w:rsidRDefault="00993863" w:rsidP="00993863">
            <w:pPr>
              <w:rPr>
                <w:i/>
              </w:rPr>
            </w:pPr>
            <w:r w:rsidRPr="00AB6798">
              <w:rPr>
                <w:i/>
              </w:rPr>
              <w:t xml:space="preserve">Portée et contenu : </w:t>
            </w:r>
          </w:p>
          <w:p w14:paraId="2DBF7225" w14:textId="77777777" w:rsidR="00993863" w:rsidRDefault="00993863" w:rsidP="00993863">
            <w:r>
              <w:t xml:space="preserve">Ce dossier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FE7D5CB" w14:textId="7A1CDE3E" w:rsidR="002A5FA2" w:rsidRDefault="002A5FA2" w:rsidP="002A5FA2">
            <w:pPr>
              <w:rPr>
                <w:lang w:eastAsia="en-US"/>
              </w:rPr>
            </w:pPr>
            <w:r>
              <w:rPr>
                <w:lang w:eastAsia="en-US"/>
              </w:rPr>
              <w:t xml:space="preserve">Les parents et les proches de Normand Fortin, dont le père est Arthur Fortin. </w:t>
            </w:r>
          </w:p>
          <w:p w14:paraId="251B0089" w14:textId="77777777" w:rsidR="004B58CE" w:rsidRDefault="004B58CE" w:rsidP="002A5FA2">
            <w:pPr>
              <w:rPr>
                <w:lang w:eastAsia="en-US"/>
              </w:rPr>
            </w:pPr>
          </w:p>
          <w:p w14:paraId="7ACF3B7F" w14:textId="16ECB98A" w:rsidR="004B58CE" w:rsidRDefault="004B58CE" w:rsidP="002A5FA2">
            <w:pPr>
              <w:rPr>
                <w:i/>
                <w:iCs/>
                <w:lang w:eastAsia="en-US"/>
              </w:rPr>
            </w:pPr>
            <w:r>
              <w:rPr>
                <w:i/>
                <w:iCs/>
                <w:lang w:eastAsia="en-US"/>
              </w:rPr>
              <w:t xml:space="preserve">Notes : </w:t>
            </w:r>
          </w:p>
          <w:p w14:paraId="383ED7C6" w14:textId="01F9230B" w:rsidR="004B58CE" w:rsidRPr="004B58CE" w:rsidRDefault="004B58CE" w:rsidP="002A5FA2">
            <w:pPr>
              <w:rPr>
                <w:lang w:eastAsia="en-US"/>
              </w:rPr>
            </w:pPr>
            <w:r>
              <w:rPr>
                <w:lang w:eastAsia="en-US"/>
              </w:rPr>
              <w:t>Originaux et copies.</w:t>
            </w:r>
          </w:p>
          <w:p w14:paraId="0AF6C599" w14:textId="77777777" w:rsidR="002A5FA2" w:rsidRDefault="002A5FA2" w:rsidP="002A5FA2">
            <w:pPr>
              <w:pStyle w:val="Niveau4"/>
            </w:pPr>
          </w:p>
        </w:tc>
      </w:tr>
      <w:tr w:rsidR="002A5FA2" w:rsidRPr="00A674F8" w14:paraId="1077BBD7" w14:textId="77777777" w:rsidTr="007F33D1">
        <w:trPr>
          <w:trHeight w:val="873"/>
        </w:trPr>
        <w:tc>
          <w:tcPr>
            <w:tcW w:w="1555" w:type="dxa"/>
            <w:shd w:val="clear" w:color="auto" w:fill="D9D9D9" w:themeFill="background1" w:themeFillShade="D9"/>
          </w:tcPr>
          <w:p w14:paraId="78F71628" w14:textId="46132742" w:rsidR="002A5FA2" w:rsidRPr="00A674F8" w:rsidRDefault="002A5FA2" w:rsidP="002A5FA2">
            <w:pPr>
              <w:rPr>
                <w:lang w:eastAsia="en-US"/>
              </w:rPr>
            </w:pPr>
            <w:r w:rsidRPr="00A674F8">
              <w:rPr>
                <w:lang w:eastAsia="en-US"/>
              </w:rPr>
              <w:t>R-E-T-P</w:t>
            </w:r>
          </w:p>
        </w:tc>
        <w:tc>
          <w:tcPr>
            <w:tcW w:w="7801" w:type="dxa"/>
          </w:tcPr>
          <w:p w14:paraId="67D5E2AB" w14:textId="08F21894" w:rsidR="002A5FA2" w:rsidRPr="00B321DF" w:rsidRDefault="002A5FA2" w:rsidP="00EE637F">
            <w:pPr>
              <w:pStyle w:val="Niveau3"/>
            </w:pPr>
            <w:bookmarkStart w:id="52" w:name="_Toc226037228"/>
            <w:r>
              <w:t>P280</w:t>
            </w:r>
            <w:r w:rsidRPr="00B321DF">
              <w:t>/</w:t>
            </w:r>
            <w:r>
              <w:t>B</w:t>
            </w:r>
            <w:r w:rsidRPr="00B321DF">
              <w:t>1/</w:t>
            </w:r>
            <w:r>
              <w:t>4</w:t>
            </w:r>
            <w:r w:rsidRPr="00B321DF">
              <w:t xml:space="preserve"> : </w:t>
            </w:r>
            <w:r>
              <w:t>Famille Philippe Girard</w:t>
            </w:r>
            <w:bookmarkEnd w:id="52"/>
          </w:p>
          <w:p w14:paraId="3C9CDBE9" w14:textId="77777777" w:rsidR="0069656E" w:rsidRDefault="0069656E" w:rsidP="0069656E">
            <w:pPr>
              <w:rPr>
                <w:lang w:eastAsia="en-US"/>
              </w:rPr>
            </w:pPr>
            <w:r>
              <w:rPr>
                <w:lang w:eastAsia="en-US"/>
              </w:rPr>
              <w:t xml:space="preserve">– </w:t>
            </w:r>
            <w:r w:rsidRPr="000C70A7">
              <w:rPr>
                <w:highlight w:val="yellow"/>
                <w:lang w:eastAsia="en-US"/>
              </w:rPr>
              <w:t>Années extrêmes</w:t>
            </w:r>
            <w:r>
              <w:rPr>
                <w:lang w:eastAsia="en-US"/>
              </w:rPr>
              <w:t xml:space="preserve">. – </w:t>
            </w:r>
            <w:r w:rsidRPr="000C70A7">
              <w:rPr>
                <w:highlight w:val="yellow"/>
                <w:lang w:eastAsia="en-US"/>
              </w:rPr>
              <w:t>X</w:t>
            </w:r>
            <w:r>
              <w:rPr>
                <w:lang w:eastAsia="en-US"/>
              </w:rPr>
              <w:t xml:space="preserve"> photographies. </w:t>
            </w:r>
          </w:p>
          <w:p w14:paraId="1365B635" w14:textId="77777777" w:rsidR="002A5FA2" w:rsidRDefault="002A5FA2" w:rsidP="002A5FA2">
            <w:pPr>
              <w:rPr>
                <w:lang w:eastAsia="en-US"/>
              </w:rPr>
            </w:pPr>
          </w:p>
          <w:p w14:paraId="248ABA74" w14:textId="77777777" w:rsidR="00993863" w:rsidRPr="00AB6798" w:rsidRDefault="00993863" w:rsidP="00993863">
            <w:pPr>
              <w:rPr>
                <w:i/>
              </w:rPr>
            </w:pPr>
            <w:r w:rsidRPr="00AB6798">
              <w:rPr>
                <w:i/>
              </w:rPr>
              <w:t xml:space="preserve">Portée et contenu : </w:t>
            </w:r>
          </w:p>
          <w:p w14:paraId="791FC9C8" w14:textId="77777777" w:rsidR="00993863" w:rsidRDefault="00993863" w:rsidP="00993863">
            <w:r>
              <w:t xml:space="preserve">Ce dossier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00BBAF0" w14:textId="2AF50A6B" w:rsidR="002A5FA2" w:rsidRDefault="002A5FA2" w:rsidP="002A5FA2">
            <w:pPr>
              <w:rPr>
                <w:lang w:eastAsia="en-US"/>
              </w:rPr>
            </w:pPr>
            <w:r>
              <w:rPr>
                <w:lang w:eastAsia="en-US"/>
              </w:rPr>
              <w:t>Philippe Girard, grand-père de Solange Tremblay, donatrice, et les proches Girard.</w:t>
            </w:r>
          </w:p>
          <w:p w14:paraId="3A19F278" w14:textId="77777777" w:rsidR="002A5FA2" w:rsidRDefault="002A5FA2" w:rsidP="002A5FA2">
            <w:pPr>
              <w:pStyle w:val="Niveau4"/>
            </w:pPr>
          </w:p>
        </w:tc>
      </w:tr>
      <w:tr w:rsidR="005546F6" w:rsidRPr="00A674F8" w14:paraId="21E9296D" w14:textId="77777777" w:rsidTr="007F33D1">
        <w:trPr>
          <w:trHeight w:val="873"/>
        </w:trPr>
        <w:tc>
          <w:tcPr>
            <w:tcW w:w="1555" w:type="dxa"/>
            <w:shd w:val="clear" w:color="auto" w:fill="D9D9D9" w:themeFill="background1" w:themeFillShade="D9"/>
          </w:tcPr>
          <w:p w14:paraId="518D1E35" w14:textId="4A8EA97F" w:rsidR="005546F6" w:rsidRPr="00A674F8" w:rsidRDefault="005546F6" w:rsidP="005546F6">
            <w:pPr>
              <w:rPr>
                <w:lang w:eastAsia="en-US"/>
              </w:rPr>
            </w:pPr>
            <w:r w:rsidRPr="00A674F8">
              <w:rPr>
                <w:lang w:eastAsia="en-US"/>
              </w:rPr>
              <w:t>R-E-T-P</w:t>
            </w:r>
          </w:p>
        </w:tc>
        <w:tc>
          <w:tcPr>
            <w:tcW w:w="7801" w:type="dxa"/>
          </w:tcPr>
          <w:p w14:paraId="5E094613" w14:textId="5072D47C" w:rsidR="005546F6" w:rsidRPr="00B321DF" w:rsidRDefault="005546F6" w:rsidP="00EE637F">
            <w:pPr>
              <w:pStyle w:val="Niveau3"/>
            </w:pPr>
            <w:bookmarkStart w:id="53" w:name="_Toc226037229"/>
            <w:r>
              <w:t>P280</w:t>
            </w:r>
            <w:r w:rsidRPr="00B321DF">
              <w:t>/</w:t>
            </w:r>
            <w:r>
              <w:t>B</w:t>
            </w:r>
            <w:r w:rsidRPr="00B321DF">
              <w:t>1/</w:t>
            </w:r>
            <w:r>
              <w:t>5</w:t>
            </w:r>
            <w:r w:rsidRPr="00B321DF">
              <w:t xml:space="preserve"> : </w:t>
            </w:r>
            <w:r>
              <w:t>Famille Jeanne Simard</w:t>
            </w:r>
            <w:bookmarkEnd w:id="53"/>
          </w:p>
          <w:p w14:paraId="469E2922" w14:textId="77777777" w:rsidR="0069656E" w:rsidRDefault="0069656E" w:rsidP="0069656E">
            <w:pPr>
              <w:rPr>
                <w:lang w:eastAsia="en-US"/>
              </w:rPr>
            </w:pPr>
            <w:r>
              <w:rPr>
                <w:lang w:eastAsia="en-US"/>
              </w:rPr>
              <w:t xml:space="preserve">– </w:t>
            </w:r>
            <w:r w:rsidRPr="000C70A7">
              <w:rPr>
                <w:highlight w:val="yellow"/>
                <w:lang w:eastAsia="en-US"/>
              </w:rPr>
              <w:t>Années extrêmes</w:t>
            </w:r>
            <w:r>
              <w:rPr>
                <w:lang w:eastAsia="en-US"/>
              </w:rPr>
              <w:t xml:space="preserve">. – </w:t>
            </w:r>
            <w:r w:rsidRPr="000C70A7">
              <w:rPr>
                <w:highlight w:val="yellow"/>
                <w:lang w:eastAsia="en-US"/>
              </w:rPr>
              <w:t>X</w:t>
            </w:r>
            <w:r>
              <w:rPr>
                <w:lang w:eastAsia="en-US"/>
              </w:rPr>
              <w:t xml:space="preserve"> photographies. </w:t>
            </w:r>
          </w:p>
          <w:p w14:paraId="24D2380C" w14:textId="77777777" w:rsidR="005546F6" w:rsidRDefault="005546F6" w:rsidP="005546F6">
            <w:pPr>
              <w:rPr>
                <w:lang w:eastAsia="en-US"/>
              </w:rPr>
            </w:pPr>
          </w:p>
          <w:p w14:paraId="538CEF19" w14:textId="77777777" w:rsidR="00993863" w:rsidRPr="00AB6798" w:rsidRDefault="00993863" w:rsidP="00993863">
            <w:pPr>
              <w:rPr>
                <w:i/>
              </w:rPr>
            </w:pPr>
            <w:r w:rsidRPr="00AB6798">
              <w:rPr>
                <w:i/>
              </w:rPr>
              <w:t xml:space="preserve">Portée et contenu : </w:t>
            </w:r>
          </w:p>
          <w:p w14:paraId="60BD6C38" w14:textId="77777777" w:rsidR="00993863" w:rsidRDefault="00993863" w:rsidP="00993863">
            <w:r>
              <w:t xml:space="preserve">Ce dossier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FBCE27A" w14:textId="1E4B0B48" w:rsidR="005546F6" w:rsidRDefault="0058683E" w:rsidP="005546F6">
            <w:pPr>
              <w:rPr>
                <w:lang w:eastAsia="en-US"/>
              </w:rPr>
            </w:pPr>
            <w:r>
              <w:rPr>
                <w:lang w:eastAsia="en-US"/>
              </w:rPr>
              <w:t>Les parents de Jeanne Simard, épouse de Patrick Tremblay et mère de la donatrice, Solange Tremblay, ainsi que la parenté Simard.</w:t>
            </w:r>
          </w:p>
          <w:p w14:paraId="2DCCB930" w14:textId="77777777" w:rsidR="005546F6" w:rsidRDefault="005546F6" w:rsidP="005546F6">
            <w:pPr>
              <w:pStyle w:val="Niveau4"/>
            </w:pPr>
          </w:p>
        </w:tc>
      </w:tr>
      <w:tr w:rsidR="0058683E" w:rsidRPr="00A674F8" w14:paraId="75CF8E94" w14:textId="77777777" w:rsidTr="007F33D1">
        <w:trPr>
          <w:trHeight w:val="873"/>
        </w:trPr>
        <w:tc>
          <w:tcPr>
            <w:tcW w:w="1555" w:type="dxa"/>
            <w:shd w:val="clear" w:color="auto" w:fill="D9D9D9" w:themeFill="background1" w:themeFillShade="D9"/>
          </w:tcPr>
          <w:p w14:paraId="155F05DE" w14:textId="061A8546" w:rsidR="0058683E" w:rsidRPr="00A674F8" w:rsidRDefault="0058683E" w:rsidP="0058683E">
            <w:pPr>
              <w:rPr>
                <w:lang w:eastAsia="en-US"/>
              </w:rPr>
            </w:pPr>
            <w:r w:rsidRPr="00A674F8">
              <w:rPr>
                <w:lang w:eastAsia="en-US"/>
              </w:rPr>
              <w:t>R-E-T-P</w:t>
            </w:r>
          </w:p>
        </w:tc>
        <w:tc>
          <w:tcPr>
            <w:tcW w:w="7801" w:type="dxa"/>
          </w:tcPr>
          <w:p w14:paraId="42777B9D" w14:textId="3D6936D3" w:rsidR="0058683E" w:rsidRPr="00B321DF" w:rsidRDefault="0058683E" w:rsidP="00EE637F">
            <w:pPr>
              <w:pStyle w:val="Niveau3"/>
            </w:pPr>
            <w:bookmarkStart w:id="54" w:name="_Toc226037230"/>
            <w:r>
              <w:t>P280</w:t>
            </w:r>
            <w:r w:rsidRPr="00B321DF">
              <w:t>/</w:t>
            </w:r>
            <w:r>
              <w:t>B</w:t>
            </w:r>
            <w:r w:rsidRPr="00B321DF">
              <w:t>1/</w:t>
            </w:r>
            <w:r>
              <w:t>6</w:t>
            </w:r>
            <w:r w:rsidRPr="00B321DF">
              <w:t xml:space="preserve"> : </w:t>
            </w:r>
            <w:r>
              <w:t>Famille Solange Tremblay et Marcel Girard</w:t>
            </w:r>
            <w:bookmarkEnd w:id="54"/>
          </w:p>
          <w:p w14:paraId="459D8257" w14:textId="1E31A64D" w:rsidR="0069656E" w:rsidRDefault="0069656E" w:rsidP="0069656E">
            <w:pPr>
              <w:rPr>
                <w:lang w:eastAsia="en-US"/>
              </w:rPr>
            </w:pPr>
            <w:r>
              <w:rPr>
                <w:lang w:eastAsia="en-US"/>
              </w:rPr>
              <w:t xml:space="preserve">– </w:t>
            </w:r>
            <w:r w:rsidRPr="000C70A7">
              <w:rPr>
                <w:highlight w:val="yellow"/>
                <w:lang w:eastAsia="en-US"/>
              </w:rPr>
              <w:t>Années extrêmes</w:t>
            </w:r>
            <w:r w:rsidR="000B6E27">
              <w:rPr>
                <w:lang w:eastAsia="en-US"/>
              </w:rPr>
              <w:t>, 1978</w:t>
            </w:r>
            <w:r w:rsidR="00AA1582">
              <w:rPr>
                <w:lang w:eastAsia="en-US"/>
              </w:rPr>
              <w:t>, 1981-2011</w:t>
            </w:r>
            <w:r>
              <w:rPr>
                <w:lang w:eastAsia="en-US"/>
              </w:rPr>
              <w:t xml:space="preserve">. – </w:t>
            </w:r>
            <w:r w:rsidRPr="000C70A7">
              <w:rPr>
                <w:highlight w:val="yellow"/>
                <w:lang w:eastAsia="en-US"/>
              </w:rPr>
              <w:t>X</w:t>
            </w:r>
            <w:r>
              <w:rPr>
                <w:lang w:eastAsia="en-US"/>
              </w:rPr>
              <w:t xml:space="preserve"> photographies. </w:t>
            </w:r>
          </w:p>
          <w:p w14:paraId="7CCDFDD0" w14:textId="77777777" w:rsidR="0058683E" w:rsidRDefault="0058683E" w:rsidP="0058683E">
            <w:pPr>
              <w:rPr>
                <w:lang w:eastAsia="en-US"/>
              </w:rPr>
            </w:pPr>
          </w:p>
          <w:p w14:paraId="5DED8DE3" w14:textId="77777777" w:rsidR="00993863" w:rsidRPr="00AB6798" w:rsidRDefault="00993863" w:rsidP="00993863">
            <w:pPr>
              <w:rPr>
                <w:i/>
              </w:rPr>
            </w:pPr>
            <w:r w:rsidRPr="00AB6798">
              <w:rPr>
                <w:i/>
              </w:rPr>
              <w:t xml:space="preserve">Portée et contenu : </w:t>
            </w:r>
          </w:p>
          <w:p w14:paraId="7D692CBB" w14:textId="77777777" w:rsidR="00993863" w:rsidRDefault="00993863" w:rsidP="00993863">
            <w:r>
              <w:t xml:space="preserve">Ce dossier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8F1538" w14:textId="4E236DC6" w:rsidR="0058683E" w:rsidRDefault="0058683E" w:rsidP="0058683E">
            <w:pPr>
              <w:rPr>
                <w:lang w:eastAsia="en-US"/>
              </w:rPr>
            </w:pPr>
            <w:r>
              <w:rPr>
                <w:lang w:eastAsia="en-US"/>
              </w:rPr>
              <w:t xml:space="preserve">Le couple Solange Tremblay, notre donatrice, et Marcel Girard, le second conjoint de Mme Tremblay, ceux-ci n’étant pas mariés. On y voit parfois Solange et Marcel dans leur milieu de travail. </w:t>
            </w:r>
          </w:p>
          <w:p w14:paraId="7970C201" w14:textId="77777777" w:rsidR="0058683E" w:rsidRDefault="0058683E" w:rsidP="0058683E">
            <w:pPr>
              <w:pStyle w:val="Niveau4"/>
            </w:pPr>
          </w:p>
        </w:tc>
      </w:tr>
      <w:tr w:rsidR="00594199" w:rsidRPr="00A674F8" w14:paraId="14BDF0EB" w14:textId="77777777" w:rsidTr="007F33D1">
        <w:trPr>
          <w:trHeight w:val="873"/>
        </w:trPr>
        <w:tc>
          <w:tcPr>
            <w:tcW w:w="1555" w:type="dxa"/>
            <w:shd w:val="clear" w:color="auto" w:fill="D9D9D9" w:themeFill="background1" w:themeFillShade="D9"/>
          </w:tcPr>
          <w:p w14:paraId="5D6FA37E" w14:textId="2BB95036" w:rsidR="00594199" w:rsidRPr="00A674F8" w:rsidRDefault="00594199" w:rsidP="00594199">
            <w:pPr>
              <w:rPr>
                <w:lang w:eastAsia="en-US"/>
              </w:rPr>
            </w:pPr>
            <w:r w:rsidRPr="00A674F8">
              <w:rPr>
                <w:lang w:eastAsia="en-US"/>
              </w:rPr>
              <w:t>R-E-T-P</w:t>
            </w:r>
          </w:p>
        </w:tc>
        <w:tc>
          <w:tcPr>
            <w:tcW w:w="7801" w:type="dxa"/>
          </w:tcPr>
          <w:p w14:paraId="7F46F610" w14:textId="069BDB64" w:rsidR="00594199" w:rsidRPr="00B321DF" w:rsidRDefault="00594199" w:rsidP="00594199">
            <w:pPr>
              <w:pStyle w:val="Niveau3"/>
            </w:pPr>
            <w:bookmarkStart w:id="55" w:name="_Toc226037231"/>
            <w:r>
              <w:t>P280</w:t>
            </w:r>
            <w:r w:rsidRPr="00B321DF">
              <w:t>/</w:t>
            </w:r>
            <w:r>
              <w:t>B</w:t>
            </w:r>
            <w:r w:rsidRPr="00B321DF">
              <w:t>1/</w:t>
            </w:r>
            <w:r>
              <w:t>7</w:t>
            </w:r>
            <w:r w:rsidRPr="00B321DF">
              <w:t xml:space="preserve"> : </w:t>
            </w:r>
            <w:r>
              <w:t>Famille Marcel Girard</w:t>
            </w:r>
            <w:bookmarkEnd w:id="55"/>
          </w:p>
          <w:p w14:paraId="605ACAD5" w14:textId="77777777" w:rsidR="00594199" w:rsidRDefault="00594199" w:rsidP="00594199">
            <w:pPr>
              <w:rPr>
                <w:lang w:eastAsia="en-US"/>
              </w:rPr>
            </w:pPr>
            <w:r>
              <w:rPr>
                <w:lang w:eastAsia="en-US"/>
              </w:rPr>
              <w:t xml:space="preserve">– </w:t>
            </w:r>
            <w:r w:rsidRPr="000C70A7">
              <w:rPr>
                <w:highlight w:val="yellow"/>
                <w:lang w:eastAsia="en-US"/>
              </w:rPr>
              <w:t>Années extrêmes</w:t>
            </w:r>
            <w:r>
              <w:rPr>
                <w:lang w:eastAsia="en-US"/>
              </w:rPr>
              <w:t xml:space="preserve">. – </w:t>
            </w:r>
            <w:r w:rsidRPr="000C70A7">
              <w:rPr>
                <w:highlight w:val="yellow"/>
                <w:lang w:eastAsia="en-US"/>
              </w:rPr>
              <w:t>X</w:t>
            </w:r>
            <w:r>
              <w:rPr>
                <w:lang w:eastAsia="en-US"/>
              </w:rPr>
              <w:t xml:space="preserve"> photographies. </w:t>
            </w:r>
          </w:p>
          <w:p w14:paraId="16243382" w14:textId="77777777" w:rsidR="00594199" w:rsidRDefault="00594199" w:rsidP="00594199">
            <w:pPr>
              <w:rPr>
                <w:lang w:eastAsia="en-US"/>
              </w:rPr>
            </w:pPr>
          </w:p>
          <w:p w14:paraId="46E5F805" w14:textId="77777777" w:rsidR="00993863" w:rsidRPr="00AB6798" w:rsidRDefault="00993863" w:rsidP="00993863">
            <w:pPr>
              <w:rPr>
                <w:i/>
              </w:rPr>
            </w:pPr>
            <w:r w:rsidRPr="00AB6798">
              <w:rPr>
                <w:i/>
              </w:rPr>
              <w:t xml:space="preserve">Portée et contenu : </w:t>
            </w:r>
          </w:p>
          <w:p w14:paraId="7F68BBD8" w14:textId="77777777" w:rsidR="00993863" w:rsidRDefault="00993863" w:rsidP="00993863">
            <w:r>
              <w:t xml:space="preserve">Ce dossier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D8CBCF" w14:textId="47CEA3E9" w:rsidR="00594199" w:rsidRDefault="00594199" w:rsidP="00594199">
            <w:pPr>
              <w:rPr>
                <w:lang w:eastAsia="en-US"/>
              </w:rPr>
            </w:pPr>
            <w:r>
              <w:rPr>
                <w:lang w:eastAsia="en-US"/>
              </w:rPr>
              <w:t>Les parents et la famille de Marcel Girard, le conjoint de la donatrice.</w:t>
            </w:r>
          </w:p>
          <w:p w14:paraId="690F85E9" w14:textId="77777777" w:rsidR="00594199" w:rsidRDefault="00594199" w:rsidP="00594199">
            <w:pPr>
              <w:rPr>
                <w:lang w:eastAsia="en-US"/>
              </w:rPr>
            </w:pPr>
          </w:p>
          <w:p w14:paraId="139120F3" w14:textId="5A16AAB2" w:rsidR="00594199" w:rsidRDefault="00594199" w:rsidP="00594199">
            <w:pPr>
              <w:rPr>
                <w:lang w:eastAsia="en-US"/>
              </w:rPr>
            </w:pPr>
            <w:r>
              <w:rPr>
                <w:lang w:eastAsia="en-US"/>
              </w:rPr>
              <w:t>Notes : Voir aussi P280/B1/6 Famille Solange Tremblay et Marcel Girard dans le présent fonds.</w:t>
            </w:r>
          </w:p>
          <w:p w14:paraId="7A8AAB0F" w14:textId="280741BD" w:rsidR="000B6E27" w:rsidRDefault="000B6E27" w:rsidP="00594199">
            <w:pPr>
              <w:rPr>
                <w:lang w:eastAsia="en-US"/>
              </w:rPr>
            </w:pPr>
            <w:r>
              <w:rPr>
                <w:lang w:eastAsia="en-US"/>
              </w:rPr>
              <w:t>Certaines photos sont annotées au stylo sur le recto (sur l’image directement).</w:t>
            </w:r>
          </w:p>
          <w:p w14:paraId="591055ED" w14:textId="53BF8CCA" w:rsidR="000B6E27" w:rsidRDefault="000B6E27" w:rsidP="00594199">
            <w:pPr>
              <w:rPr>
                <w:lang w:eastAsia="en-US"/>
              </w:rPr>
            </w:pPr>
            <w:r>
              <w:rPr>
                <w:lang w:eastAsia="en-US"/>
              </w:rPr>
              <w:t>Originales.</w:t>
            </w:r>
          </w:p>
          <w:p w14:paraId="1EE00F76" w14:textId="77777777" w:rsidR="00594199" w:rsidRDefault="00594199" w:rsidP="00594199">
            <w:pPr>
              <w:pStyle w:val="Niveau3"/>
            </w:pPr>
          </w:p>
        </w:tc>
      </w:tr>
      <w:tr w:rsidR="000C70A7" w:rsidRPr="00A674F8" w14:paraId="44BDAC55" w14:textId="77777777" w:rsidTr="007F33D1">
        <w:trPr>
          <w:trHeight w:val="873"/>
        </w:trPr>
        <w:tc>
          <w:tcPr>
            <w:tcW w:w="1555" w:type="dxa"/>
            <w:shd w:val="clear" w:color="auto" w:fill="D9D9D9" w:themeFill="background1" w:themeFillShade="D9"/>
          </w:tcPr>
          <w:p w14:paraId="124AAD11" w14:textId="2390089B" w:rsidR="000C70A7" w:rsidRPr="00A674F8" w:rsidRDefault="000C70A7" w:rsidP="000C70A7">
            <w:pPr>
              <w:rPr>
                <w:lang w:eastAsia="en-US"/>
              </w:rPr>
            </w:pPr>
            <w:r w:rsidRPr="00A674F8">
              <w:rPr>
                <w:lang w:eastAsia="en-US"/>
              </w:rPr>
              <w:t>R-E-T-P</w:t>
            </w:r>
          </w:p>
        </w:tc>
        <w:tc>
          <w:tcPr>
            <w:tcW w:w="7801" w:type="dxa"/>
          </w:tcPr>
          <w:p w14:paraId="67A6ED89" w14:textId="4A2D43E0" w:rsidR="000C70A7" w:rsidRPr="00B321DF" w:rsidRDefault="000C70A7" w:rsidP="00EE637F">
            <w:pPr>
              <w:pStyle w:val="Niveau3"/>
            </w:pPr>
            <w:bookmarkStart w:id="56" w:name="_Toc226037232"/>
            <w:r>
              <w:t>P280</w:t>
            </w:r>
            <w:r w:rsidRPr="00B321DF">
              <w:t>/</w:t>
            </w:r>
            <w:r>
              <w:t>B</w:t>
            </w:r>
            <w:r w:rsidRPr="00B321DF">
              <w:t>1/</w:t>
            </w:r>
            <w:r w:rsidR="00594199">
              <w:t>8</w:t>
            </w:r>
            <w:r w:rsidRPr="00B321DF">
              <w:t xml:space="preserve"> : </w:t>
            </w:r>
            <w:r>
              <w:t>Mariages</w:t>
            </w:r>
            <w:r w:rsidR="00ED7AD5">
              <w:t xml:space="preserve"> et anniversaires</w:t>
            </w:r>
            <w:bookmarkEnd w:id="56"/>
          </w:p>
          <w:p w14:paraId="09F388B3" w14:textId="6F8C4A17" w:rsidR="000C70A7" w:rsidRDefault="000C70A7" w:rsidP="000C70A7">
            <w:pPr>
              <w:rPr>
                <w:lang w:eastAsia="en-US"/>
              </w:rPr>
            </w:pPr>
            <w:r>
              <w:rPr>
                <w:lang w:eastAsia="en-US"/>
              </w:rPr>
              <w:t xml:space="preserve">– </w:t>
            </w:r>
            <w:r w:rsidRPr="000C70A7">
              <w:rPr>
                <w:highlight w:val="yellow"/>
                <w:lang w:eastAsia="en-US"/>
              </w:rPr>
              <w:t>Années extrêmes</w:t>
            </w:r>
            <w:r>
              <w:rPr>
                <w:lang w:eastAsia="en-US"/>
              </w:rPr>
              <w:t xml:space="preserve">. – </w:t>
            </w:r>
            <w:r w:rsidRPr="000C70A7">
              <w:rPr>
                <w:highlight w:val="yellow"/>
                <w:lang w:eastAsia="en-US"/>
              </w:rPr>
              <w:t>X</w:t>
            </w:r>
            <w:r>
              <w:rPr>
                <w:lang w:eastAsia="en-US"/>
              </w:rPr>
              <w:t xml:space="preserve"> photographies. </w:t>
            </w:r>
          </w:p>
          <w:p w14:paraId="5ECFEC07" w14:textId="77777777" w:rsidR="000C70A7" w:rsidRDefault="000C70A7" w:rsidP="000C70A7">
            <w:pPr>
              <w:rPr>
                <w:lang w:eastAsia="en-US"/>
              </w:rPr>
            </w:pPr>
          </w:p>
          <w:p w14:paraId="6FFB3A1D" w14:textId="77777777" w:rsidR="00993863" w:rsidRPr="00AB6798" w:rsidRDefault="00993863" w:rsidP="00993863">
            <w:pPr>
              <w:rPr>
                <w:i/>
              </w:rPr>
            </w:pPr>
            <w:r w:rsidRPr="00AB6798">
              <w:rPr>
                <w:i/>
              </w:rPr>
              <w:t xml:space="preserve">Portée et contenu : </w:t>
            </w:r>
          </w:p>
          <w:p w14:paraId="13F15310" w14:textId="77777777" w:rsidR="00993863" w:rsidRDefault="00993863" w:rsidP="00993863">
            <w:r>
              <w:t xml:space="preserve">Ce dossier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AED451" w14:textId="1B2A51F5" w:rsidR="00ED7AD5" w:rsidRDefault="000C70A7" w:rsidP="000C70A7">
            <w:pPr>
              <w:rPr>
                <w:lang w:eastAsia="en-US"/>
              </w:rPr>
            </w:pPr>
            <w:r>
              <w:rPr>
                <w:lang w:eastAsia="en-US"/>
              </w:rPr>
              <w:t>Mariages de proches de la famille Tremblay</w:t>
            </w:r>
            <w:r w:rsidR="00CF53BA">
              <w:rPr>
                <w:lang w:eastAsia="en-US"/>
              </w:rPr>
              <w:t xml:space="preserve"> ainsi que le mariage de Solange Tremblay et de Normand Fortin en 1963.</w:t>
            </w:r>
          </w:p>
          <w:p w14:paraId="55D4D8D3" w14:textId="39A35DA0" w:rsidR="00ED7AD5" w:rsidRDefault="00ED7AD5" w:rsidP="000C70A7">
            <w:pPr>
              <w:rPr>
                <w:lang w:eastAsia="en-US"/>
              </w:rPr>
            </w:pPr>
            <w:r>
              <w:rPr>
                <w:lang w:eastAsia="en-US"/>
              </w:rPr>
              <w:t>50 anniversaire de mariage du couple Patrick Tremblay et Jeanne Simard, en 1983 à Saint-Stanislas.</w:t>
            </w:r>
          </w:p>
          <w:p w14:paraId="73FD0A6E" w14:textId="4D86177E" w:rsidR="00E73CD9" w:rsidRDefault="00E73CD9" w:rsidP="000C70A7">
            <w:pPr>
              <w:rPr>
                <w:lang w:eastAsia="en-US"/>
              </w:rPr>
            </w:pPr>
          </w:p>
          <w:p w14:paraId="2C402E97" w14:textId="7BB35892" w:rsidR="00E73CD9" w:rsidRDefault="00E73CD9" w:rsidP="000C70A7">
            <w:pPr>
              <w:rPr>
                <w:lang w:eastAsia="en-US"/>
              </w:rPr>
            </w:pPr>
            <w:r>
              <w:rPr>
                <w:lang w:eastAsia="en-US"/>
              </w:rPr>
              <w:t xml:space="preserve">Notes : </w:t>
            </w:r>
            <w:r w:rsidR="00CF53BA">
              <w:rPr>
                <w:lang w:eastAsia="en-US"/>
              </w:rPr>
              <w:t>Pour davantage de photos du couple Solange Tremblay et Normand Fortin, voir la cote P280/B1/1 du présent fonds.</w:t>
            </w:r>
          </w:p>
          <w:p w14:paraId="55DE1AF9" w14:textId="77777777" w:rsidR="000C70A7" w:rsidRDefault="000C70A7" w:rsidP="000C70A7"/>
        </w:tc>
      </w:tr>
      <w:tr w:rsidR="00EE637F" w:rsidRPr="00A674F8" w14:paraId="785C2EA1" w14:textId="77777777" w:rsidTr="007F33D1">
        <w:trPr>
          <w:trHeight w:val="873"/>
        </w:trPr>
        <w:tc>
          <w:tcPr>
            <w:tcW w:w="1555" w:type="dxa"/>
            <w:shd w:val="clear" w:color="auto" w:fill="D9D9D9" w:themeFill="background1" w:themeFillShade="D9"/>
          </w:tcPr>
          <w:p w14:paraId="0299BB8A" w14:textId="0D3E9EBF" w:rsidR="00EE637F" w:rsidRPr="00A674F8" w:rsidRDefault="00EE637F" w:rsidP="00EE637F">
            <w:pPr>
              <w:rPr>
                <w:lang w:eastAsia="en-US"/>
              </w:rPr>
            </w:pPr>
            <w:r w:rsidRPr="00A674F8">
              <w:rPr>
                <w:lang w:eastAsia="en-US"/>
              </w:rPr>
              <w:t>R-E-T-P</w:t>
            </w:r>
          </w:p>
        </w:tc>
        <w:tc>
          <w:tcPr>
            <w:tcW w:w="7801" w:type="dxa"/>
          </w:tcPr>
          <w:p w14:paraId="365CAC0D" w14:textId="7B000409" w:rsidR="00EE637F" w:rsidRPr="00B321DF" w:rsidRDefault="00EE637F" w:rsidP="00EE637F">
            <w:pPr>
              <w:pStyle w:val="Niveau3"/>
            </w:pPr>
            <w:bookmarkStart w:id="57" w:name="_Toc226037233"/>
            <w:r>
              <w:t>P280</w:t>
            </w:r>
            <w:r w:rsidRPr="00B321DF">
              <w:t>/</w:t>
            </w:r>
            <w:r>
              <w:t>B1</w:t>
            </w:r>
            <w:r w:rsidRPr="00B321DF">
              <w:t>/</w:t>
            </w:r>
            <w:r w:rsidR="00594199">
              <w:t>9</w:t>
            </w:r>
            <w:r w:rsidRPr="00B321DF">
              <w:t xml:space="preserve"> : </w:t>
            </w:r>
            <w:r>
              <w:t>Autres ancêtres</w:t>
            </w:r>
            <w:bookmarkEnd w:id="57"/>
          </w:p>
          <w:p w14:paraId="1C413E13" w14:textId="77777777" w:rsidR="00EE637F" w:rsidRDefault="00EE637F" w:rsidP="00EE637F">
            <w:pPr>
              <w:rPr>
                <w:lang w:eastAsia="en-US"/>
              </w:rPr>
            </w:pPr>
            <w:r>
              <w:rPr>
                <w:lang w:eastAsia="en-US"/>
              </w:rPr>
              <w:t xml:space="preserve">– [18--]. – 1 photographie; ferrotype, n&amp;b. </w:t>
            </w:r>
          </w:p>
          <w:p w14:paraId="0DF72018" w14:textId="77777777" w:rsidR="00EE637F" w:rsidRDefault="00EE637F" w:rsidP="00EE637F">
            <w:pPr>
              <w:rPr>
                <w:lang w:eastAsia="en-US"/>
              </w:rPr>
            </w:pPr>
          </w:p>
          <w:p w14:paraId="2C0C4F47" w14:textId="77777777" w:rsidR="00993863" w:rsidRPr="00AB6798" w:rsidRDefault="00993863" w:rsidP="00993863">
            <w:pPr>
              <w:rPr>
                <w:i/>
              </w:rPr>
            </w:pPr>
            <w:r w:rsidRPr="00AB6798">
              <w:rPr>
                <w:i/>
              </w:rPr>
              <w:t xml:space="preserve">Portée et contenu : </w:t>
            </w:r>
          </w:p>
          <w:p w14:paraId="6F4A0EB0" w14:textId="77777777" w:rsidR="00993863" w:rsidRDefault="00993863" w:rsidP="00993863">
            <w:r>
              <w:t xml:space="preserve">Ce dossier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C96ED3E" w14:textId="0722631D" w:rsidR="00EE637F" w:rsidRDefault="00EE637F" w:rsidP="00EE637F">
            <w:pPr>
              <w:rPr>
                <w:lang w:eastAsia="en-US"/>
              </w:rPr>
            </w:pPr>
            <w:r>
              <w:rPr>
                <w:lang w:eastAsia="en-US"/>
              </w:rPr>
              <w:t xml:space="preserve">Ancêtres inconnus de Mme Solange Tremblay, donatrice. </w:t>
            </w:r>
          </w:p>
          <w:p w14:paraId="4D40F5AC" w14:textId="77777777" w:rsidR="00993863" w:rsidRDefault="00993863" w:rsidP="00EE637F">
            <w:pPr>
              <w:rPr>
                <w:lang w:eastAsia="en-US"/>
              </w:rPr>
            </w:pPr>
          </w:p>
          <w:p w14:paraId="25184A07" w14:textId="77777777" w:rsidR="00EE637F" w:rsidRDefault="00EE637F" w:rsidP="00EE637F">
            <w:pPr>
              <w:rPr>
                <w:lang w:eastAsia="en-US"/>
              </w:rPr>
            </w:pPr>
            <w:r>
              <w:rPr>
                <w:lang w:eastAsia="en-US"/>
              </w:rPr>
              <w:t>Notes : Image positive développée sur un support métallique. Ce type de support, le ferrotype, était utilisé de 1852 au début du XX</w:t>
            </w:r>
            <w:r w:rsidRPr="000C70A7">
              <w:rPr>
                <w:vertAlign w:val="superscript"/>
                <w:lang w:eastAsia="en-US"/>
              </w:rPr>
              <w:t>e</w:t>
            </w:r>
            <w:r>
              <w:rPr>
                <w:lang w:eastAsia="en-US"/>
              </w:rPr>
              <w:t xml:space="preserve"> siècle. </w:t>
            </w:r>
          </w:p>
          <w:p w14:paraId="5EBC497D" w14:textId="77777777" w:rsidR="00EE637F" w:rsidRDefault="00EE637F" w:rsidP="00EE637F">
            <w:pPr>
              <w:pStyle w:val="Niveau4"/>
            </w:pPr>
          </w:p>
        </w:tc>
      </w:tr>
      <w:tr w:rsidR="000C70A7" w:rsidRPr="00A674F8" w14:paraId="20C8BDE3" w14:textId="77777777" w:rsidTr="007F33D1">
        <w:trPr>
          <w:trHeight w:val="873"/>
        </w:trPr>
        <w:tc>
          <w:tcPr>
            <w:tcW w:w="1555" w:type="dxa"/>
            <w:shd w:val="clear" w:color="auto" w:fill="D9D9D9" w:themeFill="background1" w:themeFillShade="D9"/>
          </w:tcPr>
          <w:p w14:paraId="5F4BC04F" w14:textId="33433055" w:rsidR="000C70A7" w:rsidRPr="00A674F8" w:rsidRDefault="000C70A7" w:rsidP="000C70A7">
            <w:pPr>
              <w:rPr>
                <w:lang w:eastAsia="en-US"/>
              </w:rPr>
            </w:pPr>
            <w:r w:rsidRPr="00A674F8">
              <w:rPr>
                <w:lang w:eastAsia="en-US"/>
              </w:rPr>
              <w:t>R-E-T-P</w:t>
            </w:r>
          </w:p>
        </w:tc>
        <w:tc>
          <w:tcPr>
            <w:tcW w:w="7801" w:type="dxa"/>
          </w:tcPr>
          <w:p w14:paraId="33A1F03E" w14:textId="677D0977" w:rsidR="000C70A7" w:rsidRPr="00B321DF" w:rsidRDefault="000C70A7" w:rsidP="00EE637F">
            <w:pPr>
              <w:pStyle w:val="Niveau3"/>
            </w:pPr>
            <w:bookmarkStart w:id="58" w:name="_Toc226037234"/>
            <w:r>
              <w:t>P280</w:t>
            </w:r>
            <w:r w:rsidRPr="00B321DF">
              <w:t>/</w:t>
            </w:r>
            <w:r>
              <w:t>B</w:t>
            </w:r>
            <w:r w:rsidRPr="00B321DF">
              <w:t>1/</w:t>
            </w:r>
            <w:r w:rsidR="00594199">
              <w:t>10</w:t>
            </w:r>
            <w:r w:rsidRPr="00B321DF">
              <w:t xml:space="preserve"> : </w:t>
            </w:r>
            <w:r>
              <w:t>Amis de la famille</w:t>
            </w:r>
            <w:r w:rsidR="0056432C">
              <w:t xml:space="preserve"> et parenté</w:t>
            </w:r>
            <w:bookmarkEnd w:id="58"/>
          </w:p>
          <w:p w14:paraId="668A3950" w14:textId="77777777" w:rsidR="000C70A7" w:rsidRDefault="000C70A7" w:rsidP="000C70A7">
            <w:pPr>
              <w:rPr>
                <w:lang w:eastAsia="en-US"/>
              </w:rPr>
            </w:pPr>
            <w:r>
              <w:rPr>
                <w:lang w:eastAsia="en-US"/>
              </w:rPr>
              <w:t xml:space="preserve">– </w:t>
            </w:r>
            <w:r w:rsidRPr="000C70A7">
              <w:rPr>
                <w:highlight w:val="yellow"/>
                <w:lang w:eastAsia="en-US"/>
              </w:rPr>
              <w:t>Années extrêmes</w:t>
            </w:r>
            <w:r>
              <w:rPr>
                <w:lang w:eastAsia="en-US"/>
              </w:rPr>
              <w:t xml:space="preserve">. – </w:t>
            </w:r>
            <w:r w:rsidRPr="000C70A7">
              <w:rPr>
                <w:highlight w:val="yellow"/>
                <w:lang w:eastAsia="en-US"/>
              </w:rPr>
              <w:t>X</w:t>
            </w:r>
            <w:r>
              <w:rPr>
                <w:lang w:eastAsia="en-US"/>
              </w:rPr>
              <w:t xml:space="preserve"> photographies. </w:t>
            </w:r>
          </w:p>
          <w:p w14:paraId="5FC59424" w14:textId="77777777" w:rsidR="000C70A7" w:rsidRDefault="000C70A7" w:rsidP="000C70A7">
            <w:pPr>
              <w:rPr>
                <w:lang w:eastAsia="en-US"/>
              </w:rPr>
            </w:pPr>
          </w:p>
          <w:p w14:paraId="501DB2C8" w14:textId="77777777" w:rsidR="00993863" w:rsidRPr="00AB6798" w:rsidRDefault="00993863" w:rsidP="00993863">
            <w:pPr>
              <w:rPr>
                <w:i/>
              </w:rPr>
            </w:pPr>
            <w:r w:rsidRPr="00AB6798">
              <w:rPr>
                <w:i/>
              </w:rPr>
              <w:t xml:space="preserve">Portée et contenu : </w:t>
            </w:r>
          </w:p>
          <w:p w14:paraId="1E6080B2" w14:textId="77777777" w:rsidR="00993863" w:rsidRDefault="00993863" w:rsidP="00993863">
            <w:r>
              <w:t xml:space="preserve">Ce dossier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9D1205D" w14:textId="3C822897" w:rsidR="000C70A7" w:rsidRDefault="000C70A7" w:rsidP="000C70A7">
            <w:pPr>
              <w:rPr>
                <w:lang w:eastAsia="en-US"/>
              </w:rPr>
            </w:pPr>
            <w:r>
              <w:rPr>
                <w:lang w:eastAsia="en-US"/>
              </w:rPr>
              <w:t>Amis de la famille Tremblay</w:t>
            </w:r>
            <w:r w:rsidR="0056432C">
              <w:rPr>
                <w:lang w:eastAsia="en-US"/>
              </w:rPr>
              <w:t xml:space="preserve"> ainsi que des </w:t>
            </w:r>
            <w:r w:rsidR="00594199">
              <w:rPr>
                <w:lang w:eastAsia="en-US"/>
              </w:rPr>
              <w:t xml:space="preserve">parents proches, que ce soit des nièces, neveux, des cousin.es, etc. </w:t>
            </w:r>
          </w:p>
          <w:p w14:paraId="2ACC7043" w14:textId="487B4DD1" w:rsidR="000B6E27" w:rsidRDefault="000B6E27" w:rsidP="000B6E27">
            <w:pPr>
              <w:pStyle w:val="Paragraphedeliste"/>
              <w:numPr>
                <w:ilvl w:val="0"/>
                <w:numId w:val="16"/>
              </w:numPr>
              <w:rPr>
                <w:lang w:eastAsia="en-US"/>
              </w:rPr>
            </w:pPr>
            <w:r>
              <w:rPr>
                <w:lang w:eastAsia="en-US"/>
              </w:rPr>
              <w:t xml:space="preserve">85 ans de Maria Fortin, 2007. </w:t>
            </w:r>
          </w:p>
          <w:p w14:paraId="69A842BF" w14:textId="1888197B" w:rsidR="000B6E27" w:rsidRDefault="000B6E27" w:rsidP="000B6E27">
            <w:pPr>
              <w:pStyle w:val="Paragraphedeliste"/>
              <w:numPr>
                <w:ilvl w:val="0"/>
                <w:numId w:val="16"/>
              </w:numPr>
              <w:rPr>
                <w:lang w:eastAsia="en-US"/>
              </w:rPr>
            </w:pPr>
            <w:r>
              <w:rPr>
                <w:lang w:eastAsia="en-US"/>
              </w:rPr>
              <w:t xml:space="preserve">Georges André Tremblay à l’hôpital de Chicoutimi, [20--]. </w:t>
            </w:r>
          </w:p>
          <w:p w14:paraId="39F0CC84" w14:textId="77777777" w:rsidR="00594199" w:rsidRDefault="00594199" w:rsidP="000C70A7">
            <w:pPr>
              <w:rPr>
                <w:lang w:eastAsia="en-US"/>
              </w:rPr>
            </w:pPr>
          </w:p>
          <w:p w14:paraId="604B4075" w14:textId="005CBCCE" w:rsidR="000C70A7" w:rsidRDefault="000C70A7" w:rsidP="000C70A7">
            <w:pPr>
              <w:rPr>
                <w:lang w:eastAsia="en-US"/>
              </w:rPr>
            </w:pPr>
            <w:r>
              <w:rPr>
                <w:lang w:eastAsia="en-US"/>
              </w:rPr>
              <w:t>Notes : Certaines images sont identifiées, d’autres ne le sont pas.</w:t>
            </w:r>
          </w:p>
          <w:p w14:paraId="781D8D75" w14:textId="77777777" w:rsidR="000C70A7" w:rsidRDefault="000C70A7" w:rsidP="000C70A7">
            <w:pPr>
              <w:pStyle w:val="Niveau4"/>
            </w:pPr>
          </w:p>
        </w:tc>
      </w:tr>
      <w:tr w:rsidR="000C70A7" w:rsidRPr="00A674F8" w14:paraId="28C00F08" w14:textId="77777777" w:rsidTr="007F33D1">
        <w:trPr>
          <w:trHeight w:val="873"/>
        </w:trPr>
        <w:tc>
          <w:tcPr>
            <w:tcW w:w="1555" w:type="dxa"/>
            <w:shd w:val="clear" w:color="auto" w:fill="D9D9D9" w:themeFill="background1" w:themeFillShade="D9"/>
          </w:tcPr>
          <w:p w14:paraId="6AC1A44A" w14:textId="04E8BB1E" w:rsidR="000C70A7" w:rsidRPr="00A674F8" w:rsidRDefault="000C70A7" w:rsidP="000C70A7">
            <w:pPr>
              <w:rPr>
                <w:lang w:eastAsia="en-US"/>
              </w:rPr>
            </w:pPr>
            <w:r w:rsidRPr="00A674F8">
              <w:rPr>
                <w:lang w:eastAsia="en-US"/>
              </w:rPr>
              <w:t>R-E-T-P</w:t>
            </w:r>
          </w:p>
        </w:tc>
        <w:tc>
          <w:tcPr>
            <w:tcW w:w="7801" w:type="dxa"/>
          </w:tcPr>
          <w:p w14:paraId="6F5F1F6C" w14:textId="4FB1B227" w:rsidR="000C70A7" w:rsidRPr="00B321DF" w:rsidRDefault="000C70A7" w:rsidP="00EE637F">
            <w:pPr>
              <w:pStyle w:val="Niveau3"/>
            </w:pPr>
            <w:bookmarkStart w:id="59" w:name="_Toc226037235"/>
            <w:r>
              <w:t>P280</w:t>
            </w:r>
            <w:r w:rsidRPr="00B321DF">
              <w:t>/</w:t>
            </w:r>
            <w:r>
              <w:t>B</w:t>
            </w:r>
            <w:r w:rsidRPr="00B321DF">
              <w:t>1/1</w:t>
            </w:r>
            <w:r w:rsidR="00594199">
              <w:t>1</w:t>
            </w:r>
            <w:r w:rsidRPr="00B321DF">
              <w:t xml:space="preserve"> : </w:t>
            </w:r>
            <w:r>
              <w:t>Décès</w:t>
            </w:r>
            <w:bookmarkEnd w:id="59"/>
          </w:p>
          <w:p w14:paraId="2F4574E9" w14:textId="473E32ED" w:rsidR="000C70A7" w:rsidRDefault="000C70A7" w:rsidP="000C70A7">
            <w:pPr>
              <w:rPr>
                <w:lang w:eastAsia="en-US"/>
              </w:rPr>
            </w:pPr>
            <w:r>
              <w:rPr>
                <w:lang w:eastAsia="en-US"/>
              </w:rPr>
              <w:t xml:space="preserve">– </w:t>
            </w:r>
            <w:r w:rsidR="00894FEA">
              <w:rPr>
                <w:lang w:eastAsia="en-US"/>
              </w:rPr>
              <w:t>1974-2019.</w:t>
            </w:r>
            <w:r>
              <w:rPr>
                <w:lang w:eastAsia="en-US"/>
              </w:rPr>
              <w:t xml:space="preserve"> – </w:t>
            </w:r>
            <w:r w:rsidRPr="000C70A7">
              <w:rPr>
                <w:highlight w:val="yellow"/>
                <w:lang w:eastAsia="en-US"/>
              </w:rPr>
              <w:t>X</w:t>
            </w:r>
            <w:r>
              <w:rPr>
                <w:lang w:eastAsia="en-US"/>
              </w:rPr>
              <w:t xml:space="preserve"> photographies. </w:t>
            </w:r>
          </w:p>
          <w:p w14:paraId="16A2E018" w14:textId="77777777" w:rsidR="000C70A7" w:rsidRDefault="000C70A7" w:rsidP="000C70A7">
            <w:pPr>
              <w:rPr>
                <w:lang w:eastAsia="en-US"/>
              </w:rPr>
            </w:pPr>
          </w:p>
          <w:p w14:paraId="7735DE90" w14:textId="77777777" w:rsidR="00993863" w:rsidRPr="00AB6798" w:rsidRDefault="00993863" w:rsidP="00993863">
            <w:pPr>
              <w:rPr>
                <w:i/>
              </w:rPr>
            </w:pPr>
            <w:r w:rsidRPr="00AB6798">
              <w:rPr>
                <w:i/>
              </w:rPr>
              <w:t xml:space="preserve">Portée et contenu : </w:t>
            </w:r>
          </w:p>
          <w:p w14:paraId="68A83977" w14:textId="77777777" w:rsidR="00993863" w:rsidRDefault="00993863" w:rsidP="00993863">
            <w:r>
              <w:t xml:space="preserve">Ce dossier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17BBD35" w14:textId="76AB4B3B" w:rsidR="000C70A7" w:rsidRDefault="000C70A7" w:rsidP="000C70A7">
            <w:pPr>
              <w:rPr>
                <w:lang w:eastAsia="en-US"/>
              </w:rPr>
            </w:pPr>
            <w:r>
              <w:rPr>
                <w:lang w:eastAsia="en-US"/>
              </w:rPr>
              <w:t>Avis de décès et images de cérémonies funèbres, notamment des funérailles.</w:t>
            </w:r>
          </w:p>
          <w:p w14:paraId="04DBD0D2" w14:textId="2C0A391A" w:rsidR="00B918B5" w:rsidRDefault="00B918B5" w:rsidP="00B918B5">
            <w:pPr>
              <w:pStyle w:val="Paragraphedeliste"/>
              <w:numPr>
                <w:ilvl w:val="0"/>
                <w:numId w:val="11"/>
              </w:numPr>
              <w:rPr>
                <w:lang w:eastAsia="en-US"/>
              </w:rPr>
            </w:pPr>
            <w:bookmarkStart w:id="60" w:name="_Hlk219279385"/>
            <w:r>
              <w:rPr>
                <w:lang w:eastAsia="en-US"/>
              </w:rPr>
              <w:t>1974-2006. 1</w:t>
            </w:r>
            <w:r w:rsidR="00667CEE">
              <w:rPr>
                <w:lang w:eastAsia="en-US"/>
              </w:rPr>
              <w:t>3</w:t>
            </w:r>
            <w:r>
              <w:rPr>
                <w:lang w:eastAsia="en-US"/>
              </w:rPr>
              <w:t xml:space="preserve"> photos de défunts ou de cercueils (ajout 2025);</w:t>
            </w:r>
          </w:p>
          <w:p w14:paraId="1058AC16" w14:textId="30DBDDD7" w:rsidR="00667CEE" w:rsidRDefault="00667CEE" w:rsidP="00B918B5">
            <w:pPr>
              <w:pStyle w:val="Paragraphedeliste"/>
              <w:numPr>
                <w:ilvl w:val="0"/>
                <w:numId w:val="11"/>
              </w:numPr>
              <w:rPr>
                <w:lang w:eastAsia="en-US"/>
              </w:rPr>
            </w:pPr>
            <w:r>
              <w:rPr>
                <w:lang w:eastAsia="en-US"/>
              </w:rPr>
              <w:t xml:space="preserve">1986-2006. 4 photos cimetière St-Stanislas (ajout 2025);  </w:t>
            </w:r>
          </w:p>
          <w:p w14:paraId="4A1DE3C2" w14:textId="09DCB1B6" w:rsidR="00894FEA" w:rsidRDefault="00894FEA" w:rsidP="00B918B5">
            <w:pPr>
              <w:pStyle w:val="Paragraphedeliste"/>
              <w:numPr>
                <w:ilvl w:val="0"/>
                <w:numId w:val="11"/>
              </w:numPr>
              <w:rPr>
                <w:lang w:eastAsia="en-US"/>
              </w:rPr>
            </w:pPr>
            <w:r>
              <w:rPr>
                <w:lang w:eastAsia="en-US"/>
              </w:rPr>
              <w:t>2019. 3 photos. Mise en terre Donald Valois à St-Stanislas (ajout 2025).</w:t>
            </w:r>
          </w:p>
          <w:p w14:paraId="3111B98A" w14:textId="77777777" w:rsidR="00B918B5" w:rsidRDefault="00B918B5" w:rsidP="00B918B5">
            <w:pPr>
              <w:pStyle w:val="Paragraphedeliste"/>
              <w:rPr>
                <w:lang w:eastAsia="en-US"/>
              </w:rPr>
            </w:pPr>
          </w:p>
          <w:p w14:paraId="0393B96E" w14:textId="352E4F32" w:rsidR="00B918B5" w:rsidRDefault="00B918B5" w:rsidP="00B918B5">
            <w:pPr>
              <w:rPr>
                <w:i/>
                <w:iCs/>
                <w:lang w:eastAsia="en-US"/>
              </w:rPr>
            </w:pPr>
            <w:r>
              <w:rPr>
                <w:i/>
                <w:iCs/>
                <w:lang w:eastAsia="en-US"/>
              </w:rPr>
              <w:t>Notes</w:t>
            </w:r>
            <w:r w:rsidR="00667CEE">
              <w:rPr>
                <w:i/>
                <w:iCs/>
                <w:lang w:eastAsia="en-US"/>
              </w:rPr>
              <w:t> </w:t>
            </w:r>
            <w:r>
              <w:rPr>
                <w:i/>
                <w:iCs/>
                <w:lang w:eastAsia="en-US"/>
              </w:rPr>
              <w:t>:</w:t>
            </w:r>
          </w:p>
          <w:p w14:paraId="391A66AA" w14:textId="332A949A" w:rsidR="00B918B5" w:rsidRDefault="00B918B5" w:rsidP="00B918B5">
            <w:pPr>
              <w:rPr>
                <w:lang w:eastAsia="en-US"/>
              </w:rPr>
            </w:pPr>
            <w:r>
              <w:rPr>
                <w:lang w:eastAsia="en-US"/>
              </w:rPr>
              <w:t>Voir aussi Bâtiments et lieux, Église et presbytère de Saint-Stanislas dans le présent fonds.</w:t>
            </w:r>
          </w:p>
          <w:bookmarkEnd w:id="60"/>
          <w:p w14:paraId="21C8A073" w14:textId="77777777" w:rsidR="000C70A7" w:rsidRDefault="000C70A7" w:rsidP="000C70A7">
            <w:pPr>
              <w:pStyle w:val="Niveau4"/>
            </w:pPr>
          </w:p>
        </w:tc>
      </w:tr>
      <w:tr w:rsidR="00E760C3" w:rsidRPr="00A674F8" w14:paraId="475C518B" w14:textId="77777777" w:rsidTr="007F33D1">
        <w:trPr>
          <w:trHeight w:val="873"/>
        </w:trPr>
        <w:tc>
          <w:tcPr>
            <w:tcW w:w="1555" w:type="dxa"/>
            <w:shd w:val="clear" w:color="auto" w:fill="D9D9D9" w:themeFill="background1" w:themeFillShade="D9"/>
          </w:tcPr>
          <w:p w14:paraId="420F50CC" w14:textId="3815697E" w:rsidR="00E760C3" w:rsidRPr="00A674F8" w:rsidRDefault="00E760C3" w:rsidP="00E760C3">
            <w:pPr>
              <w:rPr>
                <w:lang w:eastAsia="en-US"/>
              </w:rPr>
            </w:pPr>
            <w:r w:rsidRPr="00A674F8">
              <w:rPr>
                <w:lang w:eastAsia="en-US"/>
              </w:rPr>
              <w:t>R-E-T-P</w:t>
            </w:r>
          </w:p>
        </w:tc>
        <w:tc>
          <w:tcPr>
            <w:tcW w:w="7801" w:type="dxa"/>
          </w:tcPr>
          <w:p w14:paraId="287CCC3C" w14:textId="5A01CD98" w:rsidR="00E760C3" w:rsidRPr="00B321DF" w:rsidRDefault="00E760C3" w:rsidP="00E760C3">
            <w:pPr>
              <w:pStyle w:val="Niveau3"/>
            </w:pPr>
            <w:bookmarkStart w:id="61" w:name="_Toc226037236"/>
            <w:r>
              <w:t>P280</w:t>
            </w:r>
            <w:r w:rsidRPr="00B321DF">
              <w:t>/</w:t>
            </w:r>
            <w:r>
              <w:t>B</w:t>
            </w:r>
            <w:r w:rsidRPr="00B321DF">
              <w:t>1/1</w:t>
            </w:r>
            <w:r>
              <w:t>2</w:t>
            </w:r>
            <w:r w:rsidR="00667CEE">
              <w:t> </w:t>
            </w:r>
            <w:r w:rsidRPr="00B321DF">
              <w:t xml:space="preserve">: </w:t>
            </w:r>
            <w:r>
              <w:t>Membres de la famille non identifiés</w:t>
            </w:r>
            <w:bookmarkEnd w:id="61"/>
          </w:p>
          <w:p w14:paraId="56B3DBE2" w14:textId="77777777" w:rsidR="00E760C3" w:rsidRDefault="00E760C3" w:rsidP="00E760C3">
            <w:pPr>
              <w:rPr>
                <w:lang w:eastAsia="en-US"/>
              </w:rPr>
            </w:pPr>
            <w:r>
              <w:rPr>
                <w:lang w:eastAsia="en-US"/>
              </w:rPr>
              <w:t xml:space="preserve">– </w:t>
            </w:r>
            <w:r w:rsidRPr="000C70A7">
              <w:rPr>
                <w:highlight w:val="yellow"/>
                <w:lang w:eastAsia="en-US"/>
              </w:rPr>
              <w:t>Années extrêmes</w:t>
            </w:r>
            <w:r>
              <w:rPr>
                <w:lang w:eastAsia="en-US"/>
              </w:rPr>
              <w:t xml:space="preserve">. – </w:t>
            </w:r>
            <w:r w:rsidRPr="000C70A7">
              <w:rPr>
                <w:highlight w:val="yellow"/>
                <w:lang w:eastAsia="en-US"/>
              </w:rPr>
              <w:t>X</w:t>
            </w:r>
            <w:r>
              <w:rPr>
                <w:lang w:eastAsia="en-US"/>
              </w:rPr>
              <w:t xml:space="preserve"> photographies. </w:t>
            </w:r>
          </w:p>
          <w:p w14:paraId="4D074EE2" w14:textId="77777777" w:rsidR="00E760C3" w:rsidRDefault="00E760C3" w:rsidP="00E760C3">
            <w:pPr>
              <w:rPr>
                <w:lang w:eastAsia="en-US"/>
              </w:rPr>
            </w:pPr>
          </w:p>
          <w:p w14:paraId="2C6A0F84" w14:textId="3481196C" w:rsidR="00E760C3" w:rsidRPr="00AB6798" w:rsidRDefault="00E760C3" w:rsidP="00E760C3">
            <w:pPr>
              <w:rPr>
                <w:i/>
              </w:rPr>
            </w:pPr>
            <w:r w:rsidRPr="00AB6798">
              <w:rPr>
                <w:i/>
              </w:rPr>
              <w:t>Portée et contenu</w:t>
            </w:r>
            <w:r w:rsidR="00667CEE">
              <w:rPr>
                <w:i/>
              </w:rPr>
              <w:t> </w:t>
            </w:r>
            <w:r w:rsidRPr="00AB6798">
              <w:rPr>
                <w:i/>
              </w:rPr>
              <w:t xml:space="preserve">: </w:t>
            </w:r>
          </w:p>
          <w:p w14:paraId="28FA1BCD" w14:textId="0E776F3C" w:rsidR="00E760C3" w:rsidRDefault="00E760C3" w:rsidP="00E760C3">
            <w:r>
              <w:t>Ce dossier comprend des photographies de proches et des ancêtres de Solange Tremblay ou de l’un de ses maris, ceux-ci n’étant pas identifiés.</w:t>
            </w:r>
          </w:p>
          <w:p w14:paraId="16F2FC8F" w14:textId="02CFB06D" w:rsidR="00E760C3" w:rsidRDefault="00E760C3" w:rsidP="00E760C3"/>
          <w:p w14:paraId="74AFFB18" w14:textId="735EF519" w:rsidR="00E760C3" w:rsidRDefault="00E760C3" w:rsidP="00E760C3">
            <w:r>
              <w:t>Notes</w:t>
            </w:r>
            <w:r w:rsidR="00667CEE">
              <w:t> </w:t>
            </w:r>
            <w:r>
              <w:t>:</w:t>
            </w:r>
          </w:p>
          <w:p w14:paraId="79FF959C" w14:textId="2AB7F895" w:rsidR="00E760C3" w:rsidRDefault="00E760C3" w:rsidP="00E760C3">
            <w:r>
              <w:t>Pour voir des images de membres de la famille identifiés, consultez les dossiers précédents du présent fonds, de P280/B1/1 à B1/7 inclusivement.</w:t>
            </w:r>
          </w:p>
          <w:p w14:paraId="609B7820" w14:textId="77777777" w:rsidR="00E760C3" w:rsidRDefault="00E760C3" w:rsidP="00E760C3">
            <w:pPr>
              <w:pStyle w:val="Niveau3"/>
            </w:pPr>
          </w:p>
        </w:tc>
      </w:tr>
    </w:tbl>
    <w:p w14:paraId="4DAAFF10" w14:textId="39E24904" w:rsidR="00593D7D" w:rsidRDefault="00593D7D" w:rsidP="00593D7D"/>
    <w:p w14:paraId="391803AF" w14:textId="77777777" w:rsidR="00EE637F" w:rsidRDefault="00EE637F" w:rsidP="00593D7D"/>
    <w:p w14:paraId="7475C7C8" w14:textId="60DAB9C3" w:rsidR="00EE637F" w:rsidRPr="00A674F8" w:rsidRDefault="00EE637F" w:rsidP="00EE637F">
      <w:pPr>
        <w:pStyle w:val="Titre2"/>
      </w:pPr>
      <w:bookmarkStart w:id="62" w:name="_Toc226037237"/>
      <w:r>
        <w:t>P280/B2</w:t>
      </w:r>
      <w:r w:rsidRPr="00A674F8">
        <w:t xml:space="preserve"> </w:t>
      </w:r>
      <w:r>
        <w:t>Occupations professionnelles</w:t>
      </w:r>
      <w:bookmarkEnd w:id="62"/>
    </w:p>
    <w:p w14:paraId="657E3971" w14:textId="77777777" w:rsidR="00EE637F" w:rsidRPr="00A674F8" w:rsidRDefault="00EE637F" w:rsidP="00EE637F"/>
    <w:p w14:paraId="366E9292" w14:textId="6683B306" w:rsidR="00EE637F" w:rsidRPr="00AB6798" w:rsidRDefault="00EE637F" w:rsidP="00EE637F">
      <w:pPr>
        <w:rPr>
          <w:i/>
        </w:rPr>
      </w:pPr>
      <w:r w:rsidRPr="00AB6798">
        <w:rPr>
          <w:i/>
        </w:rPr>
        <w:t>Portée et contenu</w:t>
      </w:r>
      <w:r w:rsidR="00667CEE">
        <w:rPr>
          <w:i/>
        </w:rPr>
        <w:t> </w:t>
      </w:r>
      <w:r w:rsidRPr="00AB6798">
        <w:rPr>
          <w:i/>
        </w:rPr>
        <w:t xml:space="preserve">: </w:t>
      </w:r>
    </w:p>
    <w:p w14:paraId="1F9D6699" w14:textId="3A66DA33" w:rsidR="00EE637F" w:rsidRPr="00E760C3" w:rsidRDefault="00EE637F" w:rsidP="00593D7D">
      <w:pPr>
        <w:rPr>
          <w:i/>
        </w:rPr>
      </w:pPr>
      <w:r>
        <w:t xml:space="preserve">Cette sous-série comprend </w:t>
      </w:r>
      <w:r w:rsidR="00E760C3">
        <w:t xml:space="preserve">les dossiers </w:t>
      </w:r>
      <w:r w:rsidR="00E760C3">
        <w:rPr>
          <w:i/>
        </w:rPr>
        <w:t>Foresterie, Pont Domi, Agriculture et cueillette, Boucherie.</w:t>
      </w:r>
    </w:p>
    <w:p w14:paraId="59C0114B" w14:textId="77777777" w:rsidR="00593D7D" w:rsidRPr="00A674F8" w:rsidRDefault="00593D7D" w:rsidP="00593D7D"/>
    <w:tbl>
      <w:tblPr>
        <w:tblW w:w="9356" w:type="dxa"/>
        <w:tblInd w:w="-567" w:type="dxa"/>
        <w:shd w:val="clear" w:color="auto" w:fill="D9D9D9"/>
        <w:tblLook w:val="04A0" w:firstRow="1" w:lastRow="0" w:firstColumn="1" w:lastColumn="0" w:noHBand="0" w:noVBand="1"/>
      </w:tblPr>
      <w:tblGrid>
        <w:gridCol w:w="1555"/>
        <w:gridCol w:w="7801"/>
      </w:tblGrid>
      <w:tr w:rsidR="00593D7D" w:rsidRPr="00A674F8" w14:paraId="15B65174" w14:textId="77777777" w:rsidTr="00E73CD9">
        <w:trPr>
          <w:trHeight w:val="873"/>
        </w:trPr>
        <w:tc>
          <w:tcPr>
            <w:tcW w:w="1555" w:type="dxa"/>
            <w:shd w:val="clear" w:color="auto" w:fill="D9D9D9" w:themeFill="background1" w:themeFillShade="D9"/>
            <w:hideMark/>
          </w:tcPr>
          <w:p w14:paraId="3407E86C" w14:textId="77777777" w:rsidR="00593D7D" w:rsidRPr="00A674F8" w:rsidRDefault="00593D7D" w:rsidP="00E73CD9">
            <w:pPr>
              <w:rPr>
                <w:lang w:eastAsia="en-US"/>
              </w:rPr>
            </w:pPr>
            <w:r w:rsidRPr="00A674F8">
              <w:rPr>
                <w:lang w:eastAsia="en-US"/>
              </w:rPr>
              <w:t>R-E-T-P</w:t>
            </w:r>
          </w:p>
        </w:tc>
        <w:tc>
          <w:tcPr>
            <w:tcW w:w="7801" w:type="dxa"/>
            <w:hideMark/>
          </w:tcPr>
          <w:p w14:paraId="2E6C4862" w14:textId="404E6EA7" w:rsidR="00593D7D" w:rsidRPr="00B321DF" w:rsidRDefault="00593D7D" w:rsidP="00E73CD9">
            <w:pPr>
              <w:pStyle w:val="Niveau3"/>
            </w:pPr>
            <w:bookmarkStart w:id="63" w:name="_Toc226037238"/>
            <w:r>
              <w:t>P280</w:t>
            </w:r>
            <w:r w:rsidRPr="00B321DF">
              <w:t>/</w:t>
            </w:r>
            <w:r>
              <w:t>B</w:t>
            </w:r>
            <w:r w:rsidR="00EE637F">
              <w:t>2</w:t>
            </w:r>
            <w:r w:rsidRPr="00B321DF">
              <w:t>/</w:t>
            </w:r>
            <w:r w:rsidR="00EE637F">
              <w:t>1</w:t>
            </w:r>
            <w:r w:rsidR="00667CEE">
              <w:t> </w:t>
            </w:r>
            <w:r w:rsidRPr="00B321DF">
              <w:t xml:space="preserve">: </w:t>
            </w:r>
            <w:r w:rsidR="00EE637F">
              <w:t>Foresterie</w:t>
            </w:r>
            <w:bookmarkEnd w:id="63"/>
          </w:p>
          <w:p w14:paraId="2E0FA07A" w14:textId="010AFB50" w:rsidR="0069656E" w:rsidRDefault="0069656E" w:rsidP="0069656E">
            <w:pPr>
              <w:rPr>
                <w:lang w:eastAsia="en-US"/>
              </w:rPr>
            </w:pPr>
            <w:r>
              <w:rPr>
                <w:lang w:eastAsia="en-US"/>
              </w:rPr>
              <w:t xml:space="preserve">– </w:t>
            </w:r>
            <w:r w:rsidRPr="000C70A7">
              <w:rPr>
                <w:highlight w:val="yellow"/>
                <w:lang w:eastAsia="en-US"/>
              </w:rPr>
              <w:t>Années extrêmes</w:t>
            </w:r>
            <w:r>
              <w:rPr>
                <w:lang w:eastAsia="en-US"/>
              </w:rPr>
              <w:t xml:space="preserve">. – </w:t>
            </w:r>
            <w:r w:rsidR="00D0707F">
              <w:rPr>
                <w:highlight w:val="yellow"/>
                <w:lang w:eastAsia="en-US"/>
              </w:rPr>
              <w:t>26</w:t>
            </w:r>
            <w:r>
              <w:rPr>
                <w:lang w:eastAsia="en-US"/>
              </w:rPr>
              <w:t xml:space="preserve"> photographies. </w:t>
            </w:r>
          </w:p>
          <w:p w14:paraId="0B21A694" w14:textId="2EAC0CCC" w:rsidR="00593D7D" w:rsidRDefault="00593D7D" w:rsidP="00E73CD9">
            <w:pPr>
              <w:rPr>
                <w:lang w:eastAsia="en-US"/>
              </w:rPr>
            </w:pPr>
          </w:p>
          <w:p w14:paraId="6D2DCD4D" w14:textId="0B048C66" w:rsidR="008625F4" w:rsidRPr="00AB6798" w:rsidRDefault="008625F4" w:rsidP="008625F4">
            <w:pPr>
              <w:rPr>
                <w:i/>
              </w:rPr>
            </w:pPr>
            <w:r w:rsidRPr="00AB6798">
              <w:rPr>
                <w:i/>
              </w:rPr>
              <w:t>Portée et contenu</w:t>
            </w:r>
            <w:r w:rsidR="00667CEE">
              <w:rPr>
                <w:i/>
              </w:rPr>
              <w:t> </w:t>
            </w:r>
            <w:r w:rsidRPr="00AB6798">
              <w:rPr>
                <w:i/>
              </w:rPr>
              <w:t xml:space="preserve">: </w:t>
            </w:r>
          </w:p>
          <w:p w14:paraId="112A0607" w14:textId="77777777" w:rsidR="008625F4" w:rsidRDefault="008625F4" w:rsidP="008625F4">
            <w:r>
              <w:t xml:space="preserve">Ce dossier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F5637AE" w14:textId="36C19598" w:rsidR="00EE637F" w:rsidRDefault="00EE637F" w:rsidP="00EE637F">
            <w:pPr>
              <w:rPr>
                <w:lang w:eastAsia="en-US"/>
              </w:rPr>
            </w:pPr>
            <w:r>
              <w:rPr>
                <w:lang w:eastAsia="en-US"/>
              </w:rPr>
              <w:t xml:space="preserve">Travail </w:t>
            </w:r>
            <w:r w:rsidR="00D0707F">
              <w:rPr>
                <w:lang w:eastAsia="en-US"/>
              </w:rPr>
              <w:t>dans les</w:t>
            </w:r>
            <w:r>
              <w:rPr>
                <w:lang w:eastAsia="en-US"/>
              </w:rPr>
              <w:t xml:space="preserve"> chantiers forestiers du Lac-Saint-Jean.</w:t>
            </w:r>
          </w:p>
          <w:p w14:paraId="2582C3E1" w14:textId="24A1437D" w:rsidR="00E73CD9" w:rsidRDefault="00E73CD9" w:rsidP="00EE637F">
            <w:pPr>
              <w:rPr>
                <w:lang w:eastAsia="en-US"/>
              </w:rPr>
            </w:pPr>
          </w:p>
          <w:p w14:paraId="5209F99B" w14:textId="108AD7A0" w:rsidR="00E73CD9" w:rsidRDefault="00E73CD9" w:rsidP="00EE637F">
            <w:pPr>
              <w:rPr>
                <w:lang w:eastAsia="en-US"/>
              </w:rPr>
            </w:pPr>
            <w:r>
              <w:rPr>
                <w:lang w:eastAsia="en-US"/>
              </w:rPr>
              <w:t>Notes</w:t>
            </w:r>
            <w:r w:rsidR="00667CEE">
              <w:rPr>
                <w:lang w:eastAsia="en-US"/>
              </w:rPr>
              <w:t> </w:t>
            </w:r>
            <w:r>
              <w:rPr>
                <w:lang w:eastAsia="en-US"/>
              </w:rPr>
              <w:t>: Voir aussi P280/B2/2 Pont Domi dans le présent fonds.</w:t>
            </w:r>
          </w:p>
          <w:p w14:paraId="43879B4A" w14:textId="77777777" w:rsidR="00E73CD9" w:rsidRDefault="00E73CD9" w:rsidP="00EE637F">
            <w:pPr>
              <w:rPr>
                <w:lang w:eastAsia="en-US"/>
              </w:rPr>
            </w:pPr>
          </w:p>
          <w:p w14:paraId="2500407A" w14:textId="77777777" w:rsidR="00593D7D" w:rsidRPr="00A674F8" w:rsidRDefault="00593D7D" w:rsidP="00E73CD9">
            <w:pPr>
              <w:rPr>
                <w:lang w:eastAsia="en-US"/>
              </w:rPr>
            </w:pPr>
          </w:p>
        </w:tc>
      </w:tr>
      <w:tr w:rsidR="00593D7D" w:rsidRPr="00A674F8" w14:paraId="7210041A" w14:textId="77777777" w:rsidTr="00E73CD9">
        <w:trPr>
          <w:trHeight w:val="873"/>
        </w:trPr>
        <w:tc>
          <w:tcPr>
            <w:tcW w:w="1555" w:type="dxa"/>
            <w:shd w:val="clear" w:color="auto" w:fill="D9D9D9" w:themeFill="background1" w:themeFillShade="D9"/>
          </w:tcPr>
          <w:p w14:paraId="0E5F8D69" w14:textId="77777777" w:rsidR="00593D7D" w:rsidRPr="00A674F8" w:rsidRDefault="00593D7D" w:rsidP="00E73CD9">
            <w:pPr>
              <w:rPr>
                <w:lang w:eastAsia="en-US"/>
              </w:rPr>
            </w:pPr>
            <w:r w:rsidRPr="00A674F8">
              <w:rPr>
                <w:lang w:eastAsia="en-US"/>
              </w:rPr>
              <w:t>R-E-T-P</w:t>
            </w:r>
          </w:p>
        </w:tc>
        <w:tc>
          <w:tcPr>
            <w:tcW w:w="7801" w:type="dxa"/>
          </w:tcPr>
          <w:p w14:paraId="49A19F63" w14:textId="523B5296" w:rsidR="00EE637F" w:rsidRPr="00EE637F" w:rsidRDefault="00593D7D" w:rsidP="00E73CD9">
            <w:pPr>
              <w:pStyle w:val="Niveau3"/>
            </w:pPr>
            <w:bookmarkStart w:id="64" w:name="_Toc226037239"/>
            <w:r>
              <w:t>P280</w:t>
            </w:r>
            <w:r w:rsidRPr="00B321DF">
              <w:t>/</w:t>
            </w:r>
            <w:r>
              <w:t>B</w:t>
            </w:r>
            <w:r w:rsidR="00E73CD9">
              <w:t>2</w:t>
            </w:r>
            <w:r w:rsidRPr="00B321DF">
              <w:t>/</w:t>
            </w:r>
            <w:r>
              <w:t>2</w:t>
            </w:r>
            <w:r w:rsidR="00667CEE">
              <w:t> </w:t>
            </w:r>
            <w:r w:rsidRPr="00B321DF">
              <w:t xml:space="preserve">: </w:t>
            </w:r>
            <w:r w:rsidR="00E73CD9">
              <w:t>Pont Domi</w:t>
            </w:r>
            <w:bookmarkEnd w:id="64"/>
          </w:p>
          <w:p w14:paraId="0FE9066D" w14:textId="77777777" w:rsidR="0069656E" w:rsidRDefault="0069656E" w:rsidP="0069656E">
            <w:pPr>
              <w:rPr>
                <w:lang w:eastAsia="en-US"/>
              </w:rPr>
            </w:pPr>
            <w:r>
              <w:rPr>
                <w:lang w:eastAsia="en-US"/>
              </w:rPr>
              <w:t xml:space="preserve">– </w:t>
            </w:r>
            <w:r w:rsidRPr="000C70A7">
              <w:rPr>
                <w:highlight w:val="yellow"/>
                <w:lang w:eastAsia="en-US"/>
              </w:rPr>
              <w:t>Années extrêmes</w:t>
            </w:r>
            <w:r>
              <w:rPr>
                <w:lang w:eastAsia="en-US"/>
              </w:rPr>
              <w:t xml:space="preserve">. – </w:t>
            </w:r>
            <w:r w:rsidRPr="000C70A7">
              <w:rPr>
                <w:highlight w:val="yellow"/>
                <w:lang w:eastAsia="en-US"/>
              </w:rPr>
              <w:t>X</w:t>
            </w:r>
            <w:r>
              <w:rPr>
                <w:lang w:eastAsia="en-US"/>
              </w:rPr>
              <w:t xml:space="preserve"> photographies. </w:t>
            </w:r>
          </w:p>
          <w:p w14:paraId="33BE512F" w14:textId="77777777" w:rsidR="00593D7D" w:rsidRDefault="00593D7D" w:rsidP="00E73CD9">
            <w:pPr>
              <w:rPr>
                <w:lang w:eastAsia="en-US"/>
              </w:rPr>
            </w:pPr>
          </w:p>
          <w:p w14:paraId="40CE8221" w14:textId="429AF0FC" w:rsidR="008625F4" w:rsidRPr="00AB6798" w:rsidRDefault="008625F4" w:rsidP="008625F4">
            <w:pPr>
              <w:rPr>
                <w:i/>
              </w:rPr>
            </w:pPr>
            <w:r w:rsidRPr="00AB6798">
              <w:rPr>
                <w:i/>
              </w:rPr>
              <w:t>Portée et contenu</w:t>
            </w:r>
            <w:r w:rsidR="00667CEE">
              <w:rPr>
                <w:i/>
              </w:rPr>
              <w:t> </w:t>
            </w:r>
            <w:r w:rsidRPr="00AB6798">
              <w:rPr>
                <w:i/>
              </w:rPr>
              <w:t xml:space="preserve">: </w:t>
            </w:r>
          </w:p>
          <w:p w14:paraId="4D63151D" w14:textId="77777777" w:rsidR="008625F4" w:rsidRDefault="008625F4" w:rsidP="008625F4">
            <w:r>
              <w:t xml:space="preserve">Ce dossier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A1634E3" w14:textId="77777777" w:rsidR="00E73CD9" w:rsidRDefault="00E73CD9" w:rsidP="00E73CD9">
            <w:pPr>
              <w:rPr>
                <w:lang w:eastAsia="en-US"/>
              </w:rPr>
            </w:pPr>
            <w:r>
              <w:rPr>
                <w:lang w:eastAsia="en-US"/>
              </w:rPr>
              <w:t>Pont Domi, travail de Marcel Girard.</w:t>
            </w:r>
          </w:p>
          <w:p w14:paraId="7714BFD3" w14:textId="77777777" w:rsidR="00593D7D" w:rsidRDefault="00593D7D" w:rsidP="00E73CD9">
            <w:pPr>
              <w:pStyle w:val="Niveau3"/>
            </w:pPr>
          </w:p>
        </w:tc>
      </w:tr>
      <w:tr w:rsidR="00B575B7" w:rsidRPr="00A674F8" w14:paraId="71E79EC6" w14:textId="77777777" w:rsidTr="00E73CD9">
        <w:trPr>
          <w:trHeight w:val="873"/>
        </w:trPr>
        <w:tc>
          <w:tcPr>
            <w:tcW w:w="1555" w:type="dxa"/>
            <w:shd w:val="clear" w:color="auto" w:fill="D9D9D9" w:themeFill="background1" w:themeFillShade="D9"/>
          </w:tcPr>
          <w:p w14:paraId="29254951" w14:textId="0282D87C" w:rsidR="00B575B7" w:rsidRPr="00A674F8" w:rsidRDefault="00B575B7" w:rsidP="00B575B7">
            <w:pPr>
              <w:rPr>
                <w:lang w:eastAsia="en-US"/>
              </w:rPr>
            </w:pPr>
            <w:r w:rsidRPr="00A674F8">
              <w:rPr>
                <w:lang w:eastAsia="en-US"/>
              </w:rPr>
              <w:t>R-E-T-P</w:t>
            </w:r>
          </w:p>
        </w:tc>
        <w:tc>
          <w:tcPr>
            <w:tcW w:w="7801" w:type="dxa"/>
          </w:tcPr>
          <w:p w14:paraId="70B7C431" w14:textId="41356305" w:rsidR="00B575B7" w:rsidRPr="00EE637F" w:rsidRDefault="00B575B7" w:rsidP="00B575B7">
            <w:pPr>
              <w:pStyle w:val="Niveau3"/>
            </w:pPr>
            <w:bookmarkStart w:id="65" w:name="_Toc226037240"/>
            <w:r>
              <w:t>P280</w:t>
            </w:r>
            <w:r w:rsidRPr="00B321DF">
              <w:t>/</w:t>
            </w:r>
            <w:r>
              <w:t>B2</w:t>
            </w:r>
            <w:r w:rsidRPr="00B321DF">
              <w:t>/</w:t>
            </w:r>
            <w:r>
              <w:t>3</w:t>
            </w:r>
            <w:r w:rsidR="00667CEE">
              <w:t> </w:t>
            </w:r>
            <w:r w:rsidRPr="00B321DF">
              <w:t xml:space="preserve">: </w:t>
            </w:r>
            <w:r>
              <w:t>Agriculture et cueillette</w:t>
            </w:r>
            <w:bookmarkEnd w:id="65"/>
          </w:p>
          <w:p w14:paraId="54EE8004" w14:textId="77777777" w:rsidR="00B575B7" w:rsidRDefault="00B575B7" w:rsidP="00B575B7">
            <w:pPr>
              <w:rPr>
                <w:lang w:eastAsia="en-US"/>
              </w:rPr>
            </w:pPr>
            <w:r>
              <w:rPr>
                <w:lang w:eastAsia="en-US"/>
              </w:rPr>
              <w:t xml:space="preserve">– </w:t>
            </w:r>
            <w:r w:rsidRPr="000C70A7">
              <w:rPr>
                <w:highlight w:val="yellow"/>
                <w:lang w:eastAsia="en-US"/>
              </w:rPr>
              <w:t>Années extrêmes</w:t>
            </w:r>
            <w:r>
              <w:rPr>
                <w:lang w:eastAsia="en-US"/>
              </w:rPr>
              <w:t xml:space="preserve">. – </w:t>
            </w:r>
            <w:r w:rsidRPr="000C70A7">
              <w:rPr>
                <w:highlight w:val="yellow"/>
                <w:lang w:eastAsia="en-US"/>
              </w:rPr>
              <w:t>X</w:t>
            </w:r>
            <w:r>
              <w:rPr>
                <w:lang w:eastAsia="en-US"/>
              </w:rPr>
              <w:t xml:space="preserve"> photographies. </w:t>
            </w:r>
          </w:p>
          <w:p w14:paraId="5CB1FFBB" w14:textId="77777777" w:rsidR="00B575B7" w:rsidRDefault="00B575B7" w:rsidP="00B575B7">
            <w:pPr>
              <w:rPr>
                <w:lang w:eastAsia="en-US"/>
              </w:rPr>
            </w:pPr>
          </w:p>
          <w:p w14:paraId="21723888" w14:textId="700A54F7" w:rsidR="008625F4" w:rsidRPr="00AB6798" w:rsidRDefault="008625F4" w:rsidP="008625F4">
            <w:pPr>
              <w:rPr>
                <w:i/>
              </w:rPr>
            </w:pPr>
            <w:r w:rsidRPr="00AB6798">
              <w:rPr>
                <w:i/>
              </w:rPr>
              <w:t>Portée et contenu</w:t>
            </w:r>
            <w:r w:rsidR="00667CEE">
              <w:rPr>
                <w:i/>
              </w:rPr>
              <w:t> </w:t>
            </w:r>
            <w:r w:rsidRPr="00AB6798">
              <w:rPr>
                <w:i/>
              </w:rPr>
              <w:t xml:space="preserve">: </w:t>
            </w:r>
          </w:p>
          <w:p w14:paraId="35EF8503" w14:textId="77777777" w:rsidR="008625F4" w:rsidRDefault="008625F4" w:rsidP="008625F4">
            <w:r>
              <w:t xml:space="preserve">Ce dossier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3AC8073" w14:textId="3AEDE314" w:rsidR="00B575B7" w:rsidRDefault="00B575B7" w:rsidP="00B575B7">
            <w:pPr>
              <w:rPr>
                <w:lang w:eastAsia="en-US"/>
              </w:rPr>
            </w:pPr>
            <w:r>
              <w:rPr>
                <w:lang w:eastAsia="en-US"/>
              </w:rPr>
              <w:t>Activités agricoles et cueillette</w:t>
            </w:r>
            <w:r w:rsidR="00594199">
              <w:rPr>
                <w:lang w:eastAsia="en-US"/>
              </w:rPr>
              <w:t>.</w:t>
            </w:r>
          </w:p>
          <w:p w14:paraId="532D4F48" w14:textId="56181208" w:rsidR="008625F4" w:rsidRDefault="008625F4" w:rsidP="00B575B7">
            <w:pPr>
              <w:rPr>
                <w:lang w:eastAsia="en-US"/>
              </w:rPr>
            </w:pPr>
          </w:p>
          <w:p w14:paraId="7478A02F" w14:textId="2AB1A73C" w:rsidR="008625F4" w:rsidRDefault="008625F4" w:rsidP="00B575B7">
            <w:pPr>
              <w:rPr>
                <w:lang w:eastAsia="en-US"/>
              </w:rPr>
            </w:pPr>
            <w:r>
              <w:rPr>
                <w:lang w:eastAsia="en-US"/>
              </w:rPr>
              <w:t>Notes</w:t>
            </w:r>
            <w:r w:rsidR="00667CEE">
              <w:rPr>
                <w:lang w:eastAsia="en-US"/>
              </w:rPr>
              <w:t> </w:t>
            </w:r>
            <w:r>
              <w:rPr>
                <w:lang w:eastAsia="en-US"/>
              </w:rPr>
              <w:t>:</w:t>
            </w:r>
          </w:p>
          <w:p w14:paraId="26AAD447" w14:textId="138450AF" w:rsidR="008625F4" w:rsidRDefault="008625F4" w:rsidP="00B575B7">
            <w:r>
              <w:t>Voir aussi un voyage aux fraises à la cote P280/B4/3 du présent fonds.</w:t>
            </w:r>
          </w:p>
          <w:p w14:paraId="167A6E56" w14:textId="77777777" w:rsidR="00B575B7" w:rsidRDefault="00B575B7" w:rsidP="00B575B7">
            <w:pPr>
              <w:pStyle w:val="Niveau3"/>
            </w:pPr>
          </w:p>
        </w:tc>
      </w:tr>
      <w:tr w:rsidR="00594199" w:rsidRPr="00A674F8" w14:paraId="308F853C" w14:textId="77777777" w:rsidTr="00E73CD9">
        <w:trPr>
          <w:trHeight w:val="873"/>
        </w:trPr>
        <w:tc>
          <w:tcPr>
            <w:tcW w:w="1555" w:type="dxa"/>
            <w:shd w:val="clear" w:color="auto" w:fill="D9D9D9" w:themeFill="background1" w:themeFillShade="D9"/>
          </w:tcPr>
          <w:p w14:paraId="44576B94" w14:textId="32DE3571" w:rsidR="00594199" w:rsidRPr="00A674F8" w:rsidRDefault="00594199" w:rsidP="00594199">
            <w:pPr>
              <w:rPr>
                <w:lang w:eastAsia="en-US"/>
              </w:rPr>
            </w:pPr>
            <w:r w:rsidRPr="00A674F8">
              <w:rPr>
                <w:lang w:eastAsia="en-US"/>
              </w:rPr>
              <w:t>R-E-T-P</w:t>
            </w:r>
          </w:p>
        </w:tc>
        <w:tc>
          <w:tcPr>
            <w:tcW w:w="7801" w:type="dxa"/>
          </w:tcPr>
          <w:p w14:paraId="11B511AF" w14:textId="731F42EA" w:rsidR="00594199" w:rsidRPr="00EE637F" w:rsidRDefault="00594199" w:rsidP="00594199">
            <w:pPr>
              <w:pStyle w:val="Niveau3"/>
            </w:pPr>
            <w:bookmarkStart w:id="66" w:name="_Toc226037241"/>
            <w:r>
              <w:t>P280</w:t>
            </w:r>
            <w:r w:rsidRPr="00B321DF">
              <w:t>/</w:t>
            </w:r>
            <w:r>
              <w:t>B2</w:t>
            </w:r>
            <w:r w:rsidRPr="00B321DF">
              <w:t>/</w:t>
            </w:r>
            <w:r>
              <w:t>4</w:t>
            </w:r>
            <w:r w:rsidR="00667CEE">
              <w:t> </w:t>
            </w:r>
            <w:r w:rsidRPr="00B321DF">
              <w:t xml:space="preserve">: </w:t>
            </w:r>
            <w:r>
              <w:t>Boucherie</w:t>
            </w:r>
            <w:bookmarkEnd w:id="66"/>
          </w:p>
          <w:p w14:paraId="6A74340C" w14:textId="77777777" w:rsidR="00594199" w:rsidRDefault="00594199" w:rsidP="00594199">
            <w:pPr>
              <w:rPr>
                <w:lang w:eastAsia="en-US"/>
              </w:rPr>
            </w:pPr>
            <w:r>
              <w:rPr>
                <w:lang w:eastAsia="en-US"/>
              </w:rPr>
              <w:t xml:space="preserve">– </w:t>
            </w:r>
            <w:r w:rsidRPr="000C70A7">
              <w:rPr>
                <w:highlight w:val="yellow"/>
                <w:lang w:eastAsia="en-US"/>
              </w:rPr>
              <w:t>Années extrêmes</w:t>
            </w:r>
            <w:r>
              <w:rPr>
                <w:lang w:eastAsia="en-US"/>
              </w:rPr>
              <w:t xml:space="preserve">. – </w:t>
            </w:r>
            <w:r w:rsidRPr="000C70A7">
              <w:rPr>
                <w:highlight w:val="yellow"/>
                <w:lang w:eastAsia="en-US"/>
              </w:rPr>
              <w:t>X</w:t>
            </w:r>
            <w:r>
              <w:rPr>
                <w:lang w:eastAsia="en-US"/>
              </w:rPr>
              <w:t xml:space="preserve"> photographies. </w:t>
            </w:r>
          </w:p>
          <w:p w14:paraId="06FDA986" w14:textId="77777777" w:rsidR="00594199" w:rsidRDefault="00594199" w:rsidP="00594199">
            <w:pPr>
              <w:rPr>
                <w:lang w:eastAsia="en-US"/>
              </w:rPr>
            </w:pPr>
          </w:p>
          <w:p w14:paraId="30D51DC8" w14:textId="52C62ED4" w:rsidR="008625F4" w:rsidRPr="00AB6798" w:rsidRDefault="008625F4" w:rsidP="008625F4">
            <w:pPr>
              <w:rPr>
                <w:i/>
              </w:rPr>
            </w:pPr>
            <w:r w:rsidRPr="00AB6798">
              <w:rPr>
                <w:i/>
              </w:rPr>
              <w:t>Portée et contenu</w:t>
            </w:r>
            <w:r w:rsidR="00667CEE">
              <w:rPr>
                <w:i/>
              </w:rPr>
              <w:t> </w:t>
            </w:r>
            <w:r w:rsidRPr="00AB6798">
              <w:rPr>
                <w:i/>
              </w:rPr>
              <w:t xml:space="preserve">: </w:t>
            </w:r>
          </w:p>
          <w:p w14:paraId="7AE43FD8" w14:textId="77777777" w:rsidR="008625F4" w:rsidRDefault="008625F4" w:rsidP="008625F4">
            <w:r>
              <w:t xml:space="preserve">Ce dossier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C5D2224" w14:textId="58BA73FD" w:rsidR="00594199" w:rsidRDefault="00594199" w:rsidP="00594199">
            <w:pPr>
              <w:rPr>
                <w:lang w:eastAsia="en-US"/>
              </w:rPr>
            </w:pPr>
            <w:r>
              <w:rPr>
                <w:lang w:eastAsia="en-US"/>
              </w:rPr>
              <w:t>Boucherie avec des porcs.</w:t>
            </w:r>
          </w:p>
          <w:p w14:paraId="68C6E015" w14:textId="77777777" w:rsidR="00594199" w:rsidRDefault="00594199" w:rsidP="00594199">
            <w:pPr>
              <w:pStyle w:val="Niveau3"/>
            </w:pPr>
          </w:p>
        </w:tc>
      </w:tr>
      <w:tr w:rsidR="002E6ABC" w:rsidRPr="00A674F8" w14:paraId="389200CA" w14:textId="77777777" w:rsidTr="00E73CD9">
        <w:trPr>
          <w:trHeight w:val="873"/>
        </w:trPr>
        <w:tc>
          <w:tcPr>
            <w:tcW w:w="1555" w:type="dxa"/>
            <w:shd w:val="clear" w:color="auto" w:fill="D9D9D9" w:themeFill="background1" w:themeFillShade="D9"/>
          </w:tcPr>
          <w:p w14:paraId="0C1CA0AD" w14:textId="4AD77ADD" w:rsidR="002E6ABC" w:rsidRPr="00A674F8" w:rsidRDefault="002E6ABC" w:rsidP="002E6ABC">
            <w:pPr>
              <w:rPr>
                <w:lang w:eastAsia="en-US"/>
              </w:rPr>
            </w:pPr>
            <w:r w:rsidRPr="00A674F8">
              <w:rPr>
                <w:lang w:eastAsia="en-US"/>
              </w:rPr>
              <w:t>R-E-T-P</w:t>
            </w:r>
          </w:p>
        </w:tc>
        <w:tc>
          <w:tcPr>
            <w:tcW w:w="7801" w:type="dxa"/>
          </w:tcPr>
          <w:p w14:paraId="4791537D" w14:textId="34220DB8" w:rsidR="002E6ABC" w:rsidRPr="00EE637F" w:rsidRDefault="002E6ABC" w:rsidP="002E6ABC">
            <w:pPr>
              <w:pStyle w:val="Niveau3"/>
            </w:pPr>
            <w:bookmarkStart w:id="67" w:name="_Toc226037242"/>
            <w:r>
              <w:t>P280</w:t>
            </w:r>
            <w:r w:rsidRPr="00B321DF">
              <w:t>/</w:t>
            </w:r>
            <w:r>
              <w:t>B2</w:t>
            </w:r>
            <w:r w:rsidRPr="00B321DF">
              <w:t>/</w:t>
            </w:r>
            <w:r>
              <w:t>5 </w:t>
            </w:r>
            <w:r w:rsidRPr="00B321DF">
              <w:t xml:space="preserve">: </w:t>
            </w:r>
            <w:r>
              <w:t>Politique</w:t>
            </w:r>
            <w:bookmarkEnd w:id="67"/>
          </w:p>
          <w:p w14:paraId="2D3CCF22" w14:textId="52F228F9" w:rsidR="002E6ABC" w:rsidRDefault="002E6ABC" w:rsidP="002E6ABC">
            <w:pPr>
              <w:rPr>
                <w:lang w:eastAsia="en-US"/>
              </w:rPr>
            </w:pPr>
            <w:r>
              <w:rPr>
                <w:lang w:eastAsia="en-US"/>
              </w:rPr>
              <w:t xml:space="preserve">– 1982. – 16 photographies. </w:t>
            </w:r>
          </w:p>
          <w:p w14:paraId="10E31456" w14:textId="77777777" w:rsidR="002E6ABC" w:rsidRDefault="002E6ABC" w:rsidP="002E6ABC">
            <w:pPr>
              <w:rPr>
                <w:lang w:eastAsia="en-US"/>
              </w:rPr>
            </w:pPr>
          </w:p>
          <w:p w14:paraId="728FD791" w14:textId="77777777" w:rsidR="002E6ABC" w:rsidRPr="00AB6798" w:rsidRDefault="002E6ABC" w:rsidP="002E6ABC">
            <w:pPr>
              <w:rPr>
                <w:i/>
              </w:rPr>
            </w:pPr>
            <w:r w:rsidRPr="00AB6798">
              <w:rPr>
                <w:i/>
              </w:rPr>
              <w:t>Portée et contenu</w:t>
            </w:r>
            <w:r>
              <w:rPr>
                <w:i/>
              </w:rPr>
              <w:t> </w:t>
            </w:r>
            <w:r w:rsidRPr="00AB6798">
              <w:rPr>
                <w:i/>
              </w:rPr>
              <w:t xml:space="preserve">: </w:t>
            </w:r>
          </w:p>
          <w:p w14:paraId="414CC0EC" w14:textId="4285F4E5" w:rsidR="002E6ABC" w:rsidRDefault="002E6ABC" w:rsidP="002E6ABC">
            <w:r>
              <w:t>Ce dossier présente des r</w:t>
            </w:r>
            <w:r>
              <w:rPr>
                <w:lang w:eastAsia="en-US"/>
              </w:rPr>
              <w:t>encontres avec des personnalités politiques telles que la député dolbienne Mme Suzanne Beauchamp-Niquet, le ministre Pierre Trudeau et la présidente du PLQ, Mme Céline Tardif, lors de la présence de Solange Tremblay au Congrès du Parti Libéral à Ottawa en 1982.</w:t>
            </w:r>
          </w:p>
        </w:tc>
      </w:tr>
    </w:tbl>
    <w:p w14:paraId="52A359C3" w14:textId="77777777" w:rsidR="0069656E" w:rsidRPr="00A674F8" w:rsidRDefault="0069656E" w:rsidP="00696AE2"/>
    <w:p w14:paraId="4184AC1E" w14:textId="70650BB2" w:rsidR="00593D7D" w:rsidRDefault="00593D7D" w:rsidP="00696AE2"/>
    <w:p w14:paraId="695D97C6" w14:textId="29EEB8A2" w:rsidR="00776E4F" w:rsidRPr="00A674F8" w:rsidRDefault="00776E4F" w:rsidP="00776E4F">
      <w:pPr>
        <w:pStyle w:val="Titre2"/>
      </w:pPr>
      <w:bookmarkStart w:id="68" w:name="_Toc226037243"/>
      <w:r>
        <w:t>P280/B3</w:t>
      </w:r>
      <w:r w:rsidRPr="00A674F8">
        <w:t xml:space="preserve"> </w:t>
      </w:r>
      <w:r>
        <w:t>Implications</w:t>
      </w:r>
      <w:bookmarkEnd w:id="68"/>
    </w:p>
    <w:p w14:paraId="46948855" w14:textId="77777777" w:rsidR="00776E4F" w:rsidRPr="00A674F8" w:rsidRDefault="00776E4F" w:rsidP="00776E4F"/>
    <w:p w14:paraId="4B3EF2F4" w14:textId="3C836368" w:rsidR="00776E4F" w:rsidRPr="00AB6798" w:rsidRDefault="00776E4F" w:rsidP="00776E4F">
      <w:pPr>
        <w:rPr>
          <w:i/>
        </w:rPr>
      </w:pPr>
      <w:r w:rsidRPr="00AB6798">
        <w:rPr>
          <w:i/>
        </w:rPr>
        <w:t>Portée et contenu</w:t>
      </w:r>
      <w:r w:rsidR="00667CEE">
        <w:rPr>
          <w:i/>
        </w:rPr>
        <w:t> </w:t>
      </w:r>
      <w:r w:rsidRPr="00AB6798">
        <w:rPr>
          <w:i/>
        </w:rPr>
        <w:t xml:space="preserve">: </w:t>
      </w:r>
    </w:p>
    <w:p w14:paraId="48FB5ED2" w14:textId="77777777" w:rsidR="00776E4F" w:rsidRDefault="00776E4F" w:rsidP="00776E4F">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E717282" w14:textId="77777777" w:rsidR="00776E4F" w:rsidRPr="00A674F8" w:rsidRDefault="00776E4F" w:rsidP="00776E4F"/>
    <w:tbl>
      <w:tblPr>
        <w:tblW w:w="9356" w:type="dxa"/>
        <w:tblInd w:w="-567" w:type="dxa"/>
        <w:shd w:val="clear" w:color="auto" w:fill="D9D9D9"/>
        <w:tblLook w:val="04A0" w:firstRow="1" w:lastRow="0" w:firstColumn="1" w:lastColumn="0" w:noHBand="0" w:noVBand="1"/>
      </w:tblPr>
      <w:tblGrid>
        <w:gridCol w:w="1555"/>
        <w:gridCol w:w="7801"/>
      </w:tblGrid>
      <w:tr w:rsidR="00776E4F" w:rsidRPr="00A674F8" w14:paraId="651EB5B5" w14:textId="77777777" w:rsidTr="00C17497">
        <w:trPr>
          <w:trHeight w:val="873"/>
        </w:trPr>
        <w:tc>
          <w:tcPr>
            <w:tcW w:w="1555" w:type="dxa"/>
            <w:shd w:val="clear" w:color="auto" w:fill="D9D9D9" w:themeFill="background1" w:themeFillShade="D9"/>
            <w:hideMark/>
          </w:tcPr>
          <w:p w14:paraId="1142C55D" w14:textId="77777777" w:rsidR="00776E4F" w:rsidRPr="00A674F8" w:rsidRDefault="00776E4F" w:rsidP="00C17497">
            <w:pPr>
              <w:rPr>
                <w:lang w:eastAsia="en-US"/>
              </w:rPr>
            </w:pPr>
            <w:r w:rsidRPr="00A674F8">
              <w:rPr>
                <w:lang w:eastAsia="en-US"/>
              </w:rPr>
              <w:t>R-E-T-P</w:t>
            </w:r>
          </w:p>
        </w:tc>
        <w:tc>
          <w:tcPr>
            <w:tcW w:w="7801" w:type="dxa"/>
            <w:hideMark/>
          </w:tcPr>
          <w:p w14:paraId="499A360F" w14:textId="0E88C40C" w:rsidR="00776E4F" w:rsidRPr="007B7D3E" w:rsidRDefault="00776E4F" w:rsidP="00C17497">
            <w:pPr>
              <w:pStyle w:val="Niveau3"/>
              <w:rPr>
                <w:b/>
              </w:rPr>
            </w:pPr>
            <w:bookmarkStart w:id="69" w:name="_Toc226037244"/>
            <w:r w:rsidRPr="007B7D3E">
              <w:rPr>
                <w:b/>
              </w:rPr>
              <w:t>P280/B3/1</w:t>
            </w:r>
            <w:r w:rsidR="00667CEE">
              <w:rPr>
                <w:b/>
              </w:rPr>
              <w:t> </w:t>
            </w:r>
            <w:r w:rsidRPr="007B7D3E">
              <w:rPr>
                <w:b/>
              </w:rPr>
              <w:t>: Festivals et carnavals</w:t>
            </w:r>
            <w:bookmarkEnd w:id="69"/>
          </w:p>
          <w:p w14:paraId="3C18BCE9" w14:textId="77777777" w:rsidR="00776E4F" w:rsidRDefault="00776E4F" w:rsidP="00C17497">
            <w:pPr>
              <w:rPr>
                <w:lang w:eastAsia="en-US"/>
              </w:rPr>
            </w:pPr>
            <w:r>
              <w:rPr>
                <w:lang w:eastAsia="en-US"/>
              </w:rPr>
              <w:t xml:space="preserve">– </w:t>
            </w:r>
            <w:r w:rsidRPr="000C70A7">
              <w:rPr>
                <w:highlight w:val="yellow"/>
                <w:lang w:eastAsia="en-US"/>
              </w:rPr>
              <w:t>Années extrêmes</w:t>
            </w:r>
            <w:r>
              <w:rPr>
                <w:lang w:eastAsia="en-US"/>
              </w:rPr>
              <w:t xml:space="preserve">. – </w:t>
            </w:r>
            <w:r w:rsidRPr="000C70A7">
              <w:rPr>
                <w:highlight w:val="yellow"/>
                <w:lang w:eastAsia="en-US"/>
              </w:rPr>
              <w:t>X</w:t>
            </w:r>
            <w:r>
              <w:rPr>
                <w:lang w:eastAsia="en-US"/>
              </w:rPr>
              <w:t xml:space="preserve"> photographies. </w:t>
            </w:r>
          </w:p>
          <w:p w14:paraId="3E1BD96B" w14:textId="77777777" w:rsidR="00776E4F" w:rsidRDefault="00776E4F" w:rsidP="00776E4F">
            <w:pPr>
              <w:rPr>
                <w:i/>
              </w:rPr>
            </w:pPr>
          </w:p>
          <w:p w14:paraId="0E0CA9EF" w14:textId="358EBCD6" w:rsidR="00776E4F" w:rsidRPr="00AB6798" w:rsidRDefault="00776E4F" w:rsidP="00776E4F">
            <w:pPr>
              <w:rPr>
                <w:i/>
              </w:rPr>
            </w:pPr>
            <w:r w:rsidRPr="00AB6798">
              <w:rPr>
                <w:i/>
              </w:rPr>
              <w:t>Portée et contenu</w:t>
            </w:r>
            <w:r w:rsidR="00667CEE">
              <w:rPr>
                <w:i/>
              </w:rPr>
              <w:t> </w:t>
            </w:r>
            <w:r w:rsidRPr="00AB6798">
              <w:rPr>
                <w:i/>
              </w:rPr>
              <w:t xml:space="preserve">: </w:t>
            </w:r>
          </w:p>
          <w:p w14:paraId="16DFF85D" w14:textId="30FA55C0" w:rsidR="00776E4F" w:rsidRDefault="00776E4F" w:rsidP="00776E4F">
            <w:r>
              <w:t xml:space="preserve">Cette sous-sous-série comprend </w:t>
            </w:r>
            <w:r w:rsidR="00E760C3">
              <w:t xml:space="preserve">les dossiers </w:t>
            </w:r>
            <w:r w:rsidR="00E760C3" w:rsidRPr="00E760C3">
              <w:rPr>
                <w:highlight w:val="yellow"/>
              </w:rPr>
              <w:t>(énumérer et mettre en italique).</w:t>
            </w:r>
          </w:p>
          <w:p w14:paraId="3B19967F" w14:textId="77777777" w:rsidR="00776E4F" w:rsidRDefault="00776E4F" w:rsidP="00C17497">
            <w:pPr>
              <w:rPr>
                <w:lang w:eastAsia="en-US"/>
              </w:rPr>
            </w:pPr>
          </w:p>
          <w:p w14:paraId="5FAF5A0E" w14:textId="77777777" w:rsidR="00776E4F" w:rsidRPr="00A674F8" w:rsidRDefault="00776E4F" w:rsidP="00C17497">
            <w:pPr>
              <w:rPr>
                <w:lang w:eastAsia="en-US"/>
              </w:rPr>
            </w:pPr>
          </w:p>
        </w:tc>
      </w:tr>
      <w:tr w:rsidR="00776E4F" w:rsidRPr="00A674F8" w14:paraId="2CF63997" w14:textId="77777777" w:rsidTr="00C17497">
        <w:trPr>
          <w:trHeight w:val="873"/>
        </w:trPr>
        <w:tc>
          <w:tcPr>
            <w:tcW w:w="1555" w:type="dxa"/>
            <w:shd w:val="clear" w:color="auto" w:fill="D9D9D9" w:themeFill="background1" w:themeFillShade="D9"/>
          </w:tcPr>
          <w:p w14:paraId="54C7A0DF" w14:textId="24F0525B" w:rsidR="00776E4F" w:rsidRPr="00A674F8" w:rsidRDefault="00776E4F" w:rsidP="00776E4F">
            <w:pPr>
              <w:rPr>
                <w:lang w:eastAsia="en-US"/>
              </w:rPr>
            </w:pPr>
            <w:r w:rsidRPr="00A674F8">
              <w:rPr>
                <w:lang w:eastAsia="en-US"/>
              </w:rPr>
              <w:t>R-E-T-P</w:t>
            </w:r>
          </w:p>
        </w:tc>
        <w:tc>
          <w:tcPr>
            <w:tcW w:w="7801" w:type="dxa"/>
          </w:tcPr>
          <w:p w14:paraId="3294355E" w14:textId="5587D412" w:rsidR="00776E4F" w:rsidRPr="00B321DF" w:rsidRDefault="00776E4F" w:rsidP="00776E4F">
            <w:pPr>
              <w:pStyle w:val="Niveau4"/>
            </w:pPr>
            <w:bookmarkStart w:id="70" w:name="_Toc226037245"/>
            <w:r>
              <w:t>P280</w:t>
            </w:r>
            <w:r w:rsidRPr="00B321DF">
              <w:t>/</w:t>
            </w:r>
            <w:r>
              <w:t>B3</w:t>
            </w:r>
            <w:r w:rsidRPr="00B321DF">
              <w:t>/</w:t>
            </w:r>
            <w:r>
              <w:t>1.1</w:t>
            </w:r>
            <w:r w:rsidR="00667CEE">
              <w:t> </w:t>
            </w:r>
            <w:r w:rsidRPr="00B321DF">
              <w:t xml:space="preserve">: </w:t>
            </w:r>
            <w:r w:rsidR="0077509D">
              <w:t>Festival du Bleuet</w:t>
            </w:r>
            <w:bookmarkEnd w:id="70"/>
          </w:p>
          <w:p w14:paraId="7AD0157C" w14:textId="3769EDAA" w:rsidR="00776E4F" w:rsidRDefault="00776E4F" w:rsidP="00776E4F">
            <w:pPr>
              <w:rPr>
                <w:lang w:eastAsia="en-US"/>
              </w:rPr>
            </w:pPr>
            <w:r>
              <w:rPr>
                <w:lang w:eastAsia="en-US"/>
              </w:rPr>
              <w:t xml:space="preserve">– </w:t>
            </w:r>
            <w:r w:rsidR="00C64506">
              <w:rPr>
                <w:highlight w:val="yellow"/>
                <w:lang w:eastAsia="en-US"/>
              </w:rPr>
              <w:t>1971-[199-]</w:t>
            </w:r>
            <w:r>
              <w:rPr>
                <w:lang w:eastAsia="en-US"/>
              </w:rPr>
              <w:t xml:space="preserve">. – </w:t>
            </w:r>
            <w:r w:rsidRPr="000C70A7">
              <w:rPr>
                <w:highlight w:val="yellow"/>
                <w:lang w:eastAsia="en-US"/>
              </w:rPr>
              <w:t>X</w:t>
            </w:r>
            <w:r>
              <w:rPr>
                <w:lang w:eastAsia="en-US"/>
              </w:rPr>
              <w:t xml:space="preserve"> photographies. </w:t>
            </w:r>
          </w:p>
          <w:p w14:paraId="1BD53B0C" w14:textId="6A0CF5C1" w:rsidR="00776E4F" w:rsidRDefault="00776E4F" w:rsidP="00776E4F">
            <w:pPr>
              <w:rPr>
                <w:lang w:eastAsia="en-US"/>
              </w:rPr>
            </w:pPr>
          </w:p>
          <w:p w14:paraId="4D9225D6" w14:textId="59AA0B4C" w:rsidR="00C64506" w:rsidRPr="00AB6798" w:rsidRDefault="00C64506" w:rsidP="00C64506">
            <w:pPr>
              <w:rPr>
                <w:i/>
              </w:rPr>
            </w:pPr>
            <w:r w:rsidRPr="00AB6798">
              <w:rPr>
                <w:i/>
              </w:rPr>
              <w:t>Portée et contenu</w:t>
            </w:r>
            <w:r w:rsidR="00667CEE">
              <w:rPr>
                <w:i/>
              </w:rPr>
              <w:t> </w:t>
            </w:r>
            <w:r w:rsidRPr="00AB6798">
              <w:rPr>
                <w:i/>
              </w:rPr>
              <w:t xml:space="preserve">: </w:t>
            </w:r>
          </w:p>
          <w:p w14:paraId="0E3CCD06" w14:textId="19EFA35F" w:rsidR="00C64506" w:rsidRDefault="00C64506" w:rsidP="00776E4F">
            <w:r>
              <w:t xml:space="preserve">Ce dossier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9737257" w14:textId="77777777" w:rsidR="00776E4F" w:rsidRDefault="00776E4F" w:rsidP="00C64506"/>
        </w:tc>
      </w:tr>
      <w:tr w:rsidR="00C64506" w:rsidRPr="00A674F8" w14:paraId="5DD8F6B8" w14:textId="77777777" w:rsidTr="00C17497">
        <w:trPr>
          <w:trHeight w:val="873"/>
        </w:trPr>
        <w:tc>
          <w:tcPr>
            <w:tcW w:w="1555" w:type="dxa"/>
            <w:shd w:val="clear" w:color="auto" w:fill="D9D9D9" w:themeFill="background1" w:themeFillShade="D9"/>
          </w:tcPr>
          <w:p w14:paraId="7A2658E5" w14:textId="61075971" w:rsidR="00C64506" w:rsidRPr="00A674F8" w:rsidRDefault="00C64506" w:rsidP="00C64506">
            <w:pPr>
              <w:rPr>
                <w:lang w:eastAsia="en-US"/>
              </w:rPr>
            </w:pPr>
            <w:r w:rsidRPr="00A674F8">
              <w:rPr>
                <w:lang w:eastAsia="en-US"/>
              </w:rPr>
              <w:t>R-E-T-P</w:t>
            </w:r>
          </w:p>
        </w:tc>
        <w:tc>
          <w:tcPr>
            <w:tcW w:w="7801" w:type="dxa"/>
          </w:tcPr>
          <w:p w14:paraId="71FF3F4E" w14:textId="5D7D125F" w:rsidR="00C64506" w:rsidRPr="00146B91" w:rsidRDefault="00C64506" w:rsidP="00C64506">
            <w:pPr>
              <w:pStyle w:val="Niveau4"/>
              <w:rPr>
                <w:lang w:val="en-US"/>
              </w:rPr>
            </w:pPr>
            <w:bookmarkStart w:id="71" w:name="_Toc226037246"/>
            <w:r w:rsidRPr="00146B91">
              <w:rPr>
                <w:lang w:val="en-US"/>
              </w:rPr>
              <w:t>P280/B3/1.2 : Festival western</w:t>
            </w:r>
            <w:bookmarkEnd w:id="71"/>
          </w:p>
          <w:p w14:paraId="682C8BD2" w14:textId="1CB92578" w:rsidR="00C64506" w:rsidRPr="00146B91" w:rsidRDefault="00C64506" w:rsidP="00C64506">
            <w:pPr>
              <w:rPr>
                <w:lang w:val="en-US" w:eastAsia="en-US"/>
              </w:rPr>
            </w:pPr>
            <w:r w:rsidRPr="00146B91">
              <w:rPr>
                <w:lang w:val="en-US" w:eastAsia="en-US"/>
              </w:rPr>
              <w:t xml:space="preserve">– </w:t>
            </w:r>
            <w:r w:rsidRPr="00146B91">
              <w:rPr>
                <w:highlight w:val="yellow"/>
                <w:lang w:val="en-US" w:eastAsia="en-US"/>
              </w:rPr>
              <w:t>1995.</w:t>
            </w:r>
            <w:r w:rsidRPr="00146B91">
              <w:rPr>
                <w:lang w:val="en-US" w:eastAsia="en-US"/>
              </w:rPr>
              <w:t xml:space="preserve"> – </w:t>
            </w:r>
            <w:r w:rsidRPr="00146B91">
              <w:rPr>
                <w:highlight w:val="yellow"/>
                <w:lang w:val="en-US" w:eastAsia="en-US"/>
              </w:rPr>
              <w:t>X</w:t>
            </w:r>
            <w:r w:rsidRPr="00146B91">
              <w:rPr>
                <w:lang w:val="en-US" w:eastAsia="en-US"/>
              </w:rPr>
              <w:t xml:space="preserve"> photographies. </w:t>
            </w:r>
          </w:p>
          <w:p w14:paraId="0FFCD421" w14:textId="77777777" w:rsidR="00C64506" w:rsidRPr="00146B91" w:rsidRDefault="00C64506" w:rsidP="00C64506">
            <w:pPr>
              <w:rPr>
                <w:lang w:val="en-US" w:eastAsia="en-US"/>
              </w:rPr>
            </w:pPr>
          </w:p>
          <w:p w14:paraId="7162AB7C" w14:textId="3364E4E3" w:rsidR="00C64506" w:rsidRPr="00AB6798" w:rsidRDefault="00C64506" w:rsidP="00C64506">
            <w:pPr>
              <w:rPr>
                <w:i/>
              </w:rPr>
            </w:pPr>
            <w:r w:rsidRPr="00AB6798">
              <w:rPr>
                <w:i/>
              </w:rPr>
              <w:t>Portée et contenu</w:t>
            </w:r>
            <w:r w:rsidR="00667CEE">
              <w:rPr>
                <w:i/>
              </w:rPr>
              <w:t> </w:t>
            </w:r>
            <w:r w:rsidRPr="00AB6798">
              <w:rPr>
                <w:i/>
              </w:rPr>
              <w:t xml:space="preserve">: </w:t>
            </w:r>
          </w:p>
          <w:p w14:paraId="7159A868" w14:textId="77777777" w:rsidR="00C64506" w:rsidRDefault="00C64506" w:rsidP="00C64506">
            <w:r>
              <w:t xml:space="preserve">Ce dossier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C2D3863" w14:textId="77777777" w:rsidR="00C64506" w:rsidRDefault="00C64506" w:rsidP="00C64506">
            <w:pPr>
              <w:pStyle w:val="Niveau4"/>
            </w:pPr>
          </w:p>
        </w:tc>
      </w:tr>
      <w:tr w:rsidR="00C64506" w:rsidRPr="00A674F8" w14:paraId="56D62664" w14:textId="77777777" w:rsidTr="00C17497">
        <w:trPr>
          <w:trHeight w:val="873"/>
        </w:trPr>
        <w:tc>
          <w:tcPr>
            <w:tcW w:w="1555" w:type="dxa"/>
            <w:shd w:val="clear" w:color="auto" w:fill="D9D9D9" w:themeFill="background1" w:themeFillShade="D9"/>
          </w:tcPr>
          <w:p w14:paraId="73847378" w14:textId="3418F0C5" w:rsidR="00C64506" w:rsidRPr="00A674F8" w:rsidRDefault="00C64506" w:rsidP="00C64506">
            <w:pPr>
              <w:rPr>
                <w:lang w:eastAsia="en-US"/>
              </w:rPr>
            </w:pPr>
            <w:r w:rsidRPr="00A674F8">
              <w:rPr>
                <w:lang w:eastAsia="en-US"/>
              </w:rPr>
              <w:t>R-E-T-P</w:t>
            </w:r>
          </w:p>
        </w:tc>
        <w:tc>
          <w:tcPr>
            <w:tcW w:w="7801" w:type="dxa"/>
          </w:tcPr>
          <w:p w14:paraId="3BD99793" w14:textId="6219F1F4" w:rsidR="00C64506" w:rsidRPr="00B321DF" w:rsidRDefault="00C64506" w:rsidP="00C64506">
            <w:pPr>
              <w:pStyle w:val="Niveau4"/>
            </w:pPr>
            <w:bookmarkStart w:id="72" w:name="_Toc226037247"/>
            <w:r>
              <w:t>P280</w:t>
            </w:r>
            <w:r w:rsidRPr="00B321DF">
              <w:t>/</w:t>
            </w:r>
            <w:r>
              <w:t>B3</w:t>
            </w:r>
            <w:r w:rsidRPr="00B321DF">
              <w:t>/</w:t>
            </w:r>
            <w:r>
              <w:t>1.3</w:t>
            </w:r>
            <w:r w:rsidR="00667CEE">
              <w:t> </w:t>
            </w:r>
            <w:r w:rsidRPr="00B321DF">
              <w:t xml:space="preserve">: </w:t>
            </w:r>
            <w:r>
              <w:t>Festival du Faisan</w:t>
            </w:r>
            <w:bookmarkEnd w:id="72"/>
          </w:p>
          <w:p w14:paraId="2598AC5C" w14:textId="0797246D" w:rsidR="00C64506" w:rsidRDefault="00C64506" w:rsidP="00C64506">
            <w:pPr>
              <w:rPr>
                <w:lang w:eastAsia="en-US"/>
              </w:rPr>
            </w:pPr>
            <w:r>
              <w:rPr>
                <w:lang w:eastAsia="en-US"/>
              </w:rPr>
              <w:t xml:space="preserve">– </w:t>
            </w:r>
            <w:r w:rsidRPr="000C70A7">
              <w:rPr>
                <w:highlight w:val="yellow"/>
                <w:lang w:eastAsia="en-US"/>
              </w:rPr>
              <w:t>Années extrêmes</w:t>
            </w:r>
            <w:r>
              <w:rPr>
                <w:lang w:eastAsia="en-US"/>
              </w:rPr>
              <w:t xml:space="preserve">. – </w:t>
            </w:r>
            <w:r w:rsidRPr="000C70A7">
              <w:rPr>
                <w:highlight w:val="yellow"/>
                <w:lang w:eastAsia="en-US"/>
              </w:rPr>
              <w:t>X</w:t>
            </w:r>
            <w:r>
              <w:rPr>
                <w:lang w:eastAsia="en-US"/>
              </w:rPr>
              <w:t xml:space="preserve"> photographies. </w:t>
            </w:r>
          </w:p>
          <w:p w14:paraId="6D19039C" w14:textId="77777777" w:rsidR="00C64506" w:rsidRDefault="00C64506" w:rsidP="00C64506">
            <w:pPr>
              <w:rPr>
                <w:lang w:eastAsia="en-US"/>
              </w:rPr>
            </w:pPr>
          </w:p>
          <w:p w14:paraId="73AC6EBB" w14:textId="53723DCC" w:rsidR="00C64506" w:rsidRPr="00AB6798" w:rsidRDefault="00C64506" w:rsidP="00C64506">
            <w:pPr>
              <w:rPr>
                <w:i/>
              </w:rPr>
            </w:pPr>
            <w:r w:rsidRPr="00AB6798">
              <w:rPr>
                <w:i/>
              </w:rPr>
              <w:t>Portée et contenu</w:t>
            </w:r>
            <w:r w:rsidR="00667CEE">
              <w:rPr>
                <w:i/>
              </w:rPr>
              <w:t> </w:t>
            </w:r>
            <w:r w:rsidRPr="00AB6798">
              <w:rPr>
                <w:i/>
              </w:rPr>
              <w:t xml:space="preserve">: </w:t>
            </w:r>
          </w:p>
          <w:p w14:paraId="3920EDE6" w14:textId="64E18A3B" w:rsidR="00C64506" w:rsidRDefault="00C64506" w:rsidP="00C64506">
            <w:r>
              <w:t xml:space="preserve">Ce dossier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B80ECAD" w14:textId="5C046A42" w:rsidR="009953CD" w:rsidRDefault="009953CD" w:rsidP="00C64506"/>
          <w:p w14:paraId="306D55C5" w14:textId="49BF4985" w:rsidR="009953CD" w:rsidRDefault="009953CD" w:rsidP="00C64506">
            <w:r>
              <w:t>Notes</w:t>
            </w:r>
            <w:r w:rsidR="00667CEE">
              <w:t> </w:t>
            </w:r>
            <w:r>
              <w:t>:</w:t>
            </w:r>
          </w:p>
          <w:p w14:paraId="31B74A0A" w14:textId="6C846365" w:rsidR="009953CD" w:rsidRDefault="009953CD" w:rsidP="00C64506">
            <w:r>
              <w:t xml:space="preserve">Voir aussi le dossier Festival du Faisan dans les documents textuels, à la </w:t>
            </w:r>
            <w:r w:rsidRPr="009953CD">
              <w:rPr>
                <w:highlight w:val="yellow"/>
              </w:rPr>
              <w:t>cote</w:t>
            </w:r>
            <w:r>
              <w:t xml:space="preserve"> </w:t>
            </w:r>
            <w:r w:rsidRPr="009953CD">
              <w:rPr>
                <w:highlight w:val="yellow"/>
              </w:rPr>
              <w:t>X</w:t>
            </w:r>
            <w:r>
              <w:t xml:space="preserve"> du présent fonds. </w:t>
            </w:r>
          </w:p>
          <w:p w14:paraId="3B4EBDDA" w14:textId="77777777" w:rsidR="00C64506" w:rsidRDefault="00C64506" w:rsidP="00C64506">
            <w:pPr>
              <w:pStyle w:val="Niveau4"/>
            </w:pPr>
          </w:p>
        </w:tc>
      </w:tr>
      <w:tr w:rsidR="00C64506" w:rsidRPr="00A674F8" w14:paraId="45D34A9D" w14:textId="77777777" w:rsidTr="00C17497">
        <w:trPr>
          <w:trHeight w:val="873"/>
        </w:trPr>
        <w:tc>
          <w:tcPr>
            <w:tcW w:w="1555" w:type="dxa"/>
            <w:shd w:val="clear" w:color="auto" w:fill="D9D9D9" w:themeFill="background1" w:themeFillShade="D9"/>
          </w:tcPr>
          <w:p w14:paraId="04F4D981" w14:textId="7E27DB0F" w:rsidR="00C64506" w:rsidRPr="00A674F8" w:rsidRDefault="00C64506" w:rsidP="00C64506">
            <w:pPr>
              <w:rPr>
                <w:lang w:eastAsia="en-US"/>
              </w:rPr>
            </w:pPr>
            <w:r w:rsidRPr="00A674F8">
              <w:rPr>
                <w:lang w:eastAsia="en-US"/>
              </w:rPr>
              <w:t>R-E-T-P</w:t>
            </w:r>
          </w:p>
        </w:tc>
        <w:tc>
          <w:tcPr>
            <w:tcW w:w="7801" w:type="dxa"/>
          </w:tcPr>
          <w:p w14:paraId="5A0BCE93" w14:textId="6A64CD57" w:rsidR="00C64506" w:rsidRPr="00B321DF" w:rsidRDefault="00C64506" w:rsidP="00C64506">
            <w:pPr>
              <w:pStyle w:val="Niveau4"/>
            </w:pPr>
            <w:bookmarkStart w:id="73" w:name="_Toc226037248"/>
            <w:r>
              <w:t>P280</w:t>
            </w:r>
            <w:r w:rsidRPr="00B321DF">
              <w:t>/</w:t>
            </w:r>
            <w:r>
              <w:t>B3</w:t>
            </w:r>
            <w:r w:rsidRPr="00B321DF">
              <w:t>/</w:t>
            </w:r>
            <w:r>
              <w:t>1.4</w:t>
            </w:r>
            <w:r w:rsidR="00667CEE">
              <w:t> </w:t>
            </w:r>
            <w:r w:rsidRPr="00B321DF">
              <w:t xml:space="preserve">: </w:t>
            </w:r>
            <w:r>
              <w:t>Parade à Girardville</w:t>
            </w:r>
            <w:bookmarkEnd w:id="73"/>
          </w:p>
          <w:p w14:paraId="1200CE9F" w14:textId="77777777" w:rsidR="00C64506" w:rsidRDefault="00C64506" w:rsidP="00C64506">
            <w:pPr>
              <w:rPr>
                <w:lang w:eastAsia="en-US"/>
              </w:rPr>
            </w:pPr>
            <w:r>
              <w:rPr>
                <w:lang w:eastAsia="en-US"/>
              </w:rPr>
              <w:t xml:space="preserve">– </w:t>
            </w:r>
            <w:r w:rsidRPr="000C70A7">
              <w:rPr>
                <w:highlight w:val="yellow"/>
                <w:lang w:eastAsia="en-US"/>
              </w:rPr>
              <w:t>Années extrêmes</w:t>
            </w:r>
            <w:r>
              <w:rPr>
                <w:lang w:eastAsia="en-US"/>
              </w:rPr>
              <w:t xml:space="preserve">. – </w:t>
            </w:r>
            <w:r w:rsidRPr="000C70A7">
              <w:rPr>
                <w:highlight w:val="yellow"/>
                <w:lang w:eastAsia="en-US"/>
              </w:rPr>
              <w:t>X</w:t>
            </w:r>
            <w:r>
              <w:rPr>
                <w:lang w:eastAsia="en-US"/>
              </w:rPr>
              <w:t xml:space="preserve"> photographies. </w:t>
            </w:r>
          </w:p>
          <w:p w14:paraId="44036ED8" w14:textId="77777777" w:rsidR="00C64506" w:rsidRDefault="00C64506" w:rsidP="00C64506">
            <w:pPr>
              <w:rPr>
                <w:lang w:eastAsia="en-US"/>
              </w:rPr>
            </w:pPr>
          </w:p>
          <w:p w14:paraId="52C04071" w14:textId="3527F6E5" w:rsidR="00C64506" w:rsidRPr="00AB6798" w:rsidRDefault="00C64506" w:rsidP="00C64506">
            <w:pPr>
              <w:rPr>
                <w:i/>
              </w:rPr>
            </w:pPr>
            <w:r w:rsidRPr="00AB6798">
              <w:rPr>
                <w:i/>
              </w:rPr>
              <w:t>Portée et contenu</w:t>
            </w:r>
            <w:r w:rsidR="00667CEE">
              <w:rPr>
                <w:i/>
              </w:rPr>
              <w:t> </w:t>
            </w:r>
            <w:r w:rsidRPr="00AB6798">
              <w:rPr>
                <w:i/>
              </w:rPr>
              <w:t xml:space="preserve">: </w:t>
            </w:r>
          </w:p>
          <w:p w14:paraId="3474FF13" w14:textId="77777777" w:rsidR="00C64506" w:rsidRDefault="00C64506" w:rsidP="00C64506">
            <w:r>
              <w:t xml:space="preserve">Ce dossier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048D9AB" w14:textId="77777777" w:rsidR="00C64506" w:rsidRDefault="00C64506" w:rsidP="00C64506">
            <w:pPr>
              <w:pStyle w:val="Niveau4"/>
            </w:pPr>
          </w:p>
        </w:tc>
      </w:tr>
      <w:tr w:rsidR="00C64506" w:rsidRPr="00A674F8" w14:paraId="65C97911" w14:textId="77777777" w:rsidTr="00C17497">
        <w:trPr>
          <w:trHeight w:val="873"/>
        </w:trPr>
        <w:tc>
          <w:tcPr>
            <w:tcW w:w="1555" w:type="dxa"/>
            <w:shd w:val="clear" w:color="auto" w:fill="D9D9D9" w:themeFill="background1" w:themeFillShade="D9"/>
          </w:tcPr>
          <w:p w14:paraId="4B88754C" w14:textId="76B330FB" w:rsidR="00C64506" w:rsidRPr="00A674F8" w:rsidRDefault="00C64506" w:rsidP="00C64506">
            <w:pPr>
              <w:rPr>
                <w:lang w:eastAsia="en-US"/>
              </w:rPr>
            </w:pPr>
            <w:r w:rsidRPr="00A674F8">
              <w:rPr>
                <w:lang w:eastAsia="en-US"/>
              </w:rPr>
              <w:t>R-E-T-P</w:t>
            </w:r>
          </w:p>
        </w:tc>
        <w:tc>
          <w:tcPr>
            <w:tcW w:w="7801" w:type="dxa"/>
          </w:tcPr>
          <w:p w14:paraId="536B163A" w14:textId="40186608" w:rsidR="00C64506" w:rsidRPr="00B321DF" w:rsidRDefault="00C64506" w:rsidP="00C64506">
            <w:pPr>
              <w:pStyle w:val="Niveau4"/>
            </w:pPr>
            <w:bookmarkStart w:id="74" w:name="_Toc226037249"/>
            <w:r>
              <w:t>P280</w:t>
            </w:r>
            <w:r w:rsidRPr="00B321DF">
              <w:t>/</w:t>
            </w:r>
            <w:r>
              <w:t>B3</w:t>
            </w:r>
            <w:r w:rsidRPr="00B321DF">
              <w:t>/</w:t>
            </w:r>
            <w:r>
              <w:t>1.5</w:t>
            </w:r>
            <w:r w:rsidR="00667CEE">
              <w:t> </w:t>
            </w:r>
            <w:r w:rsidRPr="00B321DF">
              <w:t xml:space="preserve">: </w:t>
            </w:r>
            <w:r>
              <w:t>Carnaval de Québec</w:t>
            </w:r>
            <w:bookmarkEnd w:id="74"/>
          </w:p>
          <w:p w14:paraId="4E409173" w14:textId="77777777" w:rsidR="00C64506" w:rsidRDefault="00C64506" w:rsidP="00C64506">
            <w:pPr>
              <w:rPr>
                <w:lang w:eastAsia="en-US"/>
              </w:rPr>
            </w:pPr>
            <w:r>
              <w:rPr>
                <w:lang w:eastAsia="en-US"/>
              </w:rPr>
              <w:t xml:space="preserve">– </w:t>
            </w:r>
            <w:r w:rsidRPr="000C70A7">
              <w:rPr>
                <w:highlight w:val="yellow"/>
                <w:lang w:eastAsia="en-US"/>
              </w:rPr>
              <w:t>Années extrêmes</w:t>
            </w:r>
            <w:r>
              <w:rPr>
                <w:lang w:eastAsia="en-US"/>
              </w:rPr>
              <w:t xml:space="preserve">. – </w:t>
            </w:r>
            <w:r w:rsidRPr="000C70A7">
              <w:rPr>
                <w:highlight w:val="yellow"/>
                <w:lang w:eastAsia="en-US"/>
              </w:rPr>
              <w:t>X</w:t>
            </w:r>
            <w:r>
              <w:rPr>
                <w:lang w:eastAsia="en-US"/>
              </w:rPr>
              <w:t xml:space="preserve"> photographies. </w:t>
            </w:r>
          </w:p>
          <w:p w14:paraId="1E18D593" w14:textId="77777777" w:rsidR="00C64506" w:rsidRDefault="00C64506" w:rsidP="00C64506">
            <w:pPr>
              <w:rPr>
                <w:lang w:eastAsia="en-US"/>
              </w:rPr>
            </w:pPr>
          </w:p>
          <w:p w14:paraId="39C6385A" w14:textId="73543C25" w:rsidR="00C64506" w:rsidRPr="00AB6798" w:rsidRDefault="00C64506" w:rsidP="00C64506">
            <w:pPr>
              <w:rPr>
                <w:i/>
              </w:rPr>
            </w:pPr>
            <w:r w:rsidRPr="00AB6798">
              <w:rPr>
                <w:i/>
              </w:rPr>
              <w:t>Portée et contenu</w:t>
            </w:r>
            <w:r w:rsidR="00667CEE">
              <w:rPr>
                <w:i/>
              </w:rPr>
              <w:t> </w:t>
            </w:r>
            <w:r w:rsidRPr="00AB6798">
              <w:rPr>
                <w:i/>
              </w:rPr>
              <w:t xml:space="preserve">: </w:t>
            </w:r>
          </w:p>
          <w:p w14:paraId="746592C6" w14:textId="77777777" w:rsidR="00C64506" w:rsidRDefault="00C64506" w:rsidP="00C64506">
            <w:r>
              <w:t xml:space="preserve">Ce dossier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D08CDBC" w14:textId="3C17B41D" w:rsidR="00C64506" w:rsidRDefault="00C64506" w:rsidP="00C64506"/>
        </w:tc>
      </w:tr>
      <w:tr w:rsidR="0057468D" w:rsidRPr="00A674F8" w14:paraId="4FB41ECD" w14:textId="77777777" w:rsidTr="00C17497">
        <w:trPr>
          <w:trHeight w:val="873"/>
        </w:trPr>
        <w:tc>
          <w:tcPr>
            <w:tcW w:w="1555" w:type="dxa"/>
            <w:shd w:val="clear" w:color="auto" w:fill="D9D9D9" w:themeFill="background1" w:themeFillShade="D9"/>
          </w:tcPr>
          <w:p w14:paraId="5AA8027B" w14:textId="0406C853" w:rsidR="0057468D" w:rsidRPr="00A674F8" w:rsidRDefault="0057468D" w:rsidP="0057468D">
            <w:pPr>
              <w:rPr>
                <w:lang w:eastAsia="en-US"/>
              </w:rPr>
            </w:pPr>
            <w:r w:rsidRPr="00A674F8">
              <w:rPr>
                <w:lang w:eastAsia="en-US"/>
              </w:rPr>
              <w:t>R-E-T-P</w:t>
            </w:r>
          </w:p>
        </w:tc>
        <w:tc>
          <w:tcPr>
            <w:tcW w:w="7801" w:type="dxa"/>
          </w:tcPr>
          <w:p w14:paraId="133FDC7D" w14:textId="7E618BEC" w:rsidR="0057468D" w:rsidRPr="00146B91" w:rsidRDefault="0057468D" w:rsidP="0057468D">
            <w:pPr>
              <w:pStyle w:val="Niveau4"/>
              <w:rPr>
                <w:lang w:val="en-US"/>
              </w:rPr>
            </w:pPr>
            <w:bookmarkStart w:id="75" w:name="_Toc226037250"/>
            <w:r w:rsidRPr="00146B91">
              <w:rPr>
                <w:lang w:val="en-US"/>
              </w:rPr>
              <w:t>P280/B3/1.6 : Festival western de St-Tite</w:t>
            </w:r>
            <w:bookmarkEnd w:id="75"/>
          </w:p>
          <w:p w14:paraId="13FA7411" w14:textId="77777777" w:rsidR="0057468D" w:rsidRDefault="0057468D" w:rsidP="0057468D">
            <w:pPr>
              <w:rPr>
                <w:lang w:eastAsia="en-US"/>
              </w:rPr>
            </w:pPr>
            <w:r>
              <w:rPr>
                <w:lang w:eastAsia="en-US"/>
              </w:rPr>
              <w:t xml:space="preserve">– </w:t>
            </w:r>
            <w:r w:rsidRPr="000C70A7">
              <w:rPr>
                <w:highlight w:val="yellow"/>
                <w:lang w:eastAsia="en-US"/>
              </w:rPr>
              <w:t>Années extrêmes</w:t>
            </w:r>
            <w:r>
              <w:rPr>
                <w:lang w:eastAsia="en-US"/>
              </w:rPr>
              <w:t xml:space="preserve">. – </w:t>
            </w:r>
            <w:r w:rsidRPr="000C70A7">
              <w:rPr>
                <w:highlight w:val="yellow"/>
                <w:lang w:eastAsia="en-US"/>
              </w:rPr>
              <w:t>X</w:t>
            </w:r>
            <w:r>
              <w:rPr>
                <w:lang w:eastAsia="en-US"/>
              </w:rPr>
              <w:t xml:space="preserve"> photographies. </w:t>
            </w:r>
          </w:p>
          <w:p w14:paraId="0A435CB0" w14:textId="77777777" w:rsidR="0057468D" w:rsidRDefault="0057468D" w:rsidP="0057468D">
            <w:pPr>
              <w:rPr>
                <w:lang w:eastAsia="en-US"/>
              </w:rPr>
            </w:pPr>
          </w:p>
          <w:p w14:paraId="55477B5E" w14:textId="31F64900" w:rsidR="0057468D" w:rsidRPr="00AB6798" w:rsidRDefault="0057468D" w:rsidP="0057468D">
            <w:pPr>
              <w:rPr>
                <w:i/>
              </w:rPr>
            </w:pPr>
            <w:r w:rsidRPr="00AB6798">
              <w:rPr>
                <w:i/>
              </w:rPr>
              <w:t>Portée et contenu</w:t>
            </w:r>
            <w:r w:rsidR="00667CEE">
              <w:rPr>
                <w:i/>
              </w:rPr>
              <w:t> </w:t>
            </w:r>
            <w:r w:rsidRPr="00AB6798">
              <w:rPr>
                <w:i/>
              </w:rPr>
              <w:t xml:space="preserve">: </w:t>
            </w:r>
          </w:p>
          <w:p w14:paraId="32549E2A" w14:textId="77777777" w:rsidR="0057468D" w:rsidRDefault="0057468D" w:rsidP="0057468D">
            <w:r>
              <w:t xml:space="preserve">Ce dossier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A74036B" w14:textId="77777777" w:rsidR="0057468D" w:rsidRDefault="0057468D" w:rsidP="0057468D">
            <w:pPr>
              <w:pStyle w:val="Niveau4"/>
            </w:pPr>
          </w:p>
        </w:tc>
      </w:tr>
      <w:tr w:rsidR="003A4652" w:rsidRPr="00A674F8" w14:paraId="1E4049F3" w14:textId="77777777" w:rsidTr="00C17497">
        <w:trPr>
          <w:trHeight w:val="873"/>
        </w:trPr>
        <w:tc>
          <w:tcPr>
            <w:tcW w:w="1555" w:type="dxa"/>
            <w:shd w:val="clear" w:color="auto" w:fill="D9D9D9" w:themeFill="background1" w:themeFillShade="D9"/>
          </w:tcPr>
          <w:p w14:paraId="7960FDCC" w14:textId="321EA8E5" w:rsidR="003A4652" w:rsidRPr="00A674F8" w:rsidRDefault="003A4652" w:rsidP="003A4652">
            <w:pPr>
              <w:rPr>
                <w:lang w:eastAsia="en-US"/>
              </w:rPr>
            </w:pPr>
            <w:r w:rsidRPr="00A674F8">
              <w:rPr>
                <w:lang w:eastAsia="en-US"/>
              </w:rPr>
              <w:t>R-E-T-P</w:t>
            </w:r>
          </w:p>
        </w:tc>
        <w:tc>
          <w:tcPr>
            <w:tcW w:w="7801" w:type="dxa"/>
          </w:tcPr>
          <w:p w14:paraId="5D4224A5" w14:textId="469B0301" w:rsidR="003A4652" w:rsidRPr="00146B91" w:rsidRDefault="003A4652" w:rsidP="003A4652">
            <w:pPr>
              <w:pStyle w:val="Niveau4"/>
              <w:rPr>
                <w:lang w:val="en-US"/>
              </w:rPr>
            </w:pPr>
            <w:bookmarkStart w:id="76" w:name="_Toc226037251"/>
            <w:r w:rsidRPr="00146B91">
              <w:rPr>
                <w:lang w:val="en-US"/>
              </w:rPr>
              <w:t>P280/B3/1.</w:t>
            </w:r>
            <w:r>
              <w:rPr>
                <w:lang w:val="en-US"/>
              </w:rPr>
              <w:t>7</w:t>
            </w:r>
            <w:r w:rsidRPr="00146B91">
              <w:rPr>
                <w:lang w:val="en-US"/>
              </w:rPr>
              <w:t xml:space="preserve"> : </w:t>
            </w:r>
            <w:r>
              <w:rPr>
                <w:lang w:val="en-US"/>
              </w:rPr>
              <w:t>Carnaval de Saint-Stanislas</w:t>
            </w:r>
            <w:bookmarkEnd w:id="76"/>
          </w:p>
          <w:p w14:paraId="4D84A468" w14:textId="24CB030F" w:rsidR="003A4652" w:rsidRDefault="003A4652" w:rsidP="003A4652">
            <w:pPr>
              <w:rPr>
                <w:lang w:eastAsia="en-US"/>
              </w:rPr>
            </w:pPr>
            <w:r>
              <w:rPr>
                <w:lang w:eastAsia="en-US"/>
              </w:rPr>
              <w:t xml:space="preserve">– 1980. – </w:t>
            </w:r>
            <w:r w:rsidRPr="000C70A7">
              <w:rPr>
                <w:highlight w:val="yellow"/>
                <w:lang w:eastAsia="en-US"/>
              </w:rPr>
              <w:t>X</w:t>
            </w:r>
            <w:r>
              <w:rPr>
                <w:lang w:eastAsia="en-US"/>
              </w:rPr>
              <w:t xml:space="preserve"> photographies. </w:t>
            </w:r>
          </w:p>
          <w:p w14:paraId="74A41B25" w14:textId="77777777" w:rsidR="003A4652" w:rsidRDefault="003A4652" w:rsidP="003A4652">
            <w:pPr>
              <w:rPr>
                <w:lang w:eastAsia="en-US"/>
              </w:rPr>
            </w:pPr>
          </w:p>
          <w:p w14:paraId="56B253D3" w14:textId="77777777" w:rsidR="003A4652" w:rsidRPr="00AB6798" w:rsidRDefault="003A4652" w:rsidP="003A4652">
            <w:pPr>
              <w:rPr>
                <w:i/>
              </w:rPr>
            </w:pPr>
            <w:r w:rsidRPr="00AB6798">
              <w:rPr>
                <w:i/>
              </w:rPr>
              <w:t>Portée et contenu</w:t>
            </w:r>
            <w:r>
              <w:rPr>
                <w:i/>
              </w:rPr>
              <w:t> </w:t>
            </w:r>
            <w:r w:rsidRPr="00AB6798">
              <w:rPr>
                <w:i/>
              </w:rPr>
              <w:t xml:space="preserve">: </w:t>
            </w:r>
          </w:p>
          <w:p w14:paraId="1246A963" w14:textId="08EDBBF9" w:rsidR="003A4652" w:rsidRDefault="003A4652" w:rsidP="003A4652">
            <w:r>
              <w:t xml:space="preserve">Ce dossier présente le costume de Solange Tremblay à l’occasion du Carnaval de Saint-Stanislas en 1980. </w:t>
            </w:r>
          </w:p>
          <w:p w14:paraId="18F586C7" w14:textId="77777777" w:rsidR="003A4652" w:rsidRPr="00146B91" w:rsidRDefault="003A4652" w:rsidP="003A4652">
            <w:pPr>
              <w:pStyle w:val="Niveau4"/>
              <w:rPr>
                <w:lang w:val="en-US"/>
              </w:rPr>
            </w:pPr>
          </w:p>
        </w:tc>
      </w:tr>
      <w:tr w:rsidR="00C64506" w:rsidRPr="00A674F8" w14:paraId="30C92AAB" w14:textId="77777777" w:rsidTr="00C17497">
        <w:trPr>
          <w:trHeight w:val="873"/>
        </w:trPr>
        <w:tc>
          <w:tcPr>
            <w:tcW w:w="1555" w:type="dxa"/>
            <w:shd w:val="clear" w:color="auto" w:fill="D9D9D9" w:themeFill="background1" w:themeFillShade="D9"/>
          </w:tcPr>
          <w:p w14:paraId="4C7AE18F" w14:textId="41DF844B" w:rsidR="00C64506" w:rsidRPr="00A674F8" w:rsidRDefault="00C64506" w:rsidP="00C64506">
            <w:pPr>
              <w:rPr>
                <w:lang w:eastAsia="en-US"/>
              </w:rPr>
            </w:pPr>
            <w:r w:rsidRPr="00A674F8">
              <w:rPr>
                <w:lang w:eastAsia="en-US"/>
              </w:rPr>
              <w:t>R-E-T-P</w:t>
            </w:r>
          </w:p>
        </w:tc>
        <w:tc>
          <w:tcPr>
            <w:tcW w:w="7801" w:type="dxa"/>
          </w:tcPr>
          <w:p w14:paraId="36E31846" w14:textId="57C04FEA" w:rsidR="00C64506" w:rsidRPr="00181E12" w:rsidRDefault="00C64506" w:rsidP="00C64506">
            <w:pPr>
              <w:pStyle w:val="Niveau3"/>
              <w:rPr>
                <w:b/>
              </w:rPr>
            </w:pPr>
            <w:bookmarkStart w:id="77" w:name="_Toc226037252"/>
            <w:r w:rsidRPr="00181E12">
              <w:rPr>
                <w:b/>
              </w:rPr>
              <w:t>P280/B3/2</w:t>
            </w:r>
            <w:r w:rsidR="00667CEE">
              <w:rPr>
                <w:b/>
              </w:rPr>
              <w:t> </w:t>
            </w:r>
            <w:r w:rsidRPr="00181E12">
              <w:rPr>
                <w:b/>
              </w:rPr>
              <w:t>: Organismes</w:t>
            </w:r>
            <w:bookmarkEnd w:id="77"/>
          </w:p>
          <w:p w14:paraId="412705E7" w14:textId="77777777" w:rsidR="00C64506" w:rsidRDefault="00C64506" w:rsidP="00C64506">
            <w:pPr>
              <w:rPr>
                <w:lang w:eastAsia="en-US"/>
              </w:rPr>
            </w:pPr>
            <w:r>
              <w:rPr>
                <w:lang w:eastAsia="en-US"/>
              </w:rPr>
              <w:t xml:space="preserve">– </w:t>
            </w:r>
            <w:r w:rsidRPr="000C70A7">
              <w:rPr>
                <w:highlight w:val="yellow"/>
                <w:lang w:eastAsia="en-US"/>
              </w:rPr>
              <w:t>Années extrêmes</w:t>
            </w:r>
            <w:r>
              <w:rPr>
                <w:lang w:eastAsia="en-US"/>
              </w:rPr>
              <w:t xml:space="preserve">. – </w:t>
            </w:r>
            <w:r w:rsidRPr="000C70A7">
              <w:rPr>
                <w:highlight w:val="yellow"/>
                <w:lang w:eastAsia="en-US"/>
              </w:rPr>
              <w:t>X</w:t>
            </w:r>
            <w:r>
              <w:rPr>
                <w:lang w:eastAsia="en-US"/>
              </w:rPr>
              <w:t xml:space="preserve"> photographies. </w:t>
            </w:r>
          </w:p>
          <w:p w14:paraId="111A4BE8" w14:textId="77777777" w:rsidR="00C64506" w:rsidRDefault="00C64506" w:rsidP="00C64506">
            <w:pPr>
              <w:rPr>
                <w:i/>
              </w:rPr>
            </w:pPr>
          </w:p>
          <w:p w14:paraId="38DEC6B8" w14:textId="6A29796C" w:rsidR="00C64506" w:rsidRPr="00AB6798" w:rsidRDefault="00C64506" w:rsidP="00C64506">
            <w:pPr>
              <w:rPr>
                <w:i/>
              </w:rPr>
            </w:pPr>
            <w:r w:rsidRPr="00AB6798">
              <w:rPr>
                <w:i/>
              </w:rPr>
              <w:t>Portée et contenu</w:t>
            </w:r>
            <w:r w:rsidR="00667CEE">
              <w:rPr>
                <w:i/>
              </w:rPr>
              <w:t> </w:t>
            </w:r>
            <w:r w:rsidRPr="00AB6798">
              <w:rPr>
                <w:i/>
              </w:rPr>
              <w:t xml:space="preserve">: </w:t>
            </w:r>
          </w:p>
          <w:p w14:paraId="4EF35FE8" w14:textId="522BE37C" w:rsidR="00C64506" w:rsidRPr="00E760C3" w:rsidRDefault="00C64506" w:rsidP="00C64506">
            <w:pPr>
              <w:rPr>
                <w:i/>
              </w:rPr>
            </w:pPr>
            <w:r>
              <w:t xml:space="preserve">Cette sous-sous-série comprend </w:t>
            </w:r>
            <w:r w:rsidR="00E760C3">
              <w:t xml:space="preserve">le dossier </w:t>
            </w:r>
            <w:r w:rsidR="00E760C3" w:rsidRPr="00E760C3">
              <w:rPr>
                <w:i/>
              </w:rPr>
              <w:t>Cercle des Fermières.</w:t>
            </w:r>
          </w:p>
          <w:p w14:paraId="212C0504" w14:textId="77777777" w:rsidR="00C64506" w:rsidRDefault="00C64506" w:rsidP="00C64506">
            <w:pPr>
              <w:pStyle w:val="Niveau4"/>
            </w:pPr>
          </w:p>
        </w:tc>
      </w:tr>
      <w:tr w:rsidR="00C64506" w:rsidRPr="00A674F8" w14:paraId="3F7F2D08" w14:textId="77777777" w:rsidTr="00C17497">
        <w:trPr>
          <w:trHeight w:val="873"/>
        </w:trPr>
        <w:tc>
          <w:tcPr>
            <w:tcW w:w="1555" w:type="dxa"/>
            <w:shd w:val="clear" w:color="auto" w:fill="D9D9D9" w:themeFill="background1" w:themeFillShade="D9"/>
          </w:tcPr>
          <w:p w14:paraId="1B2F3899" w14:textId="38F39FC3" w:rsidR="00C64506" w:rsidRPr="00A674F8" w:rsidRDefault="00C64506" w:rsidP="00C64506">
            <w:pPr>
              <w:rPr>
                <w:lang w:eastAsia="en-US"/>
              </w:rPr>
            </w:pPr>
            <w:r w:rsidRPr="00A674F8">
              <w:rPr>
                <w:lang w:eastAsia="en-US"/>
              </w:rPr>
              <w:t>R-E-T-P</w:t>
            </w:r>
          </w:p>
        </w:tc>
        <w:tc>
          <w:tcPr>
            <w:tcW w:w="7801" w:type="dxa"/>
          </w:tcPr>
          <w:p w14:paraId="7544C3FE" w14:textId="093D925F" w:rsidR="00C64506" w:rsidRPr="00B321DF" w:rsidRDefault="00C64506" w:rsidP="00C64506">
            <w:pPr>
              <w:pStyle w:val="Niveau4"/>
            </w:pPr>
            <w:bookmarkStart w:id="78" w:name="_Toc226037253"/>
            <w:r>
              <w:t>P280</w:t>
            </w:r>
            <w:r w:rsidRPr="00B321DF">
              <w:t>/</w:t>
            </w:r>
            <w:r>
              <w:t>B3</w:t>
            </w:r>
            <w:r w:rsidRPr="00B321DF">
              <w:t>/</w:t>
            </w:r>
            <w:r>
              <w:t>2.1</w:t>
            </w:r>
            <w:r w:rsidR="00667CEE">
              <w:t> </w:t>
            </w:r>
            <w:r w:rsidRPr="00B321DF">
              <w:t xml:space="preserve">: </w:t>
            </w:r>
            <w:r>
              <w:t>Cercle des Fermières</w:t>
            </w:r>
            <w:bookmarkEnd w:id="78"/>
          </w:p>
          <w:p w14:paraId="6A1FE467" w14:textId="0612D44A" w:rsidR="00C64506" w:rsidRDefault="00C64506" w:rsidP="00C64506">
            <w:pPr>
              <w:rPr>
                <w:lang w:eastAsia="en-US"/>
              </w:rPr>
            </w:pPr>
            <w:r>
              <w:rPr>
                <w:lang w:eastAsia="en-US"/>
              </w:rPr>
              <w:t xml:space="preserve">– </w:t>
            </w:r>
            <w:r w:rsidRPr="000C70A7">
              <w:rPr>
                <w:highlight w:val="yellow"/>
                <w:lang w:eastAsia="en-US"/>
              </w:rPr>
              <w:t>Années extrêmes</w:t>
            </w:r>
            <w:r>
              <w:rPr>
                <w:lang w:eastAsia="en-US"/>
              </w:rPr>
              <w:t xml:space="preserve">. – </w:t>
            </w:r>
            <w:r w:rsidRPr="000C70A7">
              <w:rPr>
                <w:highlight w:val="yellow"/>
                <w:lang w:eastAsia="en-US"/>
              </w:rPr>
              <w:t>X</w:t>
            </w:r>
            <w:r>
              <w:rPr>
                <w:lang w:eastAsia="en-US"/>
              </w:rPr>
              <w:t xml:space="preserve"> photographies. </w:t>
            </w:r>
          </w:p>
          <w:p w14:paraId="648A2A71" w14:textId="77777777" w:rsidR="00C64506" w:rsidRDefault="00C64506" w:rsidP="00C64506">
            <w:pPr>
              <w:rPr>
                <w:lang w:eastAsia="en-US"/>
              </w:rPr>
            </w:pPr>
          </w:p>
          <w:p w14:paraId="238B27E4" w14:textId="196BBB81" w:rsidR="00C64506" w:rsidRPr="00AB6798" w:rsidRDefault="00C64506" w:rsidP="00C64506">
            <w:pPr>
              <w:rPr>
                <w:i/>
              </w:rPr>
            </w:pPr>
            <w:r w:rsidRPr="00AB6798">
              <w:rPr>
                <w:i/>
              </w:rPr>
              <w:t>Portée et contenu</w:t>
            </w:r>
            <w:r w:rsidR="00667CEE">
              <w:rPr>
                <w:i/>
              </w:rPr>
              <w:t> </w:t>
            </w:r>
            <w:r w:rsidRPr="00AB6798">
              <w:rPr>
                <w:i/>
              </w:rPr>
              <w:t xml:space="preserve">: </w:t>
            </w:r>
          </w:p>
          <w:p w14:paraId="2C860C74" w14:textId="77777777" w:rsidR="00C64506" w:rsidRDefault="00C64506" w:rsidP="00C64506">
            <w:r>
              <w:t xml:space="preserve">Ce dossier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56C0227" w14:textId="3CC8EF64" w:rsidR="00C64506" w:rsidRDefault="00667CEE" w:rsidP="00667CEE">
            <w:pPr>
              <w:pStyle w:val="Paragraphedeliste"/>
              <w:numPr>
                <w:ilvl w:val="0"/>
                <w:numId w:val="13"/>
              </w:numPr>
            </w:pPr>
            <w:r>
              <w:t>Plantation d’arbre, St-Stanislas, 1992.</w:t>
            </w:r>
          </w:p>
          <w:p w14:paraId="75DD8E50" w14:textId="638462A2" w:rsidR="00667CEE" w:rsidRDefault="00667CEE" w:rsidP="00667CEE">
            <w:pPr>
              <w:pStyle w:val="Paragraphedeliste"/>
              <w:numPr>
                <w:ilvl w:val="0"/>
                <w:numId w:val="13"/>
              </w:numPr>
            </w:pPr>
            <w:r>
              <w:t>Exposition tapis crocheté, 1985.</w:t>
            </w:r>
          </w:p>
          <w:p w14:paraId="2AE9D431" w14:textId="77777777" w:rsidR="00667CEE" w:rsidRDefault="00667CEE" w:rsidP="00667CEE"/>
          <w:p w14:paraId="394D03FD" w14:textId="77777777" w:rsidR="00C64506" w:rsidRDefault="00C64506" w:rsidP="00C64506">
            <w:r>
              <w:t>Notes : Voir aussi le fonds d’archives P253 Fonds Cercles des Fermières Dolbeau-Mistassini de la Société d’histoire et de généalogie Maria-Chapdelaine.</w:t>
            </w:r>
          </w:p>
          <w:p w14:paraId="7D9B0797" w14:textId="544A1679" w:rsidR="00181E12" w:rsidRPr="00C64506" w:rsidRDefault="00181E12" w:rsidP="00C64506"/>
        </w:tc>
      </w:tr>
      <w:tr w:rsidR="00BE4FD0" w:rsidRPr="00A674F8" w14:paraId="1BCFEC37" w14:textId="77777777" w:rsidTr="00C17497">
        <w:trPr>
          <w:trHeight w:val="873"/>
        </w:trPr>
        <w:tc>
          <w:tcPr>
            <w:tcW w:w="1555" w:type="dxa"/>
            <w:shd w:val="clear" w:color="auto" w:fill="D9D9D9" w:themeFill="background1" w:themeFillShade="D9"/>
          </w:tcPr>
          <w:p w14:paraId="13ED9AD7" w14:textId="3502F981" w:rsidR="00BE4FD0" w:rsidRPr="00A674F8" w:rsidRDefault="00BE4FD0" w:rsidP="00BE4FD0">
            <w:pPr>
              <w:rPr>
                <w:lang w:eastAsia="en-US"/>
              </w:rPr>
            </w:pPr>
            <w:r w:rsidRPr="00A674F8">
              <w:rPr>
                <w:lang w:eastAsia="en-US"/>
              </w:rPr>
              <w:t>R-E-T-P</w:t>
            </w:r>
          </w:p>
        </w:tc>
        <w:tc>
          <w:tcPr>
            <w:tcW w:w="7801" w:type="dxa"/>
          </w:tcPr>
          <w:p w14:paraId="4E2A8D4C" w14:textId="230CA97F" w:rsidR="00BE4FD0" w:rsidRPr="00B321DF" w:rsidRDefault="00BE4FD0" w:rsidP="00BE4FD0">
            <w:pPr>
              <w:pStyle w:val="Niveau4"/>
            </w:pPr>
            <w:bookmarkStart w:id="79" w:name="_Toc226037254"/>
            <w:r>
              <w:t>P280</w:t>
            </w:r>
            <w:r w:rsidRPr="00B321DF">
              <w:t>/</w:t>
            </w:r>
            <w:r>
              <w:t>B3</w:t>
            </w:r>
            <w:r w:rsidRPr="00B321DF">
              <w:t>/</w:t>
            </w:r>
            <w:r>
              <w:t>2.2</w:t>
            </w:r>
            <w:r w:rsidRPr="00B321DF">
              <w:t xml:space="preserve"> : </w:t>
            </w:r>
            <w:r>
              <w:t>Filles d’Isabelle</w:t>
            </w:r>
            <w:bookmarkEnd w:id="79"/>
          </w:p>
          <w:p w14:paraId="517B88BB" w14:textId="2FC2F60F" w:rsidR="00BE4FD0" w:rsidRDefault="00BE4FD0" w:rsidP="00BE4FD0">
            <w:pPr>
              <w:rPr>
                <w:lang w:eastAsia="en-US"/>
              </w:rPr>
            </w:pPr>
            <w:r>
              <w:rPr>
                <w:lang w:eastAsia="en-US"/>
              </w:rPr>
              <w:t xml:space="preserve">– </w:t>
            </w:r>
            <w:r w:rsidR="00BF016E">
              <w:rPr>
                <w:lang w:eastAsia="en-US"/>
              </w:rPr>
              <w:t xml:space="preserve">1982-1983, </w:t>
            </w:r>
            <w:r w:rsidRPr="00BF016E">
              <w:rPr>
                <w:lang w:eastAsia="en-US"/>
              </w:rPr>
              <w:t>2001</w:t>
            </w:r>
            <w:r>
              <w:rPr>
                <w:lang w:eastAsia="en-US"/>
              </w:rPr>
              <w:t xml:space="preserve">. – </w:t>
            </w:r>
            <w:r w:rsidR="00BF016E">
              <w:rPr>
                <w:lang w:eastAsia="en-US"/>
              </w:rPr>
              <w:t>4</w:t>
            </w:r>
            <w:r>
              <w:rPr>
                <w:lang w:eastAsia="en-US"/>
              </w:rPr>
              <w:t xml:space="preserve"> photographie</w:t>
            </w:r>
            <w:r w:rsidR="00BF016E">
              <w:rPr>
                <w:lang w:eastAsia="en-US"/>
              </w:rPr>
              <w:t>s</w:t>
            </w:r>
            <w:r>
              <w:rPr>
                <w:lang w:eastAsia="en-US"/>
              </w:rPr>
              <w:t xml:space="preserve">.  </w:t>
            </w:r>
          </w:p>
          <w:p w14:paraId="0B394BE6" w14:textId="77777777" w:rsidR="00BE4FD0" w:rsidRDefault="00BE4FD0" w:rsidP="00BE4FD0">
            <w:pPr>
              <w:rPr>
                <w:lang w:eastAsia="en-US"/>
              </w:rPr>
            </w:pPr>
          </w:p>
          <w:p w14:paraId="3021617D" w14:textId="77777777" w:rsidR="00BE4FD0" w:rsidRPr="00AB6798" w:rsidRDefault="00BE4FD0" w:rsidP="00BE4FD0">
            <w:pPr>
              <w:rPr>
                <w:i/>
              </w:rPr>
            </w:pPr>
            <w:r w:rsidRPr="00AB6798">
              <w:rPr>
                <w:i/>
              </w:rPr>
              <w:t xml:space="preserve">Portée et contenu : </w:t>
            </w:r>
          </w:p>
          <w:p w14:paraId="0BA5D553" w14:textId="6716E95E" w:rsidR="00BE4FD0" w:rsidRDefault="00BE4FD0" w:rsidP="00BE4FD0">
            <w:r>
              <w:t>Ce dossier comprend une photographie du groupe des Filles d’Isabelle de Mistassini lors des 30 ans de l’organisme</w:t>
            </w:r>
            <w:r w:rsidR="008F0833">
              <w:t>. Solange Tremblay y reçoit un certificat pour ses 25 ans d’implication au sein de l’organisme.</w:t>
            </w:r>
            <w:r w:rsidR="00667CEE">
              <w:t xml:space="preserve"> Pour compléter, </w:t>
            </w:r>
            <w:r w:rsidR="00BF016E">
              <w:t>un hommage au Saint-Sacrement en 1982 et les Filles d’Isabelle en costume en 1983.</w:t>
            </w:r>
          </w:p>
          <w:p w14:paraId="73F58D9E" w14:textId="77777777" w:rsidR="00BE4FD0" w:rsidRDefault="00BE4FD0" w:rsidP="00BE4FD0">
            <w:pPr>
              <w:pStyle w:val="Niveau3"/>
            </w:pPr>
          </w:p>
          <w:p w14:paraId="2E46D6A4" w14:textId="4A0813FA" w:rsidR="00BE4FD0" w:rsidRDefault="00BE4FD0" w:rsidP="00BE4FD0">
            <w:r>
              <w:t xml:space="preserve">Notes : Voir aussi </w:t>
            </w:r>
            <w:r w:rsidR="008F0833">
              <w:t xml:space="preserve">le dossier </w:t>
            </w:r>
            <w:r w:rsidR="008F0833" w:rsidRPr="007B7D3E">
              <w:rPr>
                <w:i/>
                <w:iCs/>
              </w:rPr>
              <w:t xml:space="preserve">Implication </w:t>
            </w:r>
            <w:r w:rsidR="008F0833">
              <w:t xml:space="preserve">dans les documents textuels du présent fonds à la </w:t>
            </w:r>
            <w:r w:rsidR="007B7D3E">
              <w:t>cote P280/A3/2.4 du présent fonds.</w:t>
            </w:r>
            <w:r w:rsidR="008F0833">
              <w:t xml:space="preserve"> </w:t>
            </w:r>
          </w:p>
          <w:p w14:paraId="7866DC8F" w14:textId="77777777" w:rsidR="0001776F" w:rsidRDefault="0001776F" w:rsidP="00BE4FD0"/>
          <w:p w14:paraId="364C7512" w14:textId="4557888D" w:rsidR="0001776F" w:rsidRPr="00B321DF" w:rsidRDefault="0001776F" w:rsidP="0001776F">
            <w:pPr>
              <w:pStyle w:val="Niveau4"/>
            </w:pPr>
            <w:bookmarkStart w:id="80" w:name="_Toc226037255"/>
            <w:r>
              <w:t>P280</w:t>
            </w:r>
            <w:r w:rsidRPr="00B321DF">
              <w:t>/</w:t>
            </w:r>
            <w:r>
              <w:t>B3</w:t>
            </w:r>
            <w:r w:rsidRPr="00B321DF">
              <w:t>/</w:t>
            </w:r>
            <w:r>
              <w:t>2.3</w:t>
            </w:r>
            <w:r w:rsidRPr="00B321DF">
              <w:t xml:space="preserve"> : </w:t>
            </w:r>
            <w:r>
              <w:t>Centre de femmes</w:t>
            </w:r>
            <w:bookmarkEnd w:id="80"/>
          </w:p>
          <w:p w14:paraId="2E340B35" w14:textId="4B5EC3EF" w:rsidR="0001776F" w:rsidRDefault="0001776F" w:rsidP="0001776F">
            <w:pPr>
              <w:rPr>
                <w:lang w:eastAsia="en-US"/>
              </w:rPr>
            </w:pPr>
            <w:r>
              <w:rPr>
                <w:lang w:eastAsia="en-US"/>
              </w:rPr>
              <w:t xml:space="preserve">– </w:t>
            </w:r>
            <w:r>
              <w:rPr>
                <w:highlight w:val="yellow"/>
                <w:lang w:eastAsia="en-US"/>
              </w:rPr>
              <w:t>Année</w:t>
            </w:r>
            <w:r>
              <w:rPr>
                <w:lang w:eastAsia="en-US"/>
              </w:rPr>
              <w:t>. – 4 photographie</w:t>
            </w:r>
            <w:r w:rsidR="00BF016E">
              <w:rPr>
                <w:lang w:eastAsia="en-US"/>
              </w:rPr>
              <w:t>s</w:t>
            </w:r>
            <w:r>
              <w:rPr>
                <w:lang w:eastAsia="en-US"/>
              </w:rPr>
              <w:t xml:space="preserve">.  </w:t>
            </w:r>
          </w:p>
          <w:p w14:paraId="1D9EB7AA" w14:textId="77777777" w:rsidR="0001776F" w:rsidRDefault="0001776F" w:rsidP="0001776F">
            <w:pPr>
              <w:rPr>
                <w:lang w:eastAsia="en-US"/>
              </w:rPr>
            </w:pPr>
          </w:p>
          <w:p w14:paraId="6CF8AC34" w14:textId="77777777" w:rsidR="0001776F" w:rsidRPr="00AB6798" w:rsidRDefault="0001776F" w:rsidP="0001776F">
            <w:pPr>
              <w:rPr>
                <w:i/>
              </w:rPr>
            </w:pPr>
            <w:r w:rsidRPr="00AB6798">
              <w:rPr>
                <w:i/>
              </w:rPr>
              <w:t xml:space="preserve">Portée et contenu : </w:t>
            </w:r>
          </w:p>
          <w:p w14:paraId="2EA48CAD" w14:textId="77777777" w:rsidR="0001776F" w:rsidRDefault="0001776F" w:rsidP="00BE4FD0"/>
          <w:p w14:paraId="43A2DFFD" w14:textId="77777777" w:rsidR="0001776F" w:rsidRDefault="0001776F" w:rsidP="00BE4FD0"/>
          <w:p w14:paraId="1D59DF15" w14:textId="77777777" w:rsidR="00BE4FD0" w:rsidRDefault="00BE4FD0" w:rsidP="00BE4FD0">
            <w:pPr>
              <w:pStyle w:val="Niveau4"/>
            </w:pPr>
          </w:p>
        </w:tc>
      </w:tr>
      <w:tr w:rsidR="00724AD1" w:rsidRPr="00A674F8" w14:paraId="3DADCB19" w14:textId="77777777" w:rsidTr="00C17497">
        <w:trPr>
          <w:trHeight w:val="873"/>
        </w:trPr>
        <w:tc>
          <w:tcPr>
            <w:tcW w:w="1555" w:type="dxa"/>
            <w:shd w:val="clear" w:color="auto" w:fill="D9D9D9" w:themeFill="background1" w:themeFillShade="D9"/>
          </w:tcPr>
          <w:p w14:paraId="2F1B205A" w14:textId="592D0D7D" w:rsidR="00724AD1" w:rsidRPr="00A674F8" w:rsidRDefault="00724AD1" w:rsidP="00724AD1">
            <w:pPr>
              <w:rPr>
                <w:lang w:eastAsia="en-US"/>
              </w:rPr>
            </w:pPr>
            <w:r w:rsidRPr="00A674F8">
              <w:rPr>
                <w:lang w:eastAsia="en-US"/>
              </w:rPr>
              <w:t>R-E-T-P</w:t>
            </w:r>
          </w:p>
        </w:tc>
        <w:tc>
          <w:tcPr>
            <w:tcW w:w="7801" w:type="dxa"/>
          </w:tcPr>
          <w:p w14:paraId="306B5239" w14:textId="1237F8AF" w:rsidR="00724AD1" w:rsidRPr="00B321DF" w:rsidRDefault="00724AD1" w:rsidP="00724AD1">
            <w:pPr>
              <w:pStyle w:val="Niveau4"/>
            </w:pPr>
            <w:bookmarkStart w:id="81" w:name="_Toc226037256"/>
            <w:r>
              <w:t>P280</w:t>
            </w:r>
            <w:r w:rsidRPr="00B321DF">
              <w:t>/</w:t>
            </w:r>
            <w:r>
              <w:t>B3</w:t>
            </w:r>
            <w:r w:rsidRPr="00B321DF">
              <w:t>/</w:t>
            </w:r>
            <w:r>
              <w:t>2.4 </w:t>
            </w:r>
            <w:r w:rsidRPr="00B321DF">
              <w:t xml:space="preserve">: </w:t>
            </w:r>
            <w:r>
              <w:t>Club de l’âge d’or</w:t>
            </w:r>
            <w:bookmarkEnd w:id="81"/>
          </w:p>
          <w:p w14:paraId="203E1812" w14:textId="09A60EA9" w:rsidR="00724AD1" w:rsidRDefault="00724AD1" w:rsidP="00724AD1">
            <w:pPr>
              <w:rPr>
                <w:lang w:eastAsia="en-US"/>
              </w:rPr>
            </w:pPr>
            <w:r>
              <w:rPr>
                <w:lang w:eastAsia="en-US"/>
              </w:rPr>
              <w:t>– [1992-2000]. – 4 photographies; coul.</w:t>
            </w:r>
          </w:p>
          <w:p w14:paraId="092E2955" w14:textId="77777777" w:rsidR="00724AD1" w:rsidRDefault="00724AD1" w:rsidP="00724AD1">
            <w:pPr>
              <w:rPr>
                <w:lang w:eastAsia="en-US"/>
              </w:rPr>
            </w:pPr>
          </w:p>
          <w:p w14:paraId="4AF45D99" w14:textId="77777777" w:rsidR="00724AD1" w:rsidRPr="00AB6798" w:rsidRDefault="00724AD1" w:rsidP="00724AD1">
            <w:pPr>
              <w:rPr>
                <w:i/>
              </w:rPr>
            </w:pPr>
            <w:r w:rsidRPr="00AB6798">
              <w:rPr>
                <w:i/>
              </w:rPr>
              <w:t>Portée et contenu</w:t>
            </w:r>
            <w:r>
              <w:rPr>
                <w:i/>
              </w:rPr>
              <w:t> </w:t>
            </w:r>
            <w:r w:rsidRPr="00AB6798">
              <w:rPr>
                <w:i/>
              </w:rPr>
              <w:t xml:space="preserve">: </w:t>
            </w:r>
          </w:p>
          <w:p w14:paraId="1BB78782" w14:textId="50639AAE" w:rsidR="00724AD1" w:rsidRDefault="00724AD1" w:rsidP="00724AD1">
            <w:r>
              <w:t xml:space="preserve">Ce dossier représente des sorties du Club de l’âge d’or de Saint-Stanislas, dont la donatrice, Mme Solange Tremblay, a fait partie, entre 1992 et 2000. </w:t>
            </w:r>
          </w:p>
          <w:p w14:paraId="386D74AF" w14:textId="0939D21C" w:rsidR="00724AD1" w:rsidRDefault="00724AD1" w:rsidP="00724AD1">
            <w:pPr>
              <w:pStyle w:val="Paragraphedeliste"/>
              <w:numPr>
                <w:ilvl w:val="0"/>
                <w:numId w:val="13"/>
              </w:numPr>
            </w:pPr>
            <w:r>
              <w:t>Érablière Ouellet, etc.</w:t>
            </w:r>
          </w:p>
          <w:p w14:paraId="5A2225BB" w14:textId="77777777" w:rsidR="00724AD1" w:rsidRDefault="00724AD1" w:rsidP="00724AD1"/>
          <w:p w14:paraId="6B0E4DB3" w14:textId="0F235BF6" w:rsidR="00724AD1" w:rsidRPr="00724AD1" w:rsidRDefault="00724AD1" w:rsidP="00724AD1">
            <w:pPr>
              <w:rPr>
                <w:i/>
                <w:iCs/>
              </w:rPr>
            </w:pPr>
            <w:r w:rsidRPr="00724AD1">
              <w:rPr>
                <w:i/>
                <w:iCs/>
              </w:rPr>
              <w:t xml:space="preserve">Notes : </w:t>
            </w:r>
          </w:p>
          <w:p w14:paraId="257A9AE9" w14:textId="77777777" w:rsidR="00724AD1" w:rsidRDefault="00724AD1" w:rsidP="00724AD1">
            <w:r>
              <w:t>Originales.</w:t>
            </w:r>
          </w:p>
          <w:p w14:paraId="3EB4EB25" w14:textId="002CDC6C" w:rsidR="00724AD1" w:rsidRPr="00724AD1" w:rsidRDefault="00724AD1" w:rsidP="00724AD1"/>
        </w:tc>
      </w:tr>
      <w:tr w:rsidR="0072400D" w:rsidRPr="00A674F8" w14:paraId="21827F2A" w14:textId="77777777" w:rsidTr="00C17497">
        <w:trPr>
          <w:trHeight w:val="873"/>
        </w:trPr>
        <w:tc>
          <w:tcPr>
            <w:tcW w:w="1555" w:type="dxa"/>
            <w:shd w:val="clear" w:color="auto" w:fill="D9D9D9" w:themeFill="background1" w:themeFillShade="D9"/>
          </w:tcPr>
          <w:p w14:paraId="4096DFC0" w14:textId="5C9AF1B0" w:rsidR="0072400D" w:rsidRPr="00A674F8" w:rsidRDefault="0072400D" w:rsidP="0072400D">
            <w:pPr>
              <w:rPr>
                <w:lang w:eastAsia="en-US"/>
              </w:rPr>
            </w:pPr>
            <w:r w:rsidRPr="00A674F8">
              <w:rPr>
                <w:lang w:eastAsia="en-US"/>
              </w:rPr>
              <w:t>R-E-T-P</w:t>
            </w:r>
          </w:p>
        </w:tc>
        <w:tc>
          <w:tcPr>
            <w:tcW w:w="7801" w:type="dxa"/>
          </w:tcPr>
          <w:p w14:paraId="3F36CFB2" w14:textId="7B729978" w:rsidR="0072400D" w:rsidRPr="00B321DF" w:rsidRDefault="0072400D" w:rsidP="0072400D">
            <w:pPr>
              <w:pStyle w:val="Niveau4"/>
            </w:pPr>
            <w:bookmarkStart w:id="82" w:name="_Toc226037257"/>
            <w:r>
              <w:t>P280</w:t>
            </w:r>
            <w:r w:rsidRPr="00B321DF">
              <w:t>/</w:t>
            </w:r>
            <w:r>
              <w:t>B3</w:t>
            </w:r>
            <w:r w:rsidRPr="00B321DF">
              <w:t>/</w:t>
            </w:r>
            <w:r>
              <w:t>2.5 </w:t>
            </w:r>
            <w:r w:rsidRPr="00B321DF">
              <w:t xml:space="preserve">: </w:t>
            </w:r>
            <w:r>
              <w:t>Fabrique de Saint-Stanislas</w:t>
            </w:r>
            <w:bookmarkEnd w:id="82"/>
          </w:p>
          <w:p w14:paraId="34CAA293" w14:textId="4AD9940D" w:rsidR="0072400D" w:rsidRDefault="0072400D" w:rsidP="0072400D">
            <w:pPr>
              <w:rPr>
                <w:lang w:eastAsia="en-US"/>
              </w:rPr>
            </w:pPr>
            <w:r>
              <w:rPr>
                <w:lang w:eastAsia="en-US"/>
              </w:rPr>
              <w:t>– 1974. – 4 négatifs; coul.</w:t>
            </w:r>
          </w:p>
          <w:p w14:paraId="5CCBC31B" w14:textId="77777777" w:rsidR="0072400D" w:rsidRDefault="0072400D" w:rsidP="0072400D">
            <w:pPr>
              <w:rPr>
                <w:lang w:eastAsia="en-US"/>
              </w:rPr>
            </w:pPr>
          </w:p>
          <w:p w14:paraId="1008DD9F" w14:textId="77777777" w:rsidR="0072400D" w:rsidRPr="00AB6798" w:rsidRDefault="0072400D" w:rsidP="0072400D">
            <w:pPr>
              <w:rPr>
                <w:i/>
              </w:rPr>
            </w:pPr>
            <w:r w:rsidRPr="00AB6798">
              <w:rPr>
                <w:i/>
              </w:rPr>
              <w:t>Portée et contenu</w:t>
            </w:r>
            <w:r>
              <w:rPr>
                <w:i/>
              </w:rPr>
              <w:t> </w:t>
            </w:r>
            <w:r w:rsidRPr="00AB6798">
              <w:rPr>
                <w:i/>
              </w:rPr>
              <w:t xml:space="preserve">: </w:t>
            </w:r>
          </w:p>
          <w:p w14:paraId="66D73919" w14:textId="653970B5" w:rsidR="0072400D" w:rsidRDefault="0072400D" w:rsidP="0072400D">
            <w:r>
              <w:t>Ce dossier représente des marguilliers de la fabrique de Saint-Stanislas en 1974.</w:t>
            </w:r>
          </w:p>
          <w:p w14:paraId="69B6740F" w14:textId="77777777" w:rsidR="0072400D" w:rsidRDefault="0072400D" w:rsidP="0072400D"/>
          <w:p w14:paraId="178F4695" w14:textId="77777777" w:rsidR="0072400D" w:rsidRPr="00724AD1" w:rsidRDefault="0072400D" w:rsidP="0072400D">
            <w:pPr>
              <w:rPr>
                <w:i/>
                <w:iCs/>
              </w:rPr>
            </w:pPr>
            <w:r w:rsidRPr="00724AD1">
              <w:rPr>
                <w:i/>
                <w:iCs/>
              </w:rPr>
              <w:t xml:space="preserve">Notes : </w:t>
            </w:r>
          </w:p>
          <w:p w14:paraId="6E938184" w14:textId="188A54A4" w:rsidR="0072400D" w:rsidRDefault="0072400D" w:rsidP="0072400D">
            <w:r>
              <w:t>Originaux.</w:t>
            </w:r>
          </w:p>
          <w:p w14:paraId="7712A64B" w14:textId="77777777" w:rsidR="0072400D" w:rsidRDefault="0072400D" w:rsidP="0072400D">
            <w:pPr>
              <w:pStyle w:val="Niveau4"/>
            </w:pPr>
          </w:p>
        </w:tc>
      </w:tr>
      <w:tr w:rsidR="00181E12" w:rsidRPr="00A674F8" w14:paraId="5F9FB338" w14:textId="77777777" w:rsidTr="00C17497">
        <w:trPr>
          <w:trHeight w:val="873"/>
        </w:trPr>
        <w:tc>
          <w:tcPr>
            <w:tcW w:w="1555" w:type="dxa"/>
            <w:shd w:val="clear" w:color="auto" w:fill="D9D9D9" w:themeFill="background1" w:themeFillShade="D9"/>
          </w:tcPr>
          <w:p w14:paraId="06B0FFC3" w14:textId="2C5225F5" w:rsidR="00181E12" w:rsidRPr="00A674F8" w:rsidRDefault="00181E12" w:rsidP="00181E12">
            <w:pPr>
              <w:rPr>
                <w:lang w:eastAsia="en-US"/>
              </w:rPr>
            </w:pPr>
            <w:r w:rsidRPr="00A674F8">
              <w:rPr>
                <w:lang w:eastAsia="en-US"/>
              </w:rPr>
              <w:t>R-E-T-P</w:t>
            </w:r>
          </w:p>
        </w:tc>
        <w:tc>
          <w:tcPr>
            <w:tcW w:w="7801" w:type="dxa"/>
          </w:tcPr>
          <w:p w14:paraId="6686E96A" w14:textId="17CE6E29" w:rsidR="00181E12" w:rsidRPr="00181E12" w:rsidRDefault="00181E12" w:rsidP="00181E12">
            <w:pPr>
              <w:pStyle w:val="Niveau3"/>
              <w:rPr>
                <w:b/>
              </w:rPr>
            </w:pPr>
            <w:bookmarkStart w:id="83" w:name="_Toc226037258"/>
            <w:r w:rsidRPr="00181E12">
              <w:rPr>
                <w:b/>
              </w:rPr>
              <w:t>P280/B3/</w:t>
            </w:r>
            <w:r>
              <w:rPr>
                <w:b/>
              </w:rPr>
              <w:t>3</w:t>
            </w:r>
            <w:r w:rsidRPr="00181E12">
              <w:rPr>
                <w:b/>
              </w:rPr>
              <w:t> :</w:t>
            </w:r>
            <w:r>
              <w:rPr>
                <w:b/>
              </w:rPr>
              <w:t xml:space="preserve"> Sport</w:t>
            </w:r>
            <w:r w:rsidR="004371EE">
              <w:rPr>
                <w:b/>
              </w:rPr>
              <w:t>s</w:t>
            </w:r>
            <w:r>
              <w:rPr>
                <w:b/>
              </w:rPr>
              <w:t xml:space="preserve"> et compétitions</w:t>
            </w:r>
            <w:bookmarkEnd w:id="83"/>
          </w:p>
          <w:p w14:paraId="60B5774D" w14:textId="77777777" w:rsidR="00181E12" w:rsidRDefault="00181E12" w:rsidP="00181E12">
            <w:pPr>
              <w:rPr>
                <w:lang w:eastAsia="en-US"/>
              </w:rPr>
            </w:pPr>
            <w:r>
              <w:rPr>
                <w:lang w:eastAsia="en-US"/>
              </w:rPr>
              <w:t xml:space="preserve">– </w:t>
            </w:r>
            <w:r w:rsidRPr="000C70A7">
              <w:rPr>
                <w:highlight w:val="yellow"/>
                <w:lang w:eastAsia="en-US"/>
              </w:rPr>
              <w:t>Années extrêmes</w:t>
            </w:r>
            <w:r>
              <w:rPr>
                <w:lang w:eastAsia="en-US"/>
              </w:rPr>
              <w:t xml:space="preserve">. – </w:t>
            </w:r>
            <w:r w:rsidRPr="000C70A7">
              <w:rPr>
                <w:highlight w:val="yellow"/>
                <w:lang w:eastAsia="en-US"/>
              </w:rPr>
              <w:t>X</w:t>
            </w:r>
            <w:r>
              <w:rPr>
                <w:lang w:eastAsia="en-US"/>
              </w:rPr>
              <w:t xml:space="preserve"> photographies. </w:t>
            </w:r>
          </w:p>
          <w:p w14:paraId="2CAE9F1D" w14:textId="77777777" w:rsidR="00181E12" w:rsidRDefault="00181E12" w:rsidP="00181E12">
            <w:pPr>
              <w:rPr>
                <w:i/>
              </w:rPr>
            </w:pPr>
          </w:p>
          <w:p w14:paraId="421AE2B8" w14:textId="77777777" w:rsidR="00181E12" w:rsidRPr="00AB6798" w:rsidRDefault="00181E12" w:rsidP="00181E12">
            <w:pPr>
              <w:rPr>
                <w:i/>
              </w:rPr>
            </w:pPr>
            <w:r w:rsidRPr="00AB6798">
              <w:rPr>
                <w:i/>
              </w:rPr>
              <w:t xml:space="preserve">Portée et contenu : </w:t>
            </w:r>
          </w:p>
          <w:p w14:paraId="1C7875C0" w14:textId="20EF4F47" w:rsidR="00181E12" w:rsidRDefault="00181E12" w:rsidP="00181E12">
            <w:r>
              <w:t xml:space="preserve">Cette sous-sous-série comprend </w:t>
            </w:r>
            <w:r w:rsidR="00E760C3">
              <w:t xml:space="preserve">le dossier </w:t>
            </w:r>
            <w:r w:rsidR="00E760C3" w:rsidRPr="00E760C3">
              <w:rPr>
                <w:i/>
              </w:rPr>
              <w:t>Jeux du Québec 1985</w:t>
            </w:r>
            <w:r w:rsidR="00E760C3">
              <w:t>.</w:t>
            </w:r>
          </w:p>
          <w:p w14:paraId="4F5088DF" w14:textId="77777777" w:rsidR="00181E12" w:rsidRDefault="00181E12" w:rsidP="00181E12">
            <w:pPr>
              <w:pStyle w:val="Niveau4"/>
            </w:pPr>
          </w:p>
        </w:tc>
      </w:tr>
      <w:tr w:rsidR="00181E12" w:rsidRPr="00A674F8" w14:paraId="46DD42B8" w14:textId="77777777" w:rsidTr="00C17497">
        <w:trPr>
          <w:trHeight w:val="873"/>
        </w:trPr>
        <w:tc>
          <w:tcPr>
            <w:tcW w:w="1555" w:type="dxa"/>
            <w:shd w:val="clear" w:color="auto" w:fill="D9D9D9" w:themeFill="background1" w:themeFillShade="D9"/>
          </w:tcPr>
          <w:p w14:paraId="6ADB8A42" w14:textId="29F40AED" w:rsidR="00181E12" w:rsidRPr="00A674F8" w:rsidRDefault="00181E12" w:rsidP="00181E12">
            <w:pPr>
              <w:rPr>
                <w:lang w:eastAsia="en-US"/>
              </w:rPr>
            </w:pPr>
            <w:r w:rsidRPr="00A674F8">
              <w:rPr>
                <w:lang w:eastAsia="en-US"/>
              </w:rPr>
              <w:t>R-E-T-P</w:t>
            </w:r>
          </w:p>
        </w:tc>
        <w:tc>
          <w:tcPr>
            <w:tcW w:w="7801" w:type="dxa"/>
          </w:tcPr>
          <w:p w14:paraId="1253E437" w14:textId="3943AFC4" w:rsidR="00181E12" w:rsidRPr="00B321DF" w:rsidRDefault="00181E12" w:rsidP="00181E12">
            <w:pPr>
              <w:pStyle w:val="Niveau4"/>
            </w:pPr>
            <w:bookmarkStart w:id="84" w:name="_Toc226037259"/>
            <w:r>
              <w:t>P280</w:t>
            </w:r>
            <w:r w:rsidRPr="00B321DF">
              <w:t>/</w:t>
            </w:r>
            <w:r>
              <w:t>B3</w:t>
            </w:r>
            <w:r w:rsidRPr="00B321DF">
              <w:t>/</w:t>
            </w:r>
            <w:r>
              <w:t>3.1</w:t>
            </w:r>
            <w:r w:rsidRPr="00B321DF">
              <w:t xml:space="preserve"> : </w:t>
            </w:r>
            <w:r>
              <w:t>Jeux du Québec 1985</w:t>
            </w:r>
            <w:bookmarkEnd w:id="84"/>
          </w:p>
          <w:p w14:paraId="3766DBB6" w14:textId="77777777" w:rsidR="00181E12" w:rsidRDefault="00181E12" w:rsidP="00181E12">
            <w:pPr>
              <w:rPr>
                <w:lang w:eastAsia="en-US"/>
              </w:rPr>
            </w:pPr>
            <w:r>
              <w:rPr>
                <w:lang w:eastAsia="en-US"/>
              </w:rPr>
              <w:t xml:space="preserve">– </w:t>
            </w:r>
            <w:r w:rsidRPr="000C70A7">
              <w:rPr>
                <w:highlight w:val="yellow"/>
                <w:lang w:eastAsia="en-US"/>
              </w:rPr>
              <w:t>Années extrêmes</w:t>
            </w:r>
            <w:r>
              <w:rPr>
                <w:lang w:eastAsia="en-US"/>
              </w:rPr>
              <w:t xml:space="preserve">. – </w:t>
            </w:r>
            <w:r w:rsidRPr="000C70A7">
              <w:rPr>
                <w:highlight w:val="yellow"/>
                <w:lang w:eastAsia="en-US"/>
              </w:rPr>
              <w:t>X</w:t>
            </w:r>
            <w:r>
              <w:rPr>
                <w:lang w:eastAsia="en-US"/>
              </w:rPr>
              <w:t xml:space="preserve"> photographies. </w:t>
            </w:r>
          </w:p>
          <w:p w14:paraId="0007A4C5" w14:textId="77777777" w:rsidR="00181E12" w:rsidRDefault="00181E12" w:rsidP="00181E12">
            <w:pPr>
              <w:rPr>
                <w:lang w:eastAsia="en-US"/>
              </w:rPr>
            </w:pPr>
          </w:p>
          <w:p w14:paraId="4048D044" w14:textId="77777777" w:rsidR="00181E12" w:rsidRPr="00AB6798" w:rsidRDefault="00181E12" w:rsidP="00181E12">
            <w:pPr>
              <w:rPr>
                <w:i/>
              </w:rPr>
            </w:pPr>
            <w:r w:rsidRPr="00AB6798">
              <w:rPr>
                <w:i/>
              </w:rPr>
              <w:t xml:space="preserve">Portée et contenu : </w:t>
            </w:r>
          </w:p>
          <w:p w14:paraId="446A8B1C" w14:textId="77777777" w:rsidR="00181E12" w:rsidRDefault="00181E12" w:rsidP="00181E12">
            <w:r>
              <w:t xml:space="preserve">Ce dossier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6678072" w14:textId="77777777" w:rsidR="00181E12" w:rsidRDefault="00181E12" w:rsidP="00181E12">
            <w:pPr>
              <w:pStyle w:val="Niveau3"/>
            </w:pPr>
          </w:p>
          <w:p w14:paraId="0BB77600" w14:textId="0B0FF688" w:rsidR="00181E12" w:rsidRDefault="00181E12" w:rsidP="00181E12">
            <w:r>
              <w:t>Notes : Voir aussi le fonds d’archives P03 Fonds Jeux du Québec hiver 1985 de la Société d’histoire et de généalogie Maria-Chapdelaine.</w:t>
            </w:r>
          </w:p>
          <w:p w14:paraId="0353F4A6" w14:textId="77777777" w:rsidR="00181E12" w:rsidRPr="00181E12" w:rsidRDefault="00181E12" w:rsidP="00181E12">
            <w:pPr>
              <w:pStyle w:val="Niveau3"/>
              <w:rPr>
                <w:b/>
              </w:rPr>
            </w:pPr>
          </w:p>
        </w:tc>
      </w:tr>
      <w:tr w:rsidR="00006C7A" w:rsidRPr="00A674F8" w14:paraId="24E54D66" w14:textId="77777777" w:rsidTr="00C17497">
        <w:trPr>
          <w:trHeight w:val="873"/>
        </w:trPr>
        <w:tc>
          <w:tcPr>
            <w:tcW w:w="1555" w:type="dxa"/>
            <w:shd w:val="clear" w:color="auto" w:fill="D9D9D9" w:themeFill="background1" w:themeFillShade="D9"/>
          </w:tcPr>
          <w:p w14:paraId="42BC408D" w14:textId="6E45FDB6" w:rsidR="00006C7A" w:rsidRPr="00A674F8" w:rsidRDefault="00006C7A" w:rsidP="00006C7A">
            <w:pPr>
              <w:rPr>
                <w:lang w:eastAsia="en-US"/>
              </w:rPr>
            </w:pPr>
            <w:r w:rsidRPr="00A674F8">
              <w:rPr>
                <w:lang w:eastAsia="en-US"/>
              </w:rPr>
              <w:t>R-E-T-P</w:t>
            </w:r>
          </w:p>
        </w:tc>
        <w:tc>
          <w:tcPr>
            <w:tcW w:w="7801" w:type="dxa"/>
          </w:tcPr>
          <w:p w14:paraId="0E232BA7" w14:textId="0E4705E3" w:rsidR="00006C7A" w:rsidRPr="00181E12" w:rsidRDefault="00006C7A" w:rsidP="00006C7A">
            <w:pPr>
              <w:pStyle w:val="Niveau3"/>
              <w:rPr>
                <w:b/>
              </w:rPr>
            </w:pPr>
            <w:bookmarkStart w:id="85" w:name="_Toc226037260"/>
            <w:r w:rsidRPr="00181E12">
              <w:rPr>
                <w:b/>
              </w:rPr>
              <w:t>P280/B3/</w:t>
            </w:r>
            <w:r>
              <w:rPr>
                <w:b/>
              </w:rPr>
              <w:t>4</w:t>
            </w:r>
            <w:r w:rsidRPr="00181E12">
              <w:rPr>
                <w:b/>
              </w:rPr>
              <w:t> :</w:t>
            </w:r>
            <w:r>
              <w:rPr>
                <w:b/>
              </w:rPr>
              <w:t xml:space="preserve"> Célébrations</w:t>
            </w:r>
            <w:bookmarkEnd w:id="85"/>
          </w:p>
          <w:p w14:paraId="764E54F2" w14:textId="77777777" w:rsidR="00006C7A" w:rsidRDefault="00006C7A" w:rsidP="00006C7A">
            <w:pPr>
              <w:rPr>
                <w:lang w:eastAsia="en-US"/>
              </w:rPr>
            </w:pPr>
            <w:r>
              <w:rPr>
                <w:lang w:eastAsia="en-US"/>
              </w:rPr>
              <w:t xml:space="preserve">– </w:t>
            </w:r>
            <w:r w:rsidRPr="000C70A7">
              <w:rPr>
                <w:highlight w:val="yellow"/>
                <w:lang w:eastAsia="en-US"/>
              </w:rPr>
              <w:t>Années extrêmes</w:t>
            </w:r>
            <w:r>
              <w:rPr>
                <w:lang w:eastAsia="en-US"/>
              </w:rPr>
              <w:t xml:space="preserve">. – </w:t>
            </w:r>
            <w:r w:rsidRPr="000C70A7">
              <w:rPr>
                <w:highlight w:val="yellow"/>
                <w:lang w:eastAsia="en-US"/>
              </w:rPr>
              <w:t>X</w:t>
            </w:r>
            <w:r>
              <w:rPr>
                <w:lang w:eastAsia="en-US"/>
              </w:rPr>
              <w:t xml:space="preserve"> photographies. </w:t>
            </w:r>
          </w:p>
          <w:p w14:paraId="361DB95B" w14:textId="77777777" w:rsidR="00006C7A" w:rsidRDefault="00006C7A" w:rsidP="00006C7A">
            <w:pPr>
              <w:rPr>
                <w:i/>
              </w:rPr>
            </w:pPr>
          </w:p>
          <w:p w14:paraId="2D5CB233" w14:textId="77777777" w:rsidR="00006C7A" w:rsidRPr="00AB6798" w:rsidRDefault="00006C7A" w:rsidP="00006C7A">
            <w:pPr>
              <w:rPr>
                <w:i/>
              </w:rPr>
            </w:pPr>
            <w:r w:rsidRPr="00AB6798">
              <w:rPr>
                <w:i/>
              </w:rPr>
              <w:t xml:space="preserve">Portée et contenu : </w:t>
            </w:r>
          </w:p>
          <w:p w14:paraId="582D15B5" w14:textId="1EE01DF9" w:rsidR="00006C7A" w:rsidRDefault="00006C7A" w:rsidP="00006C7A">
            <w:r>
              <w:t xml:space="preserve">Cette sous-sous-série comprend </w:t>
            </w:r>
            <w:r w:rsidR="00E760C3">
              <w:t xml:space="preserve">le dossier </w:t>
            </w:r>
            <w:r w:rsidR="00E760C3" w:rsidRPr="00E760C3">
              <w:rPr>
                <w:i/>
              </w:rPr>
              <w:t>50 ans de Saint-Stanislas</w:t>
            </w:r>
            <w:r w:rsidR="00E760C3">
              <w:t>.</w:t>
            </w:r>
          </w:p>
          <w:p w14:paraId="4B054999" w14:textId="77777777" w:rsidR="00006C7A" w:rsidRDefault="00006C7A" w:rsidP="00006C7A">
            <w:pPr>
              <w:pStyle w:val="Niveau4"/>
            </w:pPr>
          </w:p>
        </w:tc>
      </w:tr>
      <w:tr w:rsidR="00006C7A" w:rsidRPr="00A674F8" w14:paraId="52F1B044" w14:textId="77777777" w:rsidTr="00C17497">
        <w:trPr>
          <w:trHeight w:val="873"/>
        </w:trPr>
        <w:tc>
          <w:tcPr>
            <w:tcW w:w="1555" w:type="dxa"/>
            <w:shd w:val="clear" w:color="auto" w:fill="D9D9D9" w:themeFill="background1" w:themeFillShade="D9"/>
          </w:tcPr>
          <w:p w14:paraId="6D9CC308" w14:textId="54A6B005" w:rsidR="00006C7A" w:rsidRPr="00A674F8" w:rsidRDefault="00006C7A" w:rsidP="00006C7A">
            <w:pPr>
              <w:rPr>
                <w:lang w:eastAsia="en-US"/>
              </w:rPr>
            </w:pPr>
            <w:r w:rsidRPr="00A674F8">
              <w:rPr>
                <w:lang w:eastAsia="en-US"/>
              </w:rPr>
              <w:t>R-E-T-P</w:t>
            </w:r>
          </w:p>
        </w:tc>
        <w:tc>
          <w:tcPr>
            <w:tcW w:w="7801" w:type="dxa"/>
          </w:tcPr>
          <w:p w14:paraId="19BBA5E8" w14:textId="0561F21F" w:rsidR="00006C7A" w:rsidRPr="00B321DF" w:rsidRDefault="00006C7A" w:rsidP="00006C7A">
            <w:pPr>
              <w:pStyle w:val="Niveau4"/>
            </w:pPr>
            <w:bookmarkStart w:id="86" w:name="_Toc226037261"/>
            <w:r>
              <w:t>P280</w:t>
            </w:r>
            <w:r w:rsidRPr="00B321DF">
              <w:t>/</w:t>
            </w:r>
            <w:r>
              <w:t>B3</w:t>
            </w:r>
            <w:r w:rsidRPr="00B321DF">
              <w:t>/</w:t>
            </w:r>
            <w:r>
              <w:t>4.1</w:t>
            </w:r>
            <w:r w:rsidRPr="00B321DF">
              <w:t xml:space="preserve"> : </w:t>
            </w:r>
            <w:r>
              <w:t>50 ans de Saint-Stanislas</w:t>
            </w:r>
            <w:bookmarkEnd w:id="86"/>
          </w:p>
          <w:p w14:paraId="4ED872F2" w14:textId="77777777" w:rsidR="00006C7A" w:rsidRDefault="00006C7A" w:rsidP="00006C7A">
            <w:pPr>
              <w:rPr>
                <w:lang w:eastAsia="en-US"/>
              </w:rPr>
            </w:pPr>
            <w:r>
              <w:rPr>
                <w:lang w:eastAsia="en-US"/>
              </w:rPr>
              <w:t xml:space="preserve">– </w:t>
            </w:r>
            <w:r w:rsidRPr="000C70A7">
              <w:rPr>
                <w:highlight w:val="yellow"/>
                <w:lang w:eastAsia="en-US"/>
              </w:rPr>
              <w:t>Années extrêmes</w:t>
            </w:r>
            <w:r>
              <w:rPr>
                <w:lang w:eastAsia="en-US"/>
              </w:rPr>
              <w:t xml:space="preserve">. – </w:t>
            </w:r>
            <w:r w:rsidRPr="000C70A7">
              <w:rPr>
                <w:highlight w:val="yellow"/>
                <w:lang w:eastAsia="en-US"/>
              </w:rPr>
              <w:t>X</w:t>
            </w:r>
            <w:r>
              <w:rPr>
                <w:lang w:eastAsia="en-US"/>
              </w:rPr>
              <w:t xml:space="preserve"> photographies. </w:t>
            </w:r>
          </w:p>
          <w:p w14:paraId="60BE9A8F" w14:textId="77777777" w:rsidR="00006C7A" w:rsidRDefault="00006C7A" w:rsidP="00006C7A">
            <w:pPr>
              <w:rPr>
                <w:lang w:eastAsia="en-US"/>
              </w:rPr>
            </w:pPr>
          </w:p>
          <w:p w14:paraId="0B3C4854" w14:textId="77777777" w:rsidR="00006C7A" w:rsidRPr="00AB6798" w:rsidRDefault="00006C7A" w:rsidP="00006C7A">
            <w:pPr>
              <w:rPr>
                <w:i/>
              </w:rPr>
            </w:pPr>
            <w:r w:rsidRPr="00AB6798">
              <w:rPr>
                <w:i/>
              </w:rPr>
              <w:t xml:space="preserve">Portée et contenu : </w:t>
            </w:r>
          </w:p>
          <w:p w14:paraId="027232BE" w14:textId="5F290D06" w:rsidR="00804E12" w:rsidRDefault="00006C7A" w:rsidP="00006C7A">
            <w:r>
              <w:t>Ce dossier c</w:t>
            </w:r>
            <w:r w:rsidR="00804E12">
              <w:t>oncerne les activités des fêtes du 50</w:t>
            </w:r>
            <w:r w:rsidR="00804E12" w:rsidRPr="00804E12">
              <w:rPr>
                <w:vertAlign w:val="superscript"/>
              </w:rPr>
              <w:t>e</w:t>
            </w:r>
            <w:r w:rsidR="00804E12">
              <w:t xml:space="preserve"> anniversaire de fondation de la municipalité de Saint-Stanislas, au Lac-St-Jean, dans les années 1970. </w:t>
            </w:r>
          </w:p>
          <w:p w14:paraId="31F3041E" w14:textId="77777777" w:rsidR="00006C7A" w:rsidRDefault="00006C7A" w:rsidP="00006C7A"/>
        </w:tc>
      </w:tr>
    </w:tbl>
    <w:p w14:paraId="6F7EAA71" w14:textId="22F45EBF" w:rsidR="00776E4F" w:rsidRDefault="00776E4F" w:rsidP="00696AE2"/>
    <w:p w14:paraId="13E387B4" w14:textId="1AD9AE5A" w:rsidR="00181E12" w:rsidRDefault="00181E12" w:rsidP="00696AE2"/>
    <w:p w14:paraId="77384810" w14:textId="0306AA7C" w:rsidR="00181E12" w:rsidRPr="00A674F8" w:rsidRDefault="00181E12" w:rsidP="00181E12">
      <w:pPr>
        <w:pStyle w:val="Titre2"/>
      </w:pPr>
      <w:bookmarkStart w:id="87" w:name="_Toc226037262"/>
      <w:r>
        <w:t>P280/B4</w:t>
      </w:r>
      <w:r w:rsidRPr="00A674F8">
        <w:t xml:space="preserve"> </w:t>
      </w:r>
      <w:r>
        <w:t>Loisirs</w:t>
      </w:r>
      <w:bookmarkEnd w:id="87"/>
    </w:p>
    <w:p w14:paraId="4531792F" w14:textId="77777777" w:rsidR="00181E12" w:rsidRPr="00A674F8" w:rsidRDefault="00181E12" w:rsidP="00181E12"/>
    <w:p w14:paraId="1602E528" w14:textId="77777777" w:rsidR="00181E12" w:rsidRPr="00AB6798" w:rsidRDefault="00181E12" w:rsidP="00181E12">
      <w:pPr>
        <w:rPr>
          <w:i/>
        </w:rPr>
      </w:pPr>
      <w:r w:rsidRPr="00AB6798">
        <w:rPr>
          <w:i/>
        </w:rPr>
        <w:t xml:space="preserve">Portée et contenu : </w:t>
      </w:r>
    </w:p>
    <w:p w14:paraId="081DE449" w14:textId="77777777" w:rsidR="00181E12" w:rsidRDefault="00181E12" w:rsidP="00181E12">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DCB7332" w14:textId="77777777" w:rsidR="00181E12" w:rsidRPr="00A674F8" w:rsidRDefault="00181E12" w:rsidP="00181E12"/>
    <w:tbl>
      <w:tblPr>
        <w:tblW w:w="9356" w:type="dxa"/>
        <w:tblInd w:w="-567" w:type="dxa"/>
        <w:shd w:val="clear" w:color="auto" w:fill="D9D9D9"/>
        <w:tblLook w:val="04A0" w:firstRow="1" w:lastRow="0" w:firstColumn="1" w:lastColumn="0" w:noHBand="0" w:noVBand="1"/>
      </w:tblPr>
      <w:tblGrid>
        <w:gridCol w:w="1555"/>
        <w:gridCol w:w="7801"/>
      </w:tblGrid>
      <w:tr w:rsidR="00181E12" w:rsidRPr="00A674F8" w14:paraId="3C36A34C" w14:textId="77777777" w:rsidTr="00C17497">
        <w:trPr>
          <w:trHeight w:val="873"/>
        </w:trPr>
        <w:tc>
          <w:tcPr>
            <w:tcW w:w="1555" w:type="dxa"/>
            <w:shd w:val="clear" w:color="auto" w:fill="D9D9D9" w:themeFill="background1" w:themeFillShade="D9"/>
            <w:hideMark/>
          </w:tcPr>
          <w:p w14:paraId="010F4B97" w14:textId="77777777" w:rsidR="00181E12" w:rsidRPr="00A674F8" w:rsidRDefault="00181E12" w:rsidP="00C17497">
            <w:pPr>
              <w:rPr>
                <w:lang w:eastAsia="en-US"/>
              </w:rPr>
            </w:pPr>
            <w:r w:rsidRPr="00A674F8">
              <w:rPr>
                <w:lang w:eastAsia="en-US"/>
              </w:rPr>
              <w:t>R-E-T-P</w:t>
            </w:r>
          </w:p>
        </w:tc>
        <w:tc>
          <w:tcPr>
            <w:tcW w:w="7801" w:type="dxa"/>
            <w:hideMark/>
          </w:tcPr>
          <w:p w14:paraId="42D38E3C" w14:textId="6B3F399B" w:rsidR="00181E12" w:rsidRPr="00B321DF" w:rsidRDefault="00181E12" w:rsidP="00C17497">
            <w:pPr>
              <w:pStyle w:val="Niveau3"/>
            </w:pPr>
            <w:bookmarkStart w:id="88" w:name="_Toc226037263"/>
            <w:r>
              <w:t>P280</w:t>
            </w:r>
            <w:r w:rsidRPr="00B321DF">
              <w:t>/</w:t>
            </w:r>
            <w:r>
              <w:t>B4</w:t>
            </w:r>
            <w:r w:rsidRPr="00B321DF">
              <w:t>/</w:t>
            </w:r>
            <w:r>
              <w:t>1</w:t>
            </w:r>
            <w:r w:rsidRPr="00B321DF">
              <w:t xml:space="preserve"> : </w:t>
            </w:r>
            <w:r>
              <w:t>Chasse et pêche</w:t>
            </w:r>
            <w:bookmarkEnd w:id="88"/>
          </w:p>
          <w:p w14:paraId="49047E59" w14:textId="77777777" w:rsidR="00181E12" w:rsidRDefault="00181E12" w:rsidP="00C17497">
            <w:pPr>
              <w:rPr>
                <w:lang w:eastAsia="en-US"/>
              </w:rPr>
            </w:pPr>
            <w:r>
              <w:rPr>
                <w:lang w:eastAsia="en-US"/>
              </w:rPr>
              <w:t xml:space="preserve">– </w:t>
            </w:r>
            <w:r w:rsidRPr="000C70A7">
              <w:rPr>
                <w:highlight w:val="yellow"/>
                <w:lang w:eastAsia="en-US"/>
              </w:rPr>
              <w:t>Années extrêmes</w:t>
            </w:r>
            <w:r>
              <w:rPr>
                <w:lang w:eastAsia="en-US"/>
              </w:rPr>
              <w:t xml:space="preserve">. – </w:t>
            </w:r>
            <w:r w:rsidRPr="000C70A7">
              <w:rPr>
                <w:highlight w:val="yellow"/>
                <w:lang w:eastAsia="en-US"/>
              </w:rPr>
              <w:t>X</w:t>
            </w:r>
            <w:r>
              <w:rPr>
                <w:lang w:eastAsia="en-US"/>
              </w:rPr>
              <w:t xml:space="preserve"> photographies. </w:t>
            </w:r>
          </w:p>
          <w:p w14:paraId="4C6FE683" w14:textId="77777777" w:rsidR="00181E12" w:rsidRDefault="00181E12" w:rsidP="00C17497">
            <w:pPr>
              <w:rPr>
                <w:i/>
              </w:rPr>
            </w:pPr>
          </w:p>
          <w:p w14:paraId="7BEB02AF" w14:textId="77777777" w:rsidR="00181E12" w:rsidRPr="00AB6798" w:rsidRDefault="00181E12" w:rsidP="00C17497">
            <w:pPr>
              <w:rPr>
                <w:i/>
              </w:rPr>
            </w:pPr>
            <w:r w:rsidRPr="00AB6798">
              <w:rPr>
                <w:i/>
              </w:rPr>
              <w:t xml:space="preserve">Portée et contenu : </w:t>
            </w:r>
          </w:p>
          <w:p w14:paraId="01D2DE47" w14:textId="36FAA422" w:rsidR="00181E12" w:rsidRDefault="00654BE5" w:rsidP="00C17497">
            <w:r>
              <w:t>Ce dossier</w:t>
            </w:r>
            <w:r w:rsidR="00181E12">
              <w:t xml:space="preserve"> comprend </w:t>
            </w:r>
            <w:r w:rsidR="00181E12">
              <w:fldChar w:fldCharType="begin">
                <w:ffData>
                  <w:name w:val="Texte12"/>
                  <w:enabled/>
                  <w:calcOnExit w:val="0"/>
                  <w:textInput/>
                </w:ffData>
              </w:fldChar>
            </w:r>
            <w:r w:rsidR="00181E12">
              <w:instrText xml:space="preserve"> FORMTEXT </w:instrText>
            </w:r>
            <w:r w:rsidR="00181E12">
              <w:fldChar w:fldCharType="separate"/>
            </w:r>
            <w:r w:rsidR="00181E12">
              <w:rPr>
                <w:noProof/>
              </w:rPr>
              <w:t> </w:t>
            </w:r>
            <w:r w:rsidR="00181E12">
              <w:rPr>
                <w:noProof/>
              </w:rPr>
              <w:t> </w:t>
            </w:r>
            <w:r w:rsidR="00181E12">
              <w:rPr>
                <w:noProof/>
              </w:rPr>
              <w:t> </w:t>
            </w:r>
            <w:r w:rsidR="00181E12">
              <w:rPr>
                <w:noProof/>
              </w:rPr>
              <w:t> </w:t>
            </w:r>
            <w:r w:rsidR="00181E12">
              <w:rPr>
                <w:noProof/>
              </w:rPr>
              <w:t> </w:t>
            </w:r>
            <w:r w:rsidR="00181E12">
              <w:fldChar w:fldCharType="end"/>
            </w:r>
          </w:p>
          <w:p w14:paraId="11A5F016" w14:textId="77777777" w:rsidR="00181E12" w:rsidRDefault="00181E12" w:rsidP="00C17497">
            <w:pPr>
              <w:rPr>
                <w:lang w:eastAsia="en-US"/>
              </w:rPr>
            </w:pPr>
          </w:p>
          <w:p w14:paraId="25F82881" w14:textId="77777777" w:rsidR="00181E12" w:rsidRPr="00A674F8" w:rsidRDefault="00181E12" w:rsidP="00C17497">
            <w:pPr>
              <w:rPr>
                <w:lang w:eastAsia="en-US"/>
              </w:rPr>
            </w:pPr>
          </w:p>
        </w:tc>
      </w:tr>
      <w:tr w:rsidR="00594199" w:rsidRPr="00A674F8" w14:paraId="73E21258" w14:textId="77777777" w:rsidTr="00C17497">
        <w:trPr>
          <w:trHeight w:val="873"/>
        </w:trPr>
        <w:tc>
          <w:tcPr>
            <w:tcW w:w="1555" w:type="dxa"/>
            <w:shd w:val="clear" w:color="auto" w:fill="D9D9D9" w:themeFill="background1" w:themeFillShade="D9"/>
          </w:tcPr>
          <w:p w14:paraId="4A0E77C8" w14:textId="36C1CB3E" w:rsidR="00594199" w:rsidRPr="00A674F8" w:rsidRDefault="00594199" w:rsidP="00594199">
            <w:pPr>
              <w:rPr>
                <w:lang w:eastAsia="en-US"/>
              </w:rPr>
            </w:pPr>
            <w:r w:rsidRPr="00A674F8">
              <w:rPr>
                <w:lang w:eastAsia="en-US"/>
              </w:rPr>
              <w:t>R-E-T-P</w:t>
            </w:r>
          </w:p>
        </w:tc>
        <w:tc>
          <w:tcPr>
            <w:tcW w:w="7801" w:type="dxa"/>
          </w:tcPr>
          <w:p w14:paraId="439ECB50" w14:textId="71C348D7" w:rsidR="00594199" w:rsidRPr="00B321DF" w:rsidRDefault="00594199" w:rsidP="00594199">
            <w:pPr>
              <w:pStyle w:val="Niveau3"/>
            </w:pPr>
            <w:bookmarkStart w:id="89" w:name="_Toc226037264"/>
            <w:r>
              <w:t>P280</w:t>
            </w:r>
            <w:r w:rsidRPr="00B321DF">
              <w:t>/</w:t>
            </w:r>
            <w:r>
              <w:t>B4</w:t>
            </w:r>
            <w:r w:rsidRPr="00B321DF">
              <w:t>/</w:t>
            </w:r>
            <w:r>
              <w:t>2</w:t>
            </w:r>
            <w:r w:rsidRPr="00B321DF">
              <w:t xml:space="preserve"> : </w:t>
            </w:r>
            <w:r>
              <w:t>Camping</w:t>
            </w:r>
            <w:bookmarkEnd w:id="89"/>
          </w:p>
          <w:p w14:paraId="3DEA81F9" w14:textId="77777777" w:rsidR="00594199" w:rsidRDefault="00594199" w:rsidP="00594199">
            <w:pPr>
              <w:rPr>
                <w:lang w:eastAsia="en-US"/>
              </w:rPr>
            </w:pPr>
            <w:r>
              <w:rPr>
                <w:lang w:eastAsia="en-US"/>
              </w:rPr>
              <w:t xml:space="preserve">– </w:t>
            </w:r>
            <w:r w:rsidRPr="000C70A7">
              <w:rPr>
                <w:highlight w:val="yellow"/>
                <w:lang w:eastAsia="en-US"/>
              </w:rPr>
              <w:t>Années extrêmes</w:t>
            </w:r>
            <w:r>
              <w:rPr>
                <w:lang w:eastAsia="en-US"/>
              </w:rPr>
              <w:t xml:space="preserve">. – </w:t>
            </w:r>
            <w:r w:rsidRPr="000C70A7">
              <w:rPr>
                <w:highlight w:val="yellow"/>
                <w:lang w:eastAsia="en-US"/>
              </w:rPr>
              <w:t>X</w:t>
            </w:r>
            <w:r>
              <w:rPr>
                <w:lang w:eastAsia="en-US"/>
              </w:rPr>
              <w:t xml:space="preserve"> photographies. </w:t>
            </w:r>
          </w:p>
          <w:p w14:paraId="4932AAB6" w14:textId="77777777" w:rsidR="008E4F42" w:rsidRPr="008E4F42" w:rsidRDefault="008E4F42" w:rsidP="00594199"/>
          <w:p w14:paraId="68DEC354" w14:textId="77777777" w:rsidR="00594199" w:rsidRPr="00AB6798" w:rsidRDefault="00594199" w:rsidP="00594199">
            <w:pPr>
              <w:rPr>
                <w:i/>
              </w:rPr>
            </w:pPr>
            <w:r w:rsidRPr="00AB6798">
              <w:rPr>
                <w:i/>
              </w:rPr>
              <w:t xml:space="preserve">Portée et contenu : </w:t>
            </w:r>
          </w:p>
          <w:p w14:paraId="00C87271" w14:textId="77777777" w:rsidR="00E760C3" w:rsidRDefault="00E760C3" w:rsidP="008E4F42">
            <w:r>
              <w:t>Ce dossier comprend</w:t>
            </w:r>
          </w:p>
          <w:p w14:paraId="24DBD7D7" w14:textId="1C72F25C" w:rsidR="008E4F42" w:rsidRDefault="008E4F42" w:rsidP="008E4F42">
            <w:r>
              <w:t xml:space="preserve">Sortie au camping de Saint-Edmond-les-Plaines et essaim d’abeilles impressionnant. </w:t>
            </w:r>
          </w:p>
          <w:p w14:paraId="2816204E" w14:textId="77777777" w:rsidR="00594199" w:rsidRDefault="00594199" w:rsidP="00594199">
            <w:pPr>
              <w:pStyle w:val="Niveau3"/>
            </w:pPr>
          </w:p>
        </w:tc>
      </w:tr>
      <w:tr w:rsidR="00594199" w:rsidRPr="00A674F8" w14:paraId="3D753803" w14:textId="77777777" w:rsidTr="00C17497">
        <w:trPr>
          <w:trHeight w:val="873"/>
        </w:trPr>
        <w:tc>
          <w:tcPr>
            <w:tcW w:w="1555" w:type="dxa"/>
            <w:shd w:val="clear" w:color="auto" w:fill="D9D9D9" w:themeFill="background1" w:themeFillShade="D9"/>
          </w:tcPr>
          <w:p w14:paraId="46A714CF" w14:textId="3FA0078E" w:rsidR="00594199" w:rsidRPr="00A674F8" w:rsidRDefault="00594199" w:rsidP="00594199">
            <w:pPr>
              <w:rPr>
                <w:lang w:eastAsia="en-US"/>
              </w:rPr>
            </w:pPr>
            <w:r w:rsidRPr="00A674F8">
              <w:rPr>
                <w:lang w:eastAsia="en-US"/>
              </w:rPr>
              <w:t>R-E-T-P</w:t>
            </w:r>
          </w:p>
        </w:tc>
        <w:tc>
          <w:tcPr>
            <w:tcW w:w="7801" w:type="dxa"/>
          </w:tcPr>
          <w:p w14:paraId="794EA96D" w14:textId="41097BA3" w:rsidR="00594199" w:rsidRPr="00B321DF" w:rsidRDefault="00594199" w:rsidP="00594199">
            <w:pPr>
              <w:pStyle w:val="Niveau3"/>
            </w:pPr>
            <w:bookmarkStart w:id="90" w:name="_Toc226037265"/>
            <w:r>
              <w:t>P280</w:t>
            </w:r>
            <w:r w:rsidRPr="00B321DF">
              <w:t>/</w:t>
            </w:r>
            <w:r>
              <w:t>B4</w:t>
            </w:r>
            <w:r w:rsidRPr="00B321DF">
              <w:t>/</w:t>
            </w:r>
            <w:r>
              <w:t>3</w:t>
            </w:r>
            <w:r w:rsidRPr="00B321DF">
              <w:t xml:space="preserve"> : </w:t>
            </w:r>
            <w:r>
              <w:t>Voyages</w:t>
            </w:r>
            <w:bookmarkEnd w:id="90"/>
          </w:p>
          <w:p w14:paraId="59C6A871" w14:textId="6BD5EE39" w:rsidR="00594199" w:rsidRDefault="00594199" w:rsidP="00594199">
            <w:pPr>
              <w:rPr>
                <w:lang w:eastAsia="en-US"/>
              </w:rPr>
            </w:pPr>
            <w:r>
              <w:rPr>
                <w:lang w:eastAsia="en-US"/>
              </w:rPr>
              <w:t xml:space="preserve">– </w:t>
            </w:r>
            <w:r w:rsidRPr="000C70A7">
              <w:rPr>
                <w:highlight w:val="yellow"/>
                <w:lang w:eastAsia="en-US"/>
              </w:rPr>
              <w:t>Années extrêmes</w:t>
            </w:r>
            <w:r w:rsidR="003044B9">
              <w:rPr>
                <w:lang w:eastAsia="en-US"/>
              </w:rPr>
              <w:t>, 2003</w:t>
            </w:r>
            <w:r>
              <w:rPr>
                <w:lang w:eastAsia="en-US"/>
              </w:rPr>
              <w:t xml:space="preserve">. – </w:t>
            </w:r>
            <w:r w:rsidRPr="000C70A7">
              <w:rPr>
                <w:highlight w:val="yellow"/>
                <w:lang w:eastAsia="en-US"/>
              </w:rPr>
              <w:t>X</w:t>
            </w:r>
            <w:r>
              <w:rPr>
                <w:lang w:eastAsia="en-US"/>
              </w:rPr>
              <w:t xml:space="preserve"> photographies. </w:t>
            </w:r>
          </w:p>
          <w:p w14:paraId="3538DBFB" w14:textId="77777777" w:rsidR="00594199" w:rsidRDefault="00594199" w:rsidP="00594199">
            <w:pPr>
              <w:rPr>
                <w:i/>
              </w:rPr>
            </w:pPr>
          </w:p>
          <w:p w14:paraId="615BF95C" w14:textId="77777777" w:rsidR="00594199" w:rsidRPr="00AB6798" w:rsidRDefault="00594199" w:rsidP="00594199">
            <w:pPr>
              <w:rPr>
                <w:i/>
              </w:rPr>
            </w:pPr>
            <w:r w:rsidRPr="00AB6798">
              <w:rPr>
                <w:i/>
              </w:rPr>
              <w:t xml:space="preserve">Portée et contenu : </w:t>
            </w:r>
          </w:p>
          <w:p w14:paraId="0785CE11" w14:textId="38D2D85D" w:rsidR="00594199" w:rsidRDefault="00E760C3" w:rsidP="003044B9">
            <w:r>
              <w:t>Ce dossier</w:t>
            </w:r>
            <w:r w:rsidR="00594199">
              <w:t xml:space="preserve"> comprend </w:t>
            </w:r>
            <w:r w:rsidR="003044B9">
              <w:t xml:space="preserve">des images prises à l’église lors de voyages à </w:t>
            </w:r>
            <w:r w:rsidR="00BF016E">
              <w:t>St-Jean-sur-Richelieu et Ste-Anne-de-la-Pérade</w:t>
            </w:r>
            <w:r w:rsidR="003044B9">
              <w:t xml:space="preserve"> en 2003</w:t>
            </w:r>
            <w:r w:rsidR="00BF016E">
              <w:t xml:space="preserve">, </w:t>
            </w:r>
            <w:r w:rsidR="003044B9">
              <w:t>(</w:t>
            </w:r>
            <w:r w:rsidR="00BF016E">
              <w:t>5 photos</w:t>
            </w:r>
            <w:r w:rsidR="003044B9">
              <w:t xml:space="preserve">) </w:t>
            </w:r>
            <w:r w:rsidR="003044B9" w:rsidRPr="003044B9">
              <w:rPr>
                <w:highlight w:val="yellow"/>
              </w:rPr>
              <w:t>etc.</w:t>
            </w:r>
          </w:p>
          <w:p w14:paraId="34420115" w14:textId="41C0802F" w:rsidR="000B2211" w:rsidRDefault="000B2211" w:rsidP="003044B9">
            <w:r>
              <w:t xml:space="preserve">Un voyage des membres de l’Association des Tremblay d’Amérique à Paris, en France, en 1988. </w:t>
            </w:r>
          </w:p>
          <w:p w14:paraId="12D62C7B" w14:textId="77777777" w:rsidR="00594199" w:rsidRDefault="00594199" w:rsidP="00594199">
            <w:pPr>
              <w:pStyle w:val="Niveau3"/>
            </w:pPr>
          </w:p>
        </w:tc>
      </w:tr>
      <w:tr w:rsidR="006E25E8" w:rsidRPr="00A674F8" w14:paraId="00DC37C5" w14:textId="77777777" w:rsidTr="00C17497">
        <w:trPr>
          <w:trHeight w:val="873"/>
        </w:trPr>
        <w:tc>
          <w:tcPr>
            <w:tcW w:w="1555" w:type="dxa"/>
            <w:shd w:val="clear" w:color="auto" w:fill="D9D9D9" w:themeFill="background1" w:themeFillShade="D9"/>
          </w:tcPr>
          <w:p w14:paraId="26A6427F" w14:textId="2C868BEC" w:rsidR="006E25E8" w:rsidRPr="00A674F8" w:rsidRDefault="006E25E8" w:rsidP="006E25E8">
            <w:pPr>
              <w:rPr>
                <w:lang w:eastAsia="en-US"/>
              </w:rPr>
            </w:pPr>
            <w:r w:rsidRPr="00A674F8">
              <w:rPr>
                <w:lang w:eastAsia="en-US"/>
              </w:rPr>
              <w:t>R-E-T-P</w:t>
            </w:r>
          </w:p>
        </w:tc>
        <w:tc>
          <w:tcPr>
            <w:tcW w:w="7801" w:type="dxa"/>
          </w:tcPr>
          <w:p w14:paraId="40B29C5A" w14:textId="1B18C098" w:rsidR="006E25E8" w:rsidRPr="00B321DF" w:rsidRDefault="006E25E8" w:rsidP="006E25E8">
            <w:pPr>
              <w:pStyle w:val="Niveau3"/>
            </w:pPr>
            <w:bookmarkStart w:id="91" w:name="_Toc226037266"/>
            <w:r>
              <w:t>P280</w:t>
            </w:r>
            <w:r w:rsidRPr="00B321DF">
              <w:t>/</w:t>
            </w:r>
            <w:r>
              <w:t>B4</w:t>
            </w:r>
            <w:r w:rsidRPr="00B321DF">
              <w:t>/</w:t>
            </w:r>
            <w:r>
              <w:t>4</w:t>
            </w:r>
            <w:r w:rsidRPr="00B321DF">
              <w:t xml:space="preserve"> : </w:t>
            </w:r>
            <w:r>
              <w:t>Motoneige</w:t>
            </w:r>
            <w:bookmarkEnd w:id="91"/>
          </w:p>
          <w:p w14:paraId="1F24EFD8" w14:textId="0561F04C" w:rsidR="006E25E8" w:rsidRDefault="006E25E8" w:rsidP="006E25E8">
            <w:pPr>
              <w:rPr>
                <w:lang w:eastAsia="en-US"/>
              </w:rPr>
            </w:pPr>
            <w:r>
              <w:rPr>
                <w:lang w:eastAsia="en-US"/>
              </w:rPr>
              <w:t xml:space="preserve">– </w:t>
            </w:r>
            <w:r w:rsidRPr="000C70A7">
              <w:rPr>
                <w:highlight w:val="yellow"/>
                <w:lang w:eastAsia="en-US"/>
              </w:rPr>
              <w:t>Années extrêmes</w:t>
            </w:r>
            <w:r>
              <w:rPr>
                <w:lang w:eastAsia="en-US"/>
              </w:rPr>
              <w:t xml:space="preserve">. – </w:t>
            </w:r>
            <w:r w:rsidRPr="000C70A7">
              <w:rPr>
                <w:highlight w:val="yellow"/>
                <w:lang w:eastAsia="en-US"/>
              </w:rPr>
              <w:t>X</w:t>
            </w:r>
            <w:r>
              <w:rPr>
                <w:lang w:eastAsia="en-US"/>
              </w:rPr>
              <w:t xml:space="preserve"> photographies. </w:t>
            </w:r>
          </w:p>
          <w:p w14:paraId="6711E3AB" w14:textId="77777777" w:rsidR="006E25E8" w:rsidRDefault="006E25E8" w:rsidP="006E25E8">
            <w:pPr>
              <w:rPr>
                <w:i/>
              </w:rPr>
            </w:pPr>
          </w:p>
          <w:p w14:paraId="34580BC9" w14:textId="77777777" w:rsidR="006E25E8" w:rsidRPr="00AB6798" w:rsidRDefault="006E25E8" w:rsidP="006E25E8">
            <w:pPr>
              <w:rPr>
                <w:i/>
              </w:rPr>
            </w:pPr>
            <w:r w:rsidRPr="00AB6798">
              <w:rPr>
                <w:i/>
              </w:rPr>
              <w:t xml:space="preserve">Portée et contenu : </w:t>
            </w:r>
          </w:p>
          <w:p w14:paraId="1F9A79CB" w14:textId="77777777" w:rsidR="006E25E8" w:rsidRDefault="006E25E8" w:rsidP="006E25E8">
            <w:r>
              <w:t xml:space="preserve">Ce dossier comprend </w:t>
            </w:r>
          </w:p>
          <w:p w14:paraId="5351B6BC" w14:textId="1FA140D7" w:rsidR="006E25E8" w:rsidRDefault="006E25E8" w:rsidP="006E25E8"/>
        </w:tc>
      </w:tr>
    </w:tbl>
    <w:p w14:paraId="2C0281BF" w14:textId="341A7973" w:rsidR="00181E12" w:rsidRDefault="00181E12" w:rsidP="00696AE2"/>
    <w:p w14:paraId="76B20B96" w14:textId="27737F64" w:rsidR="00636E8B" w:rsidRDefault="00636E8B" w:rsidP="00696AE2"/>
    <w:p w14:paraId="130FD332" w14:textId="5DEF4489" w:rsidR="00636E8B" w:rsidRPr="00A674F8" w:rsidRDefault="00636E8B" w:rsidP="00636E8B">
      <w:pPr>
        <w:pStyle w:val="Titre2"/>
      </w:pPr>
      <w:bookmarkStart w:id="92" w:name="_Toc226037267"/>
      <w:r>
        <w:t>P280/B5</w:t>
      </w:r>
      <w:r w:rsidRPr="00A674F8">
        <w:t xml:space="preserve"> </w:t>
      </w:r>
      <w:r>
        <w:t>Santé</w:t>
      </w:r>
      <w:bookmarkEnd w:id="92"/>
    </w:p>
    <w:p w14:paraId="6125E560" w14:textId="77777777" w:rsidR="00636E8B" w:rsidRPr="00A674F8" w:rsidRDefault="00636E8B" w:rsidP="00636E8B"/>
    <w:p w14:paraId="05DD8745" w14:textId="77777777" w:rsidR="00636E8B" w:rsidRPr="00AB6798" w:rsidRDefault="00636E8B" w:rsidP="00636E8B">
      <w:pPr>
        <w:rPr>
          <w:i/>
        </w:rPr>
      </w:pPr>
      <w:r w:rsidRPr="00AB6798">
        <w:rPr>
          <w:i/>
        </w:rPr>
        <w:t xml:space="preserve">Portée et contenu : </w:t>
      </w:r>
    </w:p>
    <w:p w14:paraId="1E9B0B0E" w14:textId="77777777" w:rsidR="00636E8B" w:rsidRDefault="00636E8B" w:rsidP="00636E8B">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D03D946" w14:textId="77777777" w:rsidR="00636E8B" w:rsidRPr="00A674F8" w:rsidRDefault="00636E8B" w:rsidP="00636E8B"/>
    <w:tbl>
      <w:tblPr>
        <w:tblW w:w="9356" w:type="dxa"/>
        <w:tblInd w:w="-567" w:type="dxa"/>
        <w:shd w:val="clear" w:color="auto" w:fill="D9D9D9"/>
        <w:tblLook w:val="04A0" w:firstRow="1" w:lastRow="0" w:firstColumn="1" w:lastColumn="0" w:noHBand="0" w:noVBand="1"/>
      </w:tblPr>
      <w:tblGrid>
        <w:gridCol w:w="1555"/>
        <w:gridCol w:w="7801"/>
      </w:tblGrid>
      <w:tr w:rsidR="00636E8B" w:rsidRPr="00A674F8" w14:paraId="5A71B531" w14:textId="77777777" w:rsidTr="00C17497">
        <w:trPr>
          <w:trHeight w:val="873"/>
        </w:trPr>
        <w:tc>
          <w:tcPr>
            <w:tcW w:w="1555" w:type="dxa"/>
            <w:shd w:val="clear" w:color="auto" w:fill="D9D9D9" w:themeFill="background1" w:themeFillShade="D9"/>
            <w:hideMark/>
          </w:tcPr>
          <w:p w14:paraId="57B32D51" w14:textId="77777777" w:rsidR="00636E8B" w:rsidRPr="00A674F8" w:rsidRDefault="00636E8B" w:rsidP="00C17497">
            <w:pPr>
              <w:rPr>
                <w:lang w:eastAsia="en-US"/>
              </w:rPr>
            </w:pPr>
            <w:r w:rsidRPr="00A674F8">
              <w:rPr>
                <w:lang w:eastAsia="en-US"/>
              </w:rPr>
              <w:t>R-E-T-P</w:t>
            </w:r>
          </w:p>
        </w:tc>
        <w:tc>
          <w:tcPr>
            <w:tcW w:w="7801" w:type="dxa"/>
            <w:hideMark/>
          </w:tcPr>
          <w:p w14:paraId="0FDE62EE" w14:textId="63EC65BF" w:rsidR="00636E8B" w:rsidRPr="00B321DF" w:rsidRDefault="00636E8B" w:rsidP="00C17497">
            <w:pPr>
              <w:pStyle w:val="Niveau3"/>
            </w:pPr>
            <w:bookmarkStart w:id="93" w:name="_Toc226037268"/>
            <w:r>
              <w:t>P280</w:t>
            </w:r>
            <w:r w:rsidRPr="00B321DF">
              <w:t>/</w:t>
            </w:r>
            <w:r>
              <w:t>B5</w:t>
            </w:r>
            <w:r w:rsidRPr="00B321DF">
              <w:t>/</w:t>
            </w:r>
            <w:r>
              <w:t>1</w:t>
            </w:r>
            <w:r w:rsidRPr="00B321DF">
              <w:t xml:space="preserve"> : </w:t>
            </w:r>
            <w:r>
              <w:t>Séjour à l’hôpital Jeanne Simard</w:t>
            </w:r>
            <w:bookmarkEnd w:id="93"/>
          </w:p>
          <w:p w14:paraId="61860A84" w14:textId="77777777" w:rsidR="00636E8B" w:rsidRDefault="00636E8B" w:rsidP="00C17497">
            <w:pPr>
              <w:rPr>
                <w:lang w:eastAsia="en-US"/>
              </w:rPr>
            </w:pPr>
            <w:r>
              <w:rPr>
                <w:lang w:eastAsia="en-US"/>
              </w:rPr>
              <w:t xml:space="preserve">– </w:t>
            </w:r>
            <w:r w:rsidRPr="000C70A7">
              <w:rPr>
                <w:highlight w:val="yellow"/>
                <w:lang w:eastAsia="en-US"/>
              </w:rPr>
              <w:t>Années extrêmes</w:t>
            </w:r>
            <w:r>
              <w:rPr>
                <w:lang w:eastAsia="en-US"/>
              </w:rPr>
              <w:t xml:space="preserve">. – </w:t>
            </w:r>
            <w:r w:rsidRPr="000C70A7">
              <w:rPr>
                <w:highlight w:val="yellow"/>
                <w:lang w:eastAsia="en-US"/>
              </w:rPr>
              <w:t>X</w:t>
            </w:r>
            <w:r>
              <w:rPr>
                <w:lang w:eastAsia="en-US"/>
              </w:rPr>
              <w:t xml:space="preserve"> photographies. </w:t>
            </w:r>
          </w:p>
          <w:p w14:paraId="6E4E63C9" w14:textId="77777777" w:rsidR="00636E8B" w:rsidRDefault="00636E8B" w:rsidP="00C17497">
            <w:pPr>
              <w:rPr>
                <w:i/>
              </w:rPr>
            </w:pPr>
          </w:p>
          <w:p w14:paraId="5056FD32" w14:textId="77777777" w:rsidR="00636E8B" w:rsidRPr="00AB6798" w:rsidRDefault="00636E8B" w:rsidP="00C17497">
            <w:pPr>
              <w:rPr>
                <w:i/>
              </w:rPr>
            </w:pPr>
            <w:r w:rsidRPr="00AB6798">
              <w:rPr>
                <w:i/>
              </w:rPr>
              <w:t xml:space="preserve">Portée et contenu : </w:t>
            </w:r>
          </w:p>
          <w:p w14:paraId="343C45A6" w14:textId="77777777" w:rsidR="00636E8B" w:rsidRDefault="00636E8B" w:rsidP="00C17497">
            <w:r>
              <w:t xml:space="preserve">Cette sous-sous-série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748CD05" w14:textId="77777777" w:rsidR="00636E8B" w:rsidRDefault="00636E8B" w:rsidP="00C17497">
            <w:pPr>
              <w:rPr>
                <w:lang w:eastAsia="en-US"/>
              </w:rPr>
            </w:pPr>
          </w:p>
          <w:p w14:paraId="0EEDF8E2" w14:textId="77777777" w:rsidR="00636E8B" w:rsidRPr="00A674F8" w:rsidRDefault="00636E8B" w:rsidP="00C17497">
            <w:pPr>
              <w:rPr>
                <w:lang w:eastAsia="en-US"/>
              </w:rPr>
            </w:pPr>
          </w:p>
        </w:tc>
      </w:tr>
    </w:tbl>
    <w:p w14:paraId="14EAE996" w14:textId="15646CB8" w:rsidR="00636E8B" w:rsidRDefault="00636E8B" w:rsidP="00696AE2"/>
    <w:p w14:paraId="48AB7F8C" w14:textId="7648FA3E" w:rsidR="00602381" w:rsidRDefault="00602381" w:rsidP="00696AE2"/>
    <w:p w14:paraId="06E53FB4" w14:textId="1F649138" w:rsidR="00602381" w:rsidRPr="00A674F8" w:rsidRDefault="00602381" w:rsidP="00602381">
      <w:pPr>
        <w:pStyle w:val="Titre2"/>
      </w:pPr>
      <w:bookmarkStart w:id="94" w:name="_Toc226037269"/>
      <w:r>
        <w:t>P280/B6</w:t>
      </w:r>
      <w:r w:rsidRPr="00A674F8">
        <w:t xml:space="preserve"> </w:t>
      </w:r>
      <w:r w:rsidR="008E4F42">
        <w:t>Éducation</w:t>
      </w:r>
      <w:bookmarkEnd w:id="94"/>
    </w:p>
    <w:p w14:paraId="23C990FE" w14:textId="77777777" w:rsidR="00602381" w:rsidRPr="00A674F8" w:rsidRDefault="00602381" w:rsidP="00602381"/>
    <w:p w14:paraId="06CC2762" w14:textId="77777777" w:rsidR="00602381" w:rsidRPr="00AB6798" w:rsidRDefault="00602381" w:rsidP="00602381">
      <w:pPr>
        <w:rPr>
          <w:i/>
        </w:rPr>
      </w:pPr>
      <w:r w:rsidRPr="00AB6798">
        <w:rPr>
          <w:i/>
        </w:rPr>
        <w:t xml:space="preserve">Portée et contenu : </w:t>
      </w:r>
    </w:p>
    <w:p w14:paraId="610F9C89" w14:textId="77777777" w:rsidR="00602381" w:rsidRDefault="00602381" w:rsidP="00602381">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EF52DFB" w14:textId="77777777" w:rsidR="00602381" w:rsidRPr="00A674F8" w:rsidRDefault="00602381" w:rsidP="00602381"/>
    <w:tbl>
      <w:tblPr>
        <w:tblW w:w="9356" w:type="dxa"/>
        <w:tblInd w:w="-567" w:type="dxa"/>
        <w:shd w:val="clear" w:color="auto" w:fill="D9D9D9"/>
        <w:tblLook w:val="04A0" w:firstRow="1" w:lastRow="0" w:firstColumn="1" w:lastColumn="0" w:noHBand="0" w:noVBand="1"/>
      </w:tblPr>
      <w:tblGrid>
        <w:gridCol w:w="1555"/>
        <w:gridCol w:w="7801"/>
      </w:tblGrid>
      <w:tr w:rsidR="00602381" w:rsidRPr="00A674F8" w14:paraId="2577A73A" w14:textId="77777777" w:rsidTr="00C17497">
        <w:trPr>
          <w:trHeight w:val="873"/>
        </w:trPr>
        <w:tc>
          <w:tcPr>
            <w:tcW w:w="1555" w:type="dxa"/>
            <w:shd w:val="clear" w:color="auto" w:fill="D9D9D9" w:themeFill="background1" w:themeFillShade="D9"/>
            <w:hideMark/>
          </w:tcPr>
          <w:p w14:paraId="0EF1B37A" w14:textId="77777777" w:rsidR="00602381" w:rsidRPr="00A674F8" w:rsidRDefault="00602381" w:rsidP="00C17497">
            <w:pPr>
              <w:rPr>
                <w:lang w:eastAsia="en-US"/>
              </w:rPr>
            </w:pPr>
            <w:r w:rsidRPr="00A674F8">
              <w:rPr>
                <w:lang w:eastAsia="en-US"/>
              </w:rPr>
              <w:t>R-E-T-P</w:t>
            </w:r>
          </w:p>
        </w:tc>
        <w:tc>
          <w:tcPr>
            <w:tcW w:w="7801" w:type="dxa"/>
            <w:hideMark/>
          </w:tcPr>
          <w:p w14:paraId="697F191F" w14:textId="1515C3C7" w:rsidR="00602381" w:rsidRPr="00B321DF" w:rsidRDefault="00602381" w:rsidP="00C17497">
            <w:pPr>
              <w:pStyle w:val="Niveau3"/>
            </w:pPr>
            <w:bookmarkStart w:id="95" w:name="_Toc226037270"/>
            <w:r>
              <w:t>P280</w:t>
            </w:r>
            <w:r w:rsidRPr="00B321DF">
              <w:t>/</w:t>
            </w:r>
            <w:r>
              <w:t>B</w:t>
            </w:r>
            <w:r w:rsidR="0089776D">
              <w:t>6</w:t>
            </w:r>
            <w:r w:rsidRPr="00B321DF">
              <w:t>/</w:t>
            </w:r>
            <w:r>
              <w:t>1</w:t>
            </w:r>
            <w:r w:rsidRPr="00B321DF">
              <w:t xml:space="preserve"> : </w:t>
            </w:r>
            <w:r w:rsidR="008E4F42">
              <w:t>Religieuses et enseignantes</w:t>
            </w:r>
            <w:bookmarkEnd w:id="95"/>
          </w:p>
          <w:p w14:paraId="4BF3B73E" w14:textId="77777777" w:rsidR="00602381" w:rsidRDefault="00602381" w:rsidP="00C17497">
            <w:pPr>
              <w:rPr>
                <w:lang w:eastAsia="en-US"/>
              </w:rPr>
            </w:pPr>
            <w:r>
              <w:rPr>
                <w:lang w:eastAsia="en-US"/>
              </w:rPr>
              <w:t xml:space="preserve">– </w:t>
            </w:r>
            <w:r w:rsidRPr="000C70A7">
              <w:rPr>
                <w:highlight w:val="yellow"/>
                <w:lang w:eastAsia="en-US"/>
              </w:rPr>
              <w:t>Années extrêmes</w:t>
            </w:r>
            <w:r>
              <w:rPr>
                <w:lang w:eastAsia="en-US"/>
              </w:rPr>
              <w:t xml:space="preserve">. – </w:t>
            </w:r>
            <w:r w:rsidRPr="000C70A7">
              <w:rPr>
                <w:highlight w:val="yellow"/>
                <w:lang w:eastAsia="en-US"/>
              </w:rPr>
              <w:t>X</w:t>
            </w:r>
            <w:r>
              <w:rPr>
                <w:lang w:eastAsia="en-US"/>
              </w:rPr>
              <w:t xml:space="preserve"> photographies. </w:t>
            </w:r>
          </w:p>
          <w:p w14:paraId="5FC99E76" w14:textId="77777777" w:rsidR="00602381" w:rsidRDefault="00602381" w:rsidP="00C17497">
            <w:pPr>
              <w:rPr>
                <w:i/>
              </w:rPr>
            </w:pPr>
          </w:p>
          <w:p w14:paraId="54D10602" w14:textId="77777777" w:rsidR="00602381" w:rsidRPr="00AB6798" w:rsidRDefault="00602381" w:rsidP="00C17497">
            <w:pPr>
              <w:rPr>
                <w:i/>
              </w:rPr>
            </w:pPr>
            <w:r w:rsidRPr="00AB6798">
              <w:rPr>
                <w:i/>
              </w:rPr>
              <w:t xml:space="preserve">Portée et contenu : </w:t>
            </w:r>
          </w:p>
          <w:p w14:paraId="71E05F34" w14:textId="77777777" w:rsidR="00602381" w:rsidRDefault="00602381" w:rsidP="00C17497">
            <w:r>
              <w:t xml:space="preserve">Cette sous-sous-série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7B13DFC" w14:textId="77777777" w:rsidR="00602381" w:rsidRDefault="00602381" w:rsidP="00C17497">
            <w:pPr>
              <w:rPr>
                <w:lang w:eastAsia="en-US"/>
              </w:rPr>
            </w:pPr>
          </w:p>
          <w:p w14:paraId="75A3BC31" w14:textId="77777777" w:rsidR="00602381" w:rsidRPr="00A674F8" w:rsidRDefault="00602381" w:rsidP="00C17497">
            <w:pPr>
              <w:rPr>
                <w:lang w:eastAsia="en-US"/>
              </w:rPr>
            </w:pPr>
          </w:p>
        </w:tc>
      </w:tr>
    </w:tbl>
    <w:p w14:paraId="68B51B4D" w14:textId="0C71E2C5" w:rsidR="00602381" w:rsidRDefault="00602381" w:rsidP="00696AE2"/>
    <w:p w14:paraId="0815475B" w14:textId="335F32D8" w:rsidR="008E4F42" w:rsidRDefault="008E4F42" w:rsidP="00696AE2"/>
    <w:p w14:paraId="1B089330" w14:textId="678CCA89" w:rsidR="008E4F42" w:rsidRPr="00A674F8" w:rsidRDefault="008E4F42" w:rsidP="008E4F42">
      <w:pPr>
        <w:pStyle w:val="Titre2"/>
      </w:pPr>
      <w:bookmarkStart w:id="96" w:name="_Toc226037271"/>
      <w:r>
        <w:t>P280/B7</w:t>
      </w:r>
      <w:r w:rsidRPr="00A674F8">
        <w:t xml:space="preserve"> </w:t>
      </w:r>
      <w:r>
        <w:t>Transports</w:t>
      </w:r>
      <w:bookmarkEnd w:id="96"/>
    </w:p>
    <w:p w14:paraId="33034A1E" w14:textId="77777777" w:rsidR="008E4F42" w:rsidRPr="00A674F8" w:rsidRDefault="008E4F42" w:rsidP="008E4F42"/>
    <w:p w14:paraId="203F24C9" w14:textId="77777777" w:rsidR="008E4F42" w:rsidRPr="00AB6798" w:rsidRDefault="008E4F42" w:rsidP="008E4F42">
      <w:pPr>
        <w:rPr>
          <w:i/>
        </w:rPr>
      </w:pPr>
      <w:r w:rsidRPr="00AB6798">
        <w:rPr>
          <w:i/>
        </w:rPr>
        <w:t xml:space="preserve">Portée et contenu : </w:t>
      </w:r>
    </w:p>
    <w:p w14:paraId="3172FC3A" w14:textId="47D7963C" w:rsidR="008E4F42" w:rsidRPr="008A17C8" w:rsidRDefault="008E4F42" w:rsidP="008E4F42">
      <w:pPr>
        <w:rPr>
          <w:i/>
        </w:rPr>
      </w:pPr>
      <w:r>
        <w:t xml:space="preserve">Cette sous-série comprend </w:t>
      </w:r>
      <w:r w:rsidR="008A17C8">
        <w:t xml:space="preserve">les dossiers </w:t>
      </w:r>
      <w:r w:rsidR="008A17C8">
        <w:rPr>
          <w:i/>
        </w:rPr>
        <w:t xml:space="preserve">Camions, Vélos </w:t>
      </w:r>
      <w:r w:rsidR="008A17C8">
        <w:t xml:space="preserve">et </w:t>
      </w:r>
      <w:r w:rsidR="008A17C8">
        <w:rPr>
          <w:i/>
        </w:rPr>
        <w:t>Voitures.</w:t>
      </w:r>
    </w:p>
    <w:p w14:paraId="2343024E" w14:textId="77777777" w:rsidR="008E4F42" w:rsidRPr="00A674F8" w:rsidRDefault="008E4F42" w:rsidP="008E4F42"/>
    <w:tbl>
      <w:tblPr>
        <w:tblW w:w="9356" w:type="dxa"/>
        <w:tblInd w:w="-567" w:type="dxa"/>
        <w:shd w:val="clear" w:color="auto" w:fill="D9D9D9"/>
        <w:tblLook w:val="04A0" w:firstRow="1" w:lastRow="0" w:firstColumn="1" w:lastColumn="0" w:noHBand="0" w:noVBand="1"/>
      </w:tblPr>
      <w:tblGrid>
        <w:gridCol w:w="1555"/>
        <w:gridCol w:w="7801"/>
      </w:tblGrid>
      <w:tr w:rsidR="008E4F42" w:rsidRPr="00A674F8" w14:paraId="457345A7" w14:textId="77777777" w:rsidTr="009953CD">
        <w:trPr>
          <w:trHeight w:val="873"/>
        </w:trPr>
        <w:tc>
          <w:tcPr>
            <w:tcW w:w="1555" w:type="dxa"/>
            <w:shd w:val="clear" w:color="auto" w:fill="D9D9D9" w:themeFill="background1" w:themeFillShade="D9"/>
            <w:hideMark/>
          </w:tcPr>
          <w:p w14:paraId="5CBC3DE1" w14:textId="77777777" w:rsidR="008E4F42" w:rsidRPr="00A674F8" w:rsidRDefault="008E4F42" w:rsidP="009953CD">
            <w:pPr>
              <w:rPr>
                <w:lang w:eastAsia="en-US"/>
              </w:rPr>
            </w:pPr>
            <w:r w:rsidRPr="00A674F8">
              <w:rPr>
                <w:lang w:eastAsia="en-US"/>
              </w:rPr>
              <w:t>R-E-T-P</w:t>
            </w:r>
          </w:p>
        </w:tc>
        <w:tc>
          <w:tcPr>
            <w:tcW w:w="7801" w:type="dxa"/>
            <w:hideMark/>
          </w:tcPr>
          <w:p w14:paraId="3C9ECEE2" w14:textId="620EAA0C" w:rsidR="008E4F42" w:rsidRPr="00B321DF" w:rsidRDefault="008E4F42" w:rsidP="009953CD">
            <w:pPr>
              <w:pStyle w:val="Niveau3"/>
            </w:pPr>
            <w:bookmarkStart w:id="97" w:name="_Toc226037272"/>
            <w:r>
              <w:t>P280</w:t>
            </w:r>
            <w:r w:rsidRPr="00B321DF">
              <w:t>/</w:t>
            </w:r>
            <w:r>
              <w:t>B7</w:t>
            </w:r>
            <w:r w:rsidRPr="00B321DF">
              <w:t>/</w:t>
            </w:r>
            <w:r>
              <w:t>1</w:t>
            </w:r>
            <w:r w:rsidRPr="00B321DF">
              <w:t xml:space="preserve"> : </w:t>
            </w:r>
            <w:r>
              <w:t>Camions</w:t>
            </w:r>
            <w:bookmarkEnd w:id="97"/>
          </w:p>
          <w:p w14:paraId="33738E64" w14:textId="77777777" w:rsidR="008E4F42" w:rsidRDefault="008E4F42" w:rsidP="009953CD">
            <w:pPr>
              <w:rPr>
                <w:lang w:eastAsia="en-US"/>
              </w:rPr>
            </w:pPr>
            <w:r>
              <w:rPr>
                <w:lang w:eastAsia="en-US"/>
              </w:rPr>
              <w:t xml:space="preserve">– </w:t>
            </w:r>
            <w:r w:rsidRPr="000C70A7">
              <w:rPr>
                <w:highlight w:val="yellow"/>
                <w:lang w:eastAsia="en-US"/>
              </w:rPr>
              <w:t>Années extrêmes</w:t>
            </w:r>
            <w:r>
              <w:rPr>
                <w:lang w:eastAsia="en-US"/>
              </w:rPr>
              <w:t xml:space="preserve">. – </w:t>
            </w:r>
            <w:r w:rsidRPr="000C70A7">
              <w:rPr>
                <w:highlight w:val="yellow"/>
                <w:lang w:eastAsia="en-US"/>
              </w:rPr>
              <w:t>X</w:t>
            </w:r>
            <w:r>
              <w:rPr>
                <w:lang w:eastAsia="en-US"/>
              </w:rPr>
              <w:t xml:space="preserve"> photographies. </w:t>
            </w:r>
          </w:p>
          <w:p w14:paraId="732A6772" w14:textId="77777777" w:rsidR="008E4F42" w:rsidRDefault="008E4F42" w:rsidP="009953CD">
            <w:pPr>
              <w:rPr>
                <w:i/>
              </w:rPr>
            </w:pPr>
          </w:p>
          <w:p w14:paraId="3CCF6771" w14:textId="77777777" w:rsidR="008E4F42" w:rsidRPr="00AB6798" w:rsidRDefault="008E4F42" w:rsidP="009953CD">
            <w:pPr>
              <w:rPr>
                <w:i/>
              </w:rPr>
            </w:pPr>
            <w:r w:rsidRPr="00AB6798">
              <w:rPr>
                <w:i/>
              </w:rPr>
              <w:t xml:space="preserve">Portée et contenu : </w:t>
            </w:r>
          </w:p>
          <w:p w14:paraId="7BC02A98" w14:textId="77777777" w:rsidR="008E4F42" w:rsidRDefault="008E4F42" w:rsidP="009953CD">
            <w:r>
              <w:t xml:space="preserve">Cette sous-sous-série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2F138A" w14:textId="77777777" w:rsidR="008E4F42" w:rsidRDefault="008E4F42" w:rsidP="009953CD">
            <w:pPr>
              <w:rPr>
                <w:lang w:eastAsia="en-US"/>
              </w:rPr>
            </w:pPr>
          </w:p>
          <w:p w14:paraId="270D5499" w14:textId="77777777" w:rsidR="008E4F42" w:rsidRPr="00A674F8" w:rsidRDefault="008E4F42" w:rsidP="009953CD">
            <w:pPr>
              <w:rPr>
                <w:lang w:eastAsia="en-US"/>
              </w:rPr>
            </w:pPr>
          </w:p>
        </w:tc>
      </w:tr>
      <w:tr w:rsidR="008E4F42" w:rsidRPr="00A674F8" w14:paraId="1A423EF1" w14:textId="77777777" w:rsidTr="009953CD">
        <w:trPr>
          <w:trHeight w:val="873"/>
        </w:trPr>
        <w:tc>
          <w:tcPr>
            <w:tcW w:w="1555" w:type="dxa"/>
            <w:shd w:val="clear" w:color="auto" w:fill="D9D9D9" w:themeFill="background1" w:themeFillShade="D9"/>
          </w:tcPr>
          <w:p w14:paraId="7243E9DD" w14:textId="77777777" w:rsidR="008E4F42" w:rsidRPr="00A674F8" w:rsidRDefault="008E4F42" w:rsidP="009953CD">
            <w:pPr>
              <w:rPr>
                <w:lang w:eastAsia="en-US"/>
              </w:rPr>
            </w:pPr>
            <w:r w:rsidRPr="00A674F8">
              <w:rPr>
                <w:lang w:eastAsia="en-US"/>
              </w:rPr>
              <w:t>R-E-T-P</w:t>
            </w:r>
          </w:p>
        </w:tc>
        <w:tc>
          <w:tcPr>
            <w:tcW w:w="7801" w:type="dxa"/>
          </w:tcPr>
          <w:p w14:paraId="326FA717" w14:textId="34AB54AA" w:rsidR="008E4F42" w:rsidRPr="00B321DF" w:rsidRDefault="008E4F42" w:rsidP="009953CD">
            <w:pPr>
              <w:pStyle w:val="Niveau3"/>
            </w:pPr>
            <w:bookmarkStart w:id="98" w:name="_Toc226037273"/>
            <w:r>
              <w:t>P280</w:t>
            </w:r>
            <w:r w:rsidRPr="00B321DF">
              <w:t>/</w:t>
            </w:r>
            <w:r>
              <w:t>B7</w:t>
            </w:r>
            <w:r w:rsidRPr="00B321DF">
              <w:t>/</w:t>
            </w:r>
            <w:r>
              <w:t>2</w:t>
            </w:r>
            <w:r w:rsidRPr="00B321DF">
              <w:t xml:space="preserve"> : </w:t>
            </w:r>
            <w:r>
              <w:t>Vélo</w:t>
            </w:r>
            <w:r w:rsidR="008A17C8">
              <w:t>s</w:t>
            </w:r>
            <w:bookmarkEnd w:id="98"/>
          </w:p>
          <w:p w14:paraId="0069F51A" w14:textId="77777777" w:rsidR="008E4F42" w:rsidRDefault="008E4F42" w:rsidP="009953CD">
            <w:pPr>
              <w:rPr>
                <w:lang w:eastAsia="en-US"/>
              </w:rPr>
            </w:pPr>
            <w:r>
              <w:rPr>
                <w:lang w:eastAsia="en-US"/>
              </w:rPr>
              <w:t xml:space="preserve">– </w:t>
            </w:r>
            <w:r w:rsidRPr="000C70A7">
              <w:rPr>
                <w:highlight w:val="yellow"/>
                <w:lang w:eastAsia="en-US"/>
              </w:rPr>
              <w:t>Années extrêmes</w:t>
            </w:r>
            <w:r>
              <w:rPr>
                <w:lang w:eastAsia="en-US"/>
              </w:rPr>
              <w:t xml:space="preserve">. – </w:t>
            </w:r>
            <w:r w:rsidRPr="000C70A7">
              <w:rPr>
                <w:highlight w:val="yellow"/>
                <w:lang w:eastAsia="en-US"/>
              </w:rPr>
              <w:t>X</w:t>
            </w:r>
            <w:r>
              <w:rPr>
                <w:lang w:eastAsia="en-US"/>
              </w:rPr>
              <w:t xml:space="preserve"> photographies. </w:t>
            </w:r>
          </w:p>
          <w:p w14:paraId="7BEC8E74" w14:textId="77777777" w:rsidR="008E4F42" w:rsidRDefault="008E4F42" w:rsidP="009953CD">
            <w:pPr>
              <w:rPr>
                <w:i/>
              </w:rPr>
            </w:pPr>
          </w:p>
          <w:p w14:paraId="3D21F832" w14:textId="77777777" w:rsidR="008E4F42" w:rsidRPr="00AB6798" w:rsidRDefault="008E4F42" w:rsidP="009953CD">
            <w:pPr>
              <w:rPr>
                <w:i/>
              </w:rPr>
            </w:pPr>
            <w:r w:rsidRPr="00AB6798">
              <w:rPr>
                <w:i/>
              </w:rPr>
              <w:t xml:space="preserve">Portée et contenu : </w:t>
            </w:r>
          </w:p>
          <w:p w14:paraId="5B3B685C" w14:textId="77777777" w:rsidR="008E4F42" w:rsidRDefault="008E4F42" w:rsidP="009953CD">
            <w:r>
              <w:t xml:space="preserve">Cette sous-sous-série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11F753B" w14:textId="77777777" w:rsidR="008E4F42" w:rsidRDefault="008E4F42" w:rsidP="009953CD">
            <w:pPr>
              <w:rPr>
                <w:lang w:eastAsia="en-US"/>
              </w:rPr>
            </w:pPr>
          </w:p>
          <w:p w14:paraId="7EE109CF" w14:textId="77777777" w:rsidR="008E4F42" w:rsidRDefault="008E4F42" w:rsidP="009953CD">
            <w:pPr>
              <w:pStyle w:val="Niveau3"/>
            </w:pPr>
          </w:p>
        </w:tc>
      </w:tr>
      <w:tr w:rsidR="008E4F42" w:rsidRPr="00A674F8" w14:paraId="584879B2" w14:textId="77777777" w:rsidTr="009953CD">
        <w:trPr>
          <w:trHeight w:val="873"/>
        </w:trPr>
        <w:tc>
          <w:tcPr>
            <w:tcW w:w="1555" w:type="dxa"/>
            <w:shd w:val="clear" w:color="auto" w:fill="D9D9D9" w:themeFill="background1" w:themeFillShade="D9"/>
          </w:tcPr>
          <w:p w14:paraId="2C0B5F34" w14:textId="250AB18F" w:rsidR="008E4F42" w:rsidRPr="00A674F8" w:rsidRDefault="008E4F42" w:rsidP="008E4F42">
            <w:pPr>
              <w:rPr>
                <w:lang w:eastAsia="en-US"/>
              </w:rPr>
            </w:pPr>
            <w:r w:rsidRPr="00A674F8">
              <w:rPr>
                <w:lang w:eastAsia="en-US"/>
              </w:rPr>
              <w:t>R-E-T-P</w:t>
            </w:r>
          </w:p>
        </w:tc>
        <w:tc>
          <w:tcPr>
            <w:tcW w:w="7801" w:type="dxa"/>
          </w:tcPr>
          <w:p w14:paraId="264A6E47" w14:textId="477F1009" w:rsidR="008E4F42" w:rsidRPr="00B321DF" w:rsidRDefault="008E4F42" w:rsidP="008E4F42">
            <w:pPr>
              <w:pStyle w:val="Niveau3"/>
            </w:pPr>
            <w:bookmarkStart w:id="99" w:name="_Toc226037274"/>
            <w:r>
              <w:t>P280</w:t>
            </w:r>
            <w:r w:rsidRPr="00B321DF">
              <w:t>/</w:t>
            </w:r>
            <w:r>
              <w:t>B7</w:t>
            </w:r>
            <w:r w:rsidRPr="00B321DF">
              <w:t>/</w:t>
            </w:r>
            <w:r>
              <w:t>3</w:t>
            </w:r>
            <w:r w:rsidRPr="00B321DF">
              <w:t xml:space="preserve"> : </w:t>
            </w:r>
            <w:r>
              <w:t>Voitures</w:t>
            </w:r>
            <w:bookmarkEnd w:id="99"/>
          </w:p>
          <w:p w14:paraId="10755D88" w14:textId="77777777" w:rsidR="008E4F42" w:rsidRDefault="008E4F42" w:rsidP="008E4F42">
            <w:pPr>
              <w:rPr>
                <w:lang w:eastAsia="en-US"/>
              </w:rPr>
            </w:pPr>
            <w:r>
              <w:rPr>
                <w:lang w:eastAsia="en-US"/>
              </w:rPr>
              <w:t xml:space="preserve">– </w:t>
            </w:r>
            <w:r w:rsidRPr="000C70A7">
              <w:rPr>
                <w:highlight w:val="yellow"/>
                <w:lang w:eastAsia="en-US"/>
              </w:rPr>
              <w:t>Années extrêmes</w:t>
            </w:r>
            <w:r>
              <w:rPr>
                <w:lang w:eastAsia="en-US"/>
              </w:rPr>
              <w:t xml:space="preserve">. – </w:t>
            </w:r>
            <w:r w:rsidRPr="000C70A7">
              <w:rPr>
                <w:highlight w:val="yellow"/>
                <w:lang w:eastAsia="en-US"/>
              </w:rPr>
              <w:t>X</w:t>
            </w:r>
            <w:r>
              <w:rPr>
                <w:lang w:eastAsia="en-US"/>
              </w:rPr>
              <w:t xml:space="preserve"> photographies. </w:t>
            </w:r>
          </w:p>
          <w:p w14:paraId="0191E5AE" w14:textId="77777777" w:rsidR="008E4F42" w:rsidRDefault="008E4F42" w:rsidP="008E4F42">
            <w:pPr>
              <w:rPr>
                <w:i/>
              </w:rPr>
            </w:pPr>
          </w:p>
          <w:p w14:paraId="5524EB53" w14:textId="77777777" w:rsidR="008E4F42" w:rsidRPr="00AB6798" w:rsidRDefault="008E4F42" w:rsidP="008E4F42">
            <w:pPr>
              <w:rPr>
                <w:i/>
              </w:rPr>
            </w:pPr>
            <w:r w:rsidRPr="00AB6798">
              <w:rPr>
                <w:i/>
              </w:rPr>
              <w:t xml:space="preserve">Portée et contenu : </w:t>
            </w:r>
          </w:p>
          <w:p w14:paraId="0464A1F4" w14:textId="77777777" w:rsidR="008E4F42" w:rsidRDefault="008E4F42" w:rsidP="008E4F42">
            <w:r>
              <w:t xml:space="preserve">Cette sous-sous-série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3A5C191" w14:textId="77777777" w:rsidR="008E4F42" w:rsidRDefault="008E4F42" w:rsidP="008E4F42">
            <w:pPr>
              <w:rPr>
                <w:lang w:eastAsia="en-US"/>
              </w:rPr>
            </w:pPr>
          </w:p>
          <w:p w14:paraId="4B5007CF" w14:textId="77777777" w:rsidR="008E4F42" w:rsidRDefault="008E4F42" w:rsidP="008E4F42">
            <w:pPr>
              <w:pStyle w:val="Niveau3"/>
            </w:pPr>
          </w:p>
        </w:tc>
      </w:tr>
    </w:tbl>
    <w:p w14:paraId="662E5891" w14:textId="5F0BE808" w:rsidR="008E4F42" w:rsidRDefault="008E4F42" w:rsidP="00696AE2"/>
    <w:p w14:paraId="66D15A23" w14:textId="087BEBC0" w:rsidR="008E4F42" w:rsidRDefault="008E4F42" w:rsidP="00696AE2"/>
    <w:p w14:paraId="1D5CA9EF" w14:textId="1B7B19D8" w:rsidR="008E4F42" w:rsidRPr="00A674F8" w:rsidRDefault="008E4F42" w:rsidP="008E4F42">
      <w:pPr>
        <w:pStyle w:val="Titre2"/>
      </w:pPr>
      <w:bookmarkStart w:id="100" w:name="_Toc226037275"/>
      <w:r>
        <w:t>P280/B8</w:t>
      </w:r>
      <w:r w:rsidRPr="00A674F8">
        <w:t xml:space="preserve"> </w:t>
      </w:r>
      <w:r>
        <w:t>Animaux et insectes</w:t>
      </w:r>
      <w:bookmarkEnd w:id="100"/>
    </w:p>
    <w:p w14:paraId="06EFEA34" w14:textId="06D404DD" w:rsidR="008E4F42" w:rsidRDefault="00E072EE" w:rsidP="008E4F42">
      <w:pPr>
        <w:rPr>
          <w:lang w:eastAsia="en-US"/>
        </w:rPr>
      </w:pPr>
      <w:r>
        <w:rPr>
          <w:lang w:eastAsia="en-US"/>
        </w:rPr>
        <w:t xml:space="preserve">– </w:t>
      </w:r>
      <w:r w:rsidRPr="000C70A7">
        <w:rPr>
          <w:highlight w:val="yellow"/>
          <w:lang w:eastAsia="en-US"/>
        </w:rPr>
        <w:t>Années extrêmes</w:t>
      </w:r>
      <w:r>
        <w:rPr>
          <w:lang w:eastAsia="en-US"/>
        </w:rPr>
        <w:t xml:space="preserve">. – </w:t>
      </w:r>
      <w:r w:rsidRPr="000C70A7">
        <w:rPr>
          <w:highlight w:val="yellow"/>
          <w:lang w:eastAsia="en-US"/>
        </w:rPr>
        <w:t>X</w:t>
      </w:r>
      <w:r>
        <w:rPr>
          <w:lang w:eastAsia="en-US"/>
        </w:rPr>
        <w:t xml:space="preserve"> photographies.</w:t>
      </w:r>
    </w:p>
    <w:p w14:paraId="0ECB446A" w14:textId="77777777" w:rsidR="00E072EE" w:rsidRPr="00A674F8" w:rsidRDefault="00E072EE" w:rsidP="008E4F42"/>
    <w:p w14:paraId="3CF87F18" w14:textId="77777777" w:rsidR="008E4F42" w:rsidRPr="00AB6798" w:rsidRDefault="008E4F42" w:rsidP="008E4F42">
      <w:pPr>
        <w:rPr>
          <w:i/>
        </w:rPr>
      </w:pPr>
      <w:r w:rsidRPr="00AB6798">
        <w:rPr>
          <w:i/>
        </w:rPr>
        <w:t xml:space="preserve">Portée et contenu : </w:t>
      </w:r>
    </w:p>
    <w:p w14:paraId="24308A05" w14:textId="0F8BE392" w:rsidR="008E4F42" w:rsidRPr="00E22017" w:rsidRDefault="008E4F42" w:rsidP="008E4F42">
      <w:r>
        <w:t xml:space="preserve">Cette sous-série comprend </w:t>
      </w:r>
      <w:r w:rsidR="00E22017">
        <w:t xml:space="preserve">les dossiers </w:t>
      </w:r>
      <w:r w:rsidR="00E22017">
        <w:rPr>
          <w:i/>
        </w:rPr>
        <w:t xml:space="preserve">Animaux en forêt, Animaux de la ferme, Animaux domestiques </w:t>
      </w:r>
      <w:r w:rsidR="00E22017">
        <w:t xml:space="preserve">et </w:t>
      </w:r>
      <w:r w:rsidR="00E22017">
        <w:rPr>
          <w:i/>
        </w:rPr>
        <w:t xml:space="preserve">Insectes. </w:t>
      </w:r>
    </w:p>
    <w:p w14:paraId="752BB489" w14:textId="77777777" w:rsidR="008E4F42" w:rsidRPr="00A674F8" w:rsidRDefault="008E4F42" w:rsidP="008E4F42"/>
    <w:tbl>
      <w:tblPr>
        <w:tblW w:w="9356" w:type="dxa"/>
        <w:tblInd w:w="-567" w:type="dxa"/>
        <w:shd w:val="clear" w:color="auto" w:fill="D9D9D9"/>
        <w:tblLook w:val="04A0" w:firstRow="1" w:lastRow="0" w:firstColumn="1" w:lastColumn="0" w:noHBand="0" w:noVBand="1"/>
      </w:tblPr>
      <w:tblGrid>
        <w:gridCol w:w="1555"/>
        <w:gridCol w:w="7801"/>
      </w:tblGrid>
      <w:tr w:rsidR="008E4F42" w:rsidRPr="00A674F8" w14:paraId="1F680748" w14:textId="77777777" w:rsidTr="009953CD">
        <w:trPr>
          <w:trHeight w:val="873"/>
        </w:trPr>
        <w:tc>
          <w:tcPr>
            <w:tcW w:w="1555" w:type="dxa"/>
            <w:shd w:val="clear" w:color="auto" w:fill="D9D9D9" w:themeFill="background1" w:themeFillShade="D9"/>
            <w:hideMark/>
          </w:tcPr>
          <w:p w14:paraId="28B9D9FE" w14:textId="77777777" w:rsidR="008E4F42" w:rsidRPr="00A674F8" w:rsidRDefault="008E4F42" w:rsidP="009953CD">
            <w:pPr>
              <w:rPr>
                <w:lang w:eastAsia="en-US"/>
              </w:rPr>
            </w:pPr>
            <w:r w:rsidRPr="00A674F8">
              <w:rPr>
                <w:lang w:eastAsia="en-US"/>
              </w:rPr>
              <w:t>R-E-T-P</w:t>
            </w:r>
          </w:p>
        </w:tc>
        <w:tc>
          <w:tcPr>
            <w:tcW w:w="7801" w:type="dxa"/>
            <w:hideMark/>
          </w:tcPr>
          <w:p w14:paraId="7CECA03D" w14:textId="3215735A" w:rsidR="008E4F42" w:rsidRPr="00B321DF" w:rsidRDefault="008E4F42" w:rsidP="009953CD">
            <w:pPr>
              <w:pStyle w:val="Niveau3"/>
            </w:pPr>
            <w:bookmarkStart w:id="101" w:name="_Toc226037276"/>
            <w:r>
              <w:t>P280</w:t>
            </w:r>
            <w:r w:rsidRPr="00B321DF">
              <w:t>/</w:t>
            </w:r>
            <w:r>
              <w:t>B8</w:t>
            </w:r>
            <w:r w:rsidRPr="00B321DF">
              <w:t>/</w:t>
            </w:r>
            <w:r>
              <w:t>1</w:t>
            </w:r>
            <w:r w:rsidRPr="00B321DF">
              <w:t xml:space="preserve"> : </w:t>
            </w:r>
            <w:r w:rsidR="00FB5AEA">
              <w:t>Animaux en forêt</w:t>
            </w:r>
            <w:bookmarkEnd w:id="101"/>
          </w:p>
          <w:p w14:paraId="1CCC427E" w14:textId="77777777" w:rsidR="008E4F42" w:rsidRDefault="008E4F42" w:rsidP="009953CD">
            <w:pPr>
              <w:rPr>
                <w:lang w:eastAsia="en-US"/>
              </w:rPr>
            </w:pPr>
            <w:r>
              <w:rPr>
                <w:lang w:eastAsia="en-US"/>
              </w:rPr>
              <w:t xml:space="preserve">– </w:t>
            </w:r>
            <w:r w:rsidRPr="000C70A7">
              <w:rPr>
                <w:highlight w:val="yellow"/>
                <w:lang w:eastAsia="en-US"/>
              </w:rPr>
              <w:t>Années extrêmes</w:t>
            </w:r>
            <w:r>
              <w:rPr>
                <w:lang w:eastAsia="en-US"/>
              </w:rPr>
              <w:t xml:space="preserve">. – </w:t>
            </w:r>
            <w:r w:rsidRPr="000C70A7">
              <w:rPr>
                <w:highlight w:val="yellow"/>
                <w:lang w:eastAsia="en-US"/>
              </w:rPr>
              <w:t>X</w:t>
            </w:r>
            <w:r>
              <w:rPr>
                <w:lang w:eastAsia="en-US"/>
              </w:rPr>
              <w:t xml:space="preserve"> photographies. </w:t>
            </w:r>
          </w:p>
          <w:p w14:paraId="631F98D7" w14:textId="77777777" w:rsidR="008E4F42" w:rsidRDefault="008E4F42" w:rsidP="009953CD">
            <w:pPr>
              <w:rPr>
                <w:i/>
              </w:rPr>
            </w:pPr>
          </w:p>
          <w:p w14:paraId="4E374B5E" w14:textId="77777777" w:rsidR="008E4F42" w:rsidRPr="00AB6798" w:rsidRDefault="008E4F42" w:rsidP="009953CD">
            <w:pPr>
              <w:rPr>
                <w:i/>
              </w:rPr>
            </w:pPr>
            <w:r w:rsidRPr="00AB6798">
              <w:rPr>
                <w:i/>
              </w:rPr>
              <w:t xml:space="preserve">Portée et contenu : </w:t>
            </w:r>
          </w:p>
          <w:p w14:paraId="3A533821" w14:textId="2A2FD25B" w:rsidR="008E4F42" w:rsidRDefault="00E072EE" w:rsidP="009953CD">
            <w:r>
              <w:t xml:space="preserve">Ce dossier </w:t>
            </w:r>
            <w:r w:rsidR="008E4F42">
              <w:t xml:space="preserve">comprend </w:t>
            </w:r>
            <w:r w:rsidR="008E4F42">
              <w:fldChar w:fldCharType="begin">
                <w:ffData>
                  <w:name w:val="Texte12"/>
                  <w:enabled/>
                  <w:calcOnExit w:val="0"/>
                  <w:textInput/>
                </w:ffData>
              </w:fldChar>
            </w:r>
            <w:r w:rsidR="008E4F42">
              <w:instrText xml:space="preserve"> FORMTEXT </w:instrText>
            </w:r>
            <w:r w:rsidR="008E4F42">
              <w:fldChar w:fldCharType="separate"/>
            </w:r>
            <w:r w:rsidR="008E4F42">
              <w:rPr>
                <w:noProof/>
              </w:rPr>
              <w:t> </w:t>
            </w:r>
            <w:r w:rsidR="008E4F42">
              <w:rPr>
                <w:noProof/>
              </w:rPr>
              <w:t> </w:t>
            </w:r>
            <w:r w:rsidR="008E4F42">
              <w:rPr>
                <w:noProof/>
              </w:rPr>
              <w:t> </w:t>
            </w:r>
            <w:r w:rsidR="008E4F42">
              <w:rPr>
                <w:noProof/>
              </w:rPr>
              <w:t> </w:t>
            </w:r>
            <w:r w:rsidR="008E4F42">
              <w:rPr>
                <w:noProof/>
              </w:rPr>
              <w:t> </w:t>
            </w:r>
            <w:r w:rsidR="008E4F42">
              <w:fldChar w:fldCharType="end"/>
            </w:r>
          </w:p>
          <w:p w14:paraId="259D21CE" w14:textId="77777777" w:rsidR="008E4F42" w:rsidRDefault="008E4F42" w:rsidP="009953CD">
            <w:pPr>
              <w:rPr>
                <w:lang w:eastAsia="en-US"/>
              </w:rPr>
            </w:pPr>
          </w:p>
          <w:p w14:paraId="1826B12F" w14:textId="77777777" w:rsidR="008E4F42" w:rsidRPr="00A674F8" w:rsidRDefault="008E4F42" w:rsidP="009953CD">
            <w:pPr>
              <w:rPr>
                <w:lang w:eastAsia="en-US"/>
              </w:rPr>
            </w:pPr>
          </w:p>
        </w:tc>
      </w:tr>
      <w:tr w:rsidR="00FB5AEA" w:rsidRPr="00A674F8" w14:paraId="2740393D" w14:textId="77777777" w:rsidTr="00FB5AEA">
        <w:trPr>
          <w:trHeight w:val="1834"/>
        </w:trPr>
        <w:tc>
          <w:tcPr>
            <w:tcW w:w="1555" w:type="dxa"/>
            <w:shd w:val="clear" w:color="auto" w:fill="D9D9D9" w:themeFill="background1" w:themeFillShade="D9"/>
          </w:tcPr>
          <w:p w14:paraId="3C588447" w14:textId="517E6B4D" w:rsidR="00FB5AEA" w:rsidRPr="00A674F8" w:rsidRDefault="00FB5AEA" w:rsidP="00FB5AEA">
            <w:pPr>
              <w:rPr>
                <w:lang w:eastAsia="en-US"/>
              </w:rPr>
            </w:pPr>
            <w:r w:rsidRPr="00A674F8">
              <w:rPr>
                <w:lang w:eastAsia="en-US"/>
              </w:rPr>
              <w:t>R-E-T-P</w:t>
            </w:r>
          </w:p>
        </w:tc>
        <w:tc>
          <w:tcPr>
            <w:tcW w:w="7801" w:type="dxa"/>
          </w:tcPr>
          <w:p w14:paraId="79E73E50" w14:textId="6DC9A767" w:rsidR="00FB5AEA" w:rsidRPr="00B321DF" w:rsidRDefault="00FB5AEA" w:rsidP="00FB5AEA">
            <w:pPr>
              <w:pStyle w:val="Niveau3"/>
            </w:pPr>
            <w:bookmarkStart w:id="102" w:name="_Toc226037277"/>
            <w:r>
              <w:t>P280</w:t>
            </w:r>
            <w:r w:rsidRPr="00B321DF">
              <w:t>/</w:t>
            </w:r>
            <w:r>
              <w:t>B8</w:t>
            </w:r>
            <w:r w:rsidRPr="00B321DF">
              <w:t>/</w:t>
            </w:r>
            <w:r>
              <w:t>2</w:t>
            </w:r>
            <w:r w:rsidRPr="00B321DF">
              <w:t xml:space="preserve"> : </w:t>
            </w:r>
            <w:r>
              <w:t>Animaux de la ferme</w:t>
            </w:r>
            <w:bookmarkEnd w:id="102"/>
          </w:p>
          <w:p w14:paraId="374E7EFF" w14:textId="77777777" w:rsidR="00FB5AEA" w:rsidRDefault="00FB5AEA" w:rsidP="00FB5AEA">
            <w:pPr>
              <w:rPr>
                <w:lang w:eastAsia="en-US"/>
              </w:rPr>
            </w:pPr>
            <w:r>
              <w:rPr>
                <w:lang w:eastAsia="en-US"/>
              </w:rPr>
              <w:t xml:space="preserve">– </w:t>
            </w:r>
            <w:r w:rsidRPr="000C70A7">
              <w:rPr>
                <w:highlight w:val="yellow"/>
                <w:lang w:eastAsia="en-US"/>
              </w:rPr>
              <w:t>Années extrêmes</w:t>
            </w:r>
            <w:r>
              <w:rPr>
                <w:lang w:eastAsia="en-US"/>
              </w:rPr>
              <w:t xml:space="preserve">. – </w:t>
            </w:r>
            <w:r w:rsidRPr="000C70A7">
              <w:rPr>
                <w:highlight w:val="yellow"/>
                <w:lang w:eastAsia="en-US"/>
              </w:rPr>
              <w:t>X</w:t>
            </w:r>
            <w:r>
              <w:rPr>
                <w:lang w:eastAsia="en-US"/>
              </w:rPr>
              <w:t xml:space="preserve"> photographies. </w:t>
            </w:r>
          </w:p>
          <w:p w14:paraId="596AC0E5" w14:textId="77777777" w:rsidR="00FB5AEA" w:rsidRDefault="00FB5AEA" w:rsidP="00FB5AEA">
            <w:pPr>
              <w:rPr>
                <w:i/>
              </w:rPr>
            </w:pPr>
          </w:p>
          <w:p w14:paraId="6F76FD3C" w14:textId="77777777" w:rsidR="00FB5AEA" w:rsidRPr="00AB6798" w:rsidRDefault="00FB5AEA" w:rsidP="00FB5AEA">
            <w:pPr>
              <w:rPr>
                <w:i/>
              </w:rPr>
            </w:pPr>
            <w:r w:rsidRPr="00AB6798">
              <w:rPr>
                <w:i/>
              </w:rPr>
              <w:t xml:space="preserve">Portée et contenu : </w:t>
            </w:r>
          </w:p>
          <w:p w14:paraId="558681A9" w14:textId="3E593C7D" w:rsidR="00FB5AEA" w:rsidRDefault="00E072EE" w:rsidP="00FB5AEA">
            <w:r>
              <w:t xml:space="preserve">Ce dossier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D778C0" w14:textId="77777777" w:rsidR="00FB5AEA" w:rsidRDefault="00FB5AEA" w:rsidP="00FB5AEA">
            <w:pPr>
              <w:pStyle w:val="Niveau3"/>
            </w:pPr>
          </w:p>
        </w:tc>
      </w:tr>
      <w:tr w:rsidR="00FB5AEA" w:rsidRPr="00A674F8" w14:paraId="3FFE4AF2" w14:textId="77777777" w:rsidTr="009953CD">
        <w:trPr>
          <w:trHeight w:val="873"/>
        </w:trPr>
        <w:tc>
          <w:tcPr>
            <w:tcW w:w="1555" w:type="dxa"/>
            <w:shd w:val="clear" w:color="auto" w:fill="D9D9D9" w:themeFill="background1" w:themeFillShade="D9"/>
          </w:tcPr>
          <w:p w14:paraId="57000F26" w14:textId="7433920A" w:rsidR="00FB5AEA" w:rsidRPr="00A674F8" w:rsidRDefault="00FB5AEA" w:rsidP="00FB5AEA">
            <w:pPr>
              <w:rPr>
                <w:lang w:eastAsia="en-US"/>
              </w:rPr>
            </w:pPr>
            <w:r w:rsidRPr="00A674F8">
              <w:rPr>
                <w:lang w:eastAsia="en-US"/>
              </w:rPr>
              <w:t>R-E-T-P</w:t>
            </w:r>
          </w:p>
        </w:tc>
        <w:tc>
          <w:tcPr>
            <w:tcW w:w="7801" w:type="dxa"/>
          </w:tcPr>
          <w:p w14:paraId="79767454" w14:textId="060E009B" w:rsidR="00FB5AEA" w:rsidRPr="00B321DF" w:rsidRDefault="00FB5AEA" w:rsidP="00FB5AEA">
            <w:pPr>
              <w:pStyle w:val="Niveau3"/>
            </w:pPr>
            <w:bookmarkStart w:id="103" w:name="_Toc226037278"/>
            <w:r>
              <w:t>P280</w:t>
            </w:r>
            <w:r w:rsidRPr="00B321DF">
              <w:t>/</w:t>
            </w:r>
            <w:r>
              <w:t>B8</w:t>
            </w:r>
            <w:r w:rsidRPr="00B321DF">
              <w:t>/</w:t>
            </w:r>
            <w:r>
              <w:t>3</w:t>
            </w:r>
            <w:r w:rsidRPr="00B321DF">
              <w:t xml:space="preserve"> : </w:t>
            </w:r>
            <w:r>
              <w:t>Animaux domestiques</w:t>
            </w:r>
            <w:bookmarkEnd w:id="103"/>
          </w:p>
          <w:p w14:paraId="5059AD88" w14:textId="77777777" w:rsidR="00FB5AEA" w:rsidRDefault="00FB5AEA" w:rsidP="00FB5AEA">
            <w:pPr>
              <w:rPr>
                <w:lang w:eastAsia="en-US"/>
              </w:rPr>
            </w:pPr>
            <w:r>
              <w:rPr>
                <w:lang w:eastAsia="en-US"/>
              </w:rPr>
              <w:t xml:space="preserve">– </w:t>
            </w:r>
            <w:r w:rsidRPr="000C70A7">
              <w:rPr>
                <w:highlight w:val="yellow"/>
                <w:lang w:eastAsia="en-US"/>
              </w:rPr>
              <w:t>Années extrêmes</w:t>
            </w:r>
            <w:r>
              <w:rPr>
                <w:lang w:eastAsia="en-US"/>
              </w:rPr>
              <w:t xml:space="preserve">. – </w:t>
            </w:r>
            <w:r w:rsidRPr="000C70A7">
              <w:rPr>
                <w:highlight w:val="yellow"/>
                <w:lang w:eastAsia="en-US"/>
              </w:rPr>
              <w:t>X</w:t>
            </w:r>
            <w:r>
              <w:rPr>
                <w:lang w:eastAsia="en-US"/>
              </w:rPr>
              <w:t xml:space="preserve"> photographies. </w:t>
            </w:r>
          </w:p>
          <w:p w14:paraId="1B630D5B" w14:textId="77777777" w:rsidR="00FB5AEA" w:rsidRDefault="00FB5AEA" w:rsidP="00FB5AEA">
            <w:pPr>
              <w:rPr>
                <w:i/>
              </w:rPr>
            </w:pPr>
          </w:p>
          <w:p w14:paraId="42041275" w14:textId="77777777" w:rsidR="00FB5AEA" w:rsidRPr="00AB6798" w:rsidRDefault="00FB5AEA" w:rsidP="00FB5AEA">
            <w:pPr>
              <w:rPr>
                <w:i/>
              </w:rPr>
            </w:pPr>
            <w:r w:rsidRPr="00AB6798">
              <w:rPr>
                <w:i/>
              </w:rPr>
              <w:t xml:space="preserve">Portée et contenu : </w:t>
            </w:r>
          </w:p>
          <w:p w14:paraId="3B6E062D" w14:textId="3E9F4AB5" w:rsidR="00FB5AEA" w:rsidRDefault="00E072EE" w:rsidP="00FB5AEA">
            <w:r>
              <w:t xml:space="preserve">Ce dossier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52150C" w14:textId="77777777" w:rsidR="00FB5AEA" w:rsidRDefault="00FB5AEA" w:rsidP="00FB5AEA">
            <w:pPr>
              <w:pStyle w:val="Niveau3"/>
            </w:pPr>
          </w:p>
        </w:tc>
      </w:tr>
      <w:tr w:rsidR="00FB5AEA" w:rsidRPr="00A674F8" w14:paraId="6D68A0CC" w14:textId="77777777" w:rsidTr="009953CD">
        <w:trPr>
          <w:trHeight w:val="873"/>
        </w:trPr>
        <w:tc>
          <w:tcPr>
            <w:tcW w:w="1555" w:type="dxa"/>
            <w:shd w:val="clear" w:color="auto" w:fill="D9D9D9" w:themeFill="background1" w:themeFillShade="D9"/>
          </w:tcPr>
          <w:p w14:paraId="1D43FE3F" w14:textId="0DD474EE" w:rsidR="00FB5AEA" w:rsidRPr="00A674F8" w:rsidRDefault="00FB5AEA" w:rsidP="00FB5AEA">
            <w:pPr>
              <w:rPr>
                <w:lang w:eastAsia="en-US"/>
              </w:rPr>
            </w:pPr>
            <w:r w:rsidRPr="00A674F8">
              <w:rPr>
                <w:lang w:eastAsia="en-US"/>
              </w:rPr>
              <w:t>R-E-T-P</w:t>
            </w:r>
          </w:p>
        </w:tc>
        <w:tc>
          <w:tcPr>
            <w:tcW w:w="7801" w:type="dxa"/>
          </w:tcPr>
          <w:p w14:paraId="2A9678CC" w14:textId="311DF648" w:rsidR="00FB5AEA" w:rsidRPr="00B321DF" w:rsidRDefault="00FB5AEA" w:rsidP="00FB5AEA">
            <w:pPr>
              <w:pStyle w:val="Niveau3"/>
            </w:pPr>
            <w:bookmarkStart w:id="104" w:name="_Toc226037279"/>
            <w:r>
              <w:t>P280</w:t>
            </w:r>
            <w:r w:rsidRPr="00B321DF">
              <w:t>/</w:t>
            </w:r>
            <w:r>
              <w:t>B8</w:t>
            </w:r>
            <w:r w:rsidRPr="00B321DF">
              <w:t>/</w:t>
            </w:r>
            <w:r>
              <w:t>4</w:t>
            </w:r>
            <w:r w:rsidRPr="00B321DF">
              <w:t xml:space="preserve"> : </w:t>
            </w:r>
            <w:r>
              <w:t>Insectes</w:t>
            </w:r>
            <w:bookmarkEnd w:id="104"/>
          </w:p>
          <w:p w14:paraId="69A4F5A3" w14:textId="77777777" w:rsidR="00FB5AEA" w:rsidRDefault="00FB5AEA" w:rsidP="00FB5AEA">
            <w:pPr>
              <w:rPr>
                <w:lang w:eastAsia="en-US"/>
              </w:rPr>
            </w:pPr>
            <w:r>
              <w:rPr>
                <w:lang w:eastAsia="en-US"/>
              </w:rPr>
              <w:t xml:space="preserve">– </w:t>
            </w:r>
            <w:r w:rsidRPr="000C70A7">
              <w:rPr>
                <w:highlight w:val="yellow"/>
                <w:lang w:eastAsia="en-US"/>
              </w:rPr>
              <w:t>Années extrêmes</w:t>
            </w:r>
            <w:r>
              <w:rPr>
                <w:lang w:eastAsia="en-US"/>
              </w:rPr>
              <w:t xml:space="preserve">. – </w:t>
            </w:r>
            <w:r w:rsidRPr="000C70A7">
              <w:rPr>
                <w:highlight w:val="yellow"/>
                <w:lang w:eastAsia="en-US"/>
              </w:rPr>
              <w:t>X</w:t>
            </w:r>
            <w:r>
              <w:rPr>
                <w:lang w:eastAsia="en-US"/>
              </w:rPr>
              <w:t xml:space="preserve"> photographies. </w:t>
            </w:r>
          </w:p>
          <w:p w14:paraId="78704BA6" w14:textId="77777777" w:rsidR="00FB5AEA" w:rsidRDefault="00FB5AEA" w:rsidP="00FB5AEA">
            <w:pPr>
              <w:rPr>
                <w:i/>
              </w:rPr>
            </w:pPr>
          </w:p>
          <w:p w14:paraId="07130C8E" w14:textId="77777777" w:rsidR="00FB5AEA" w:rsidRPr="00AB6798" w:rsidRDefault="00FB5AEA" w:rsidP="00FB5AEA">
            <w:pPr>
              <w:rPr>
                <w:i/>
              </w:rPr>
            </w:pPr>
            <w:r w:rsidRPr="00AB6798">
              <w:rPr>
                <w:i/>
              </w:rPr>
              <w:t xml:space="preserve">Portée et contenu : </w:t>
            </w:r>
          </w:p>
          <w:p w14:paraId="12885D5A" w14:textId="621B95CF" w:rsidR="00FB5AEA" w:rsidRDefault="00E072EE" w:rsidP="00FB5AEA">
            <w:r>
              <w:t xml:space="preserve">Ce dossier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47D7E71" w14:textId="77777777" w:rsidR="00FB5AEA" w:rsidRDefault="00FB5AEA" w:rsidP="00FB5AEA">
            <w:pPr>
              <w:pStyle w:val="Niveau3"/>
            </w:pPr>
          </w:p>
        </w:tc>
      </w:tr>
    </w:tbl>
    <w:p w14:paraId="150FE1F8" w14:textId="77777777" w:rsidR="008E4F42" w:rsidRDefault="008E4F42" w:rsidP="00696AE2"/>
    <w:p w14:paraId="3BD286A7" w14:textId="5D2353AC" w:rsidR="00593D7D" w:rsidRDefault="00593D7D" w:rsidP="00696AE2"/>
    <w:p w14:paraId="438618AA" w14:textId="792CCB7D" w:rsidR="005B5555" w:rsidRPr="00A674F8" w:rsidRDefault="005B5555" w:rsidP="005B5555">
      <w:pPr>
        <w:pStyle w:val="Titre2"/>
      </w:pPr>
      <w:bookmarkStart w:id="105" w:name="_Toc226037280"/>
      <w:r>
        <w:t>P280/B9</w:t>
      </w:r>
      <w:r w:rsidRPr="00A674F8">
        <w:t xml:space="preserve"> </w:t>
      </w:r>
      <w:r>
        <w:t>Bâtiments et lieux</w:t>
      </w:r>
      <w:bookmarkEnd w:id="105"/>
    </w:p>
    <w:p w14:paraId="0A6D0981" w14:textId="19898833" w:rsidR="005B5555" w:rsidRDefault="00E072EE" w:rsidP="005B5555">
      <w:pPr>
        <w:rPr>
          <w:lang w:eastAsia="en-US"/>
        </w:rPr>
      </w:pPr>
      <w:r>
        <w:rPr>
          <w:lang w:eastAsia="en-US"/>
        </w:rPr>
        <w:t xml:space="preserve">– </w:t>
      </w:r>
      <w:r w:rsidRPr="000C70A7">
        <w:rPr>
          <w:highlight w:val="yellow"/>
          <w:lang w:eastAsia="en-US"/>
        </w:rPr>
        <w:t>Années extrêmes</w:t>
      </w:r>
      <w:r>
        <w:rPr>
          <w:lang w:eastAsia="en-US"/>
        </w:rPr>
        <w:t xml:space="preserve">. – </w:t>
      </w:r>
      <w:r w:rsidRPr="000C70A7">
        <w:rPr>
          <w:highlight w:val="yellow"/>
          <w:lang w:eastAsia="en-US"/>
        </w:rPr>
        <w:t>X</w:t>
      </w:r>
      <w:r>
        <w:rPr>
          <w:lang w:eastAsia="en-US"/>
        </w:rPr>
        <w:t xml:space="preserve"> photographies.</w:t>
      </w:r>
    </w:p>
    <w:p w14:paraId="4C3ABA62" w14:textId="77777777" w:rsidR="00E072EE" w:rsidRPr="00A674F8" w:rsidRDefault="00E072EE" w:rsidP="005B5555"/>
    <w:p w14:paraId="141241E1" w14:textId="77777777" w:rsidR="005B5555" w:rsidRPr="00AB6798" w:rsidRDefault="005B5555" w:rsidP="005B5555">
      <w:pPr>
        <w:rPr>
          <w:i/>
        </w:rPr>
      </w:pPr>
      <w:r w:rsidRPr="00AB6798">
        <w:rPr>
          <w:i/>
        </w:rPr>
        <w:t xml:space="preserve">Portée et contenu : </w:t>
      </w:r>
    </w:p>
    <w:p w14:paraId="1B760811" w14:textId="42E13809" w:rsidR="005B5555" w:rsidRPr="00E22017" w:rsidRDefault="005B5555" w:rsidP="005B5555">
      <w:r>
        <w:t xml:space="preserve">Cette sous-série comprend les </w:t>
      </w:r>
      <w:r w:rsidR="00D0707F">
        <w:t>sous-sous-séries</w:t>
      </w:r>
      <w:r>
        <w:t xml:space="preserve"> </w:t>
      </w:r>
      <w:r w:rsidR="001775D5" w:rsidRPr="001775D5">
        <w:rPr>
          <w:i/>
        </w:rPr>
        <w:t>Saint-Stanisla</w:t>
      </w:r>
      <w:r w:rsidR="00D0707F">
        <w:rPr>
          <w:i/>
        </w:rPr>
        <w:t xml:space="preserve">s </w:t>
      </w:r>
      <w:r w:rsidR="00D0707F" w:rsidRPr="00D0707F">
        <w:t>et</w:t>
      </w:r>
      <w:r w:rsidR="00D0707F">
        <w:rPr>
          <w:i/>
        </w:rPr>
        <w:t xml:space="preserve"> Dolbeau.</w:t>
      </w:r>
    </w:p>
    <w:p w14:paraId="1A2037EA" w14:textId="77777777" w:rsidR="005B5555" w:rsidRPr="00A674F8" w:rsidRDefault="005B5555" w:rsidP="005B5555"/>
    <w:tbl>
      <w:tblPr>
        <w:tblW w:w="9356" w:type="dxa"/>
        <w:tblInd w:w="-567" w:type="dxa"/>
        <w:shd w:val="clear" w:color="auto" w:fill="D9D9D9"/>
        <w:tblLook w:val="04A0" w:firstRow="1" w:lastRow="0" w:firstColumn="1" w:lastColumn="0" w:noHBand="0" w:noVBand="1"/>
      </w:tblPr>
      <w:tblGrid>
        <w:gridCol w:w="1555"/>
        <w:gridCol w:w="7801"/>
      </w:tblGrid>
      <w:tr w:rsidR="005B5555" w:rsidRPr="00A674F8" w14:paraId="10667C97" w14:textId="77777777" w:rsidTr="005B5555">
        <w:trPr>
          <w:trHeight w:val="873"/>
        </w:trPr>
        <w:tc>
          <w:tcPr>
            <w:tcW w:w="1555" w:type="dxa"/>
            <w:shd w:val="clear" w:color="auto" w:fill="D9D9D9" w:themeFill="background1" w:themeFillShade="D9"/>
            <w:hideMark/>
          </w:tcPr>
          <w:p w14:paraId="610DC746" w14:textId="77777777" w:rsidR="005B5555" w:rsidRPr="00A674F8" w:rsidRDefault="005B5555" w:rsidP="005B5555">
            <w:pPr>
              <w:rPr>
                <w:lang w:eastAsia="en-US"/>
              </w:rPr>
            </w:pPr>
            <w:r w:rsidRPr="00A674F8">
              <w:rPr>
                <w:lang w:eastAsia="en-US"/>
              </w:rPr>
              <w:t>R-E-T-P</w:t>
            </w:r>
          </w:p>
        </w:tc>
        <w:tc>
          <w:tcPr>
            <w:tcW w:w="7801" w:type="dxa"/>
            <w:hideMark/>
          </w:tcPr>
          <w:p w14:paraId="68A2BC44" w14:textId="3F45FA23" w:rsidR="005B5555" w:rsidRPr="007B7D3E" w:rsidRDefault="005B5555" w:rsidP="005B5555">
            <w:pPr>
              <w:pStyle w:val="Niveau3"/>
              <w:rPr>
                <w:b/>
                <w:bCs/>
              </w:rPr>
            </w:pPr>
            <w:bookmarkStart w:id="106" w:name="_Toc226037281"/>
            <w:r w:rsidRPr="007B7D3E">
              <w:rPr>
                <w:b/>
                <w:bCs/>
              </w:rPr>
              <w:t>P280/B</w:t>
            </w:r>
            <w:r w:rsidR="001775D5" w:rsidRPr="007B7D3E">
              <w:rPr>
                <w:b/>
                <w:bCs/>
              </w:rPr>
              <w:t>9</w:t>
            </w:r>
            <w:r w:rsidRPr="007B7D3E">
              <w:rPr>
                <w:b/>
                <w:bCs/>
              </w:rPr>
              <w:t xml:space="preserve">/1 : </w:t>
            </w:r>
            <w:r w:rsidR="001775D5" w:rsidRPr="007B7D3E">
              <w:rPr>
                <w:b/>
                <w:bCs/>
              </w:rPr>
              <w:t>Saint-Stanislas</w:t>
            </w:r>
            <w:bookmarkEnd w:id="106"/>
          </w:p>
          <w:p w14:paraId="461D75DD" w14:textId="77777777" w:rsidR="005B5555" w:rsidRDefault="005B5555" w:rsidP="005B5555">
            <w:pPr>
              <w:rPr>
                <w:lang w:eastAsia="en-US"/>
              </w:rPr>
            </w:pPr>
            <w:r>
              <w:rPr>
                <w:lang w:eastAsia="en-US"/>
              </w:rPr>
              <w:t xml:space="preserve">– </w:t>
            </w:r>
            <w:r w:rsidRPr="000C70A7">
              <w:rPr>
                <w:highlight w:val="yellow"/>
                <w:lang w:eastAsia="en-US"/>
              </w:rPr>
              <w:t>Années extrêmes</w:t>
            </w:r>
            <w:r>
              <w:rPr>
                <w:lang w:eastAsia="en-US"/>
              </w:rPr>
              <w:t xml:space="preserve">. – </w:t>
            </w:r>
            <w:r w:rsidRPr="000C70A7">
              <w:rPr>
                <w:highlight w:val="yellow"/>
                <w:lang w:eastAsia="en-US"/>
              </w:rPr>
              <w:t>X</w:t>
            </w:r>
            <w:r>
              <w:rPr>
                <w:lang w:eastAsia="en-US"/>
              </w:rPr>
              <w:t xml:space="preserve"> photographies. </w:t>
            </w:r>
          </w:p>
          <w:p w14:paraId="733F6E1B" w14:textId="77777777" w:rsidR="005B5555" w:rsidRDefault="005B5555" w:rsidP="005B5555">
            <w:pPr>
              <w:rPr>
                <w:i/>
              </w:rPr>
            </w:pPr>
          </w:p>
          <w:p w14:paraId="6370054E" w14:textId="77777777" w:rsidR="005B5555" w:rsidRPr="00AB6798" w:rsidRDefault="005B5555" w:rsidP="005B5555">
            <w:pPr>
              <w:rPr>
                <w:i/>
              </w:rPr>
            </w:pPr>
            <w:r w:rsidRPr="00AB6798">
              <w:rPr>
                <w:i/>
              </w:rPr>
              <w:t xml:space="preserve">Portée et contenu : </w:t>
            </w:r>
          </w:p>
          <w:p w14:paraId="5B887925" w14:textId="1C3AE24C" w:rsidR="005B5555" w:rsidRDefault="005B5555" w:rsidP="005B5555">
            <w:r>
              <w:t xml:space="preserve">Cette sous-sous-série comprend </w:t>
            </w:r>
            <w:r w:rsidR="00D0707F">
              <w:t xml:space="preserve">les dossiers </w:t>
            </w:r>
            <w:r w:rsidR="00D0707F" w:rsidRPr="001775D5">
              <w:rPr>
                <w:i/>
              </w:rPr>
              <w:t>Résidences et dépendances Saint-Stanislas, Église et presbytère Saint-Stanislas</w:t>
            </w:r>
            <w:r w:rsidR="00D0707F" w:rsidRPr="001775D5">
              <w:t xml:space="preserve"> et</w:t>
            </w:r>
            <w:r w:rsidR="00D0707F" w:rsidRPr="001775D5">
              <w:rPr>
                <w:i/>
              </w:rPr>
              <w:t xml:space="preserve"> Lac Éden Saint-Stanislas.</w:t>
            </w:r>
          </w:p>
          <w:p w14:paraId="1D9C6B4B" w14:textId="12784A22" w:rsidR="005B5555" w:rsidRDefault="005B5555" w:rsidP="005B5555">
            <w:pPr>
              <w:rPr>
                <w:lang w:eastAsia="en-US"/>
              </w:rPr>
            </w:pPr>
          </w:p>
          <w:p w14:paraId="2BC0C535" w14:textId="77777777" w:rsidR="00D0707F" w:rsidRDefault="00D0707F" w:rsidP="005B5555">
            <w:pPr>
              <w:rPr>
                <w:lang w:eastAsia="en-US"/>
              </w:rPr>
            </w:pPr>
          </w:p>
          <w:p w14:paraId="14CCD079" w14:textId="77777777" w:rsidR="005B5555" w:rsidRPr="00A674F8" w:rsidRDefault="005B5555" w:rsidP="005B5555">
            <w:pPr>
              <w:rPr>
                <w:lang w:eastAsia="en-US"/>
              </w:rPr>
            </w:pPr>
          </w:p>
        </w:tc>
      </w:tr>
      <w:tr w:rsidR="00D0707F" w:rsidRPr="00A674F8" w14:paraId="4DAC393E" w14:textId="77777777" w:rsidTr="005B5555">
        <w:trPr>
          <w:trHeight w:val="873"/>
        </w:trPr>
        <w:tc>
          <w:tcPr>
            <w:tcW w:w="1555" w:type="dxa"/>
            <w:shd w:val="clear" w:color="auto" w:fill="D9D9D9" w:themeFill="background1" w:themeFillShade="D9"/>
          </w:tcPr>
          <w:p w14:paraId="259B5395" w14:textId="0CF696E3" w:rsidR="00D0707F" w:rsidRPr="00A674F8" w:rsidRDefault="00D0707F" w:rsidP="005B5555">
            <w:pPr>
              <w:rPr>
                <w:lang w:eastAsia="en-US"/>
              </w:rPr>
            </w:pPr>
            <w:r w:rsidRPr="00A674F8">
              <w:rPr>
                <w:lang w:eastAsia="en-US"/>
              </w:rPr>
              <w:t>R-E-T-P</w:t>
            </w:r>
          </w:p>
        </w:tc>
        <w:tc>
          <w:tcPr>
            <w:tcW w:w="7801" w:type="dxa"/>
          </w:tcPr>
          <w:p w14:paraId="58CE9E38" w14:textId="77777777" w:rsidR="00D0707F" w:rsidRPr="00B321DF" w:rsidRDefault="00D0707F" w:rsidP="00D0707F">
            <w:pPr>
              <w:pStyle w:val="Niveau4"/>
            </w:pPr>
            <w:bookmarkStart w:id="107" w:name="_Toc226037282"/>
            <w:r>
              <w:t>P280</w:t>
            </w:r>
            <w:r w:rsidRPr="00B321DF">
              <w:t>/</w:t>
            </w:r>
            <w:r>
              <w:t>B9</w:t>
            </w:r>
            <w:r w:rsidRPr="00B321DF">
              <w:t>/</w:t>
            </w:r>
            <w:r>
              <w:t>1.1</w:t>
            </w:r>
            <w:r w:rsidRPr="00B321DF">
              <w:t xml:space="preserve"> : </w:t>
            </w:r>
            <w:r>
              <w:t>Résidences et dépendances Saint-Stanislas</w:t>
            </w:r>
            <w:bookmarkEnd w:id="107"/>
          </w:p>
          <w:p w14:paraId="0998B844" w14:textId="77777777" w:rsidR="00D0707F" w:rsidRDefault="00D0707F" w:rsidP="00D0707F">
            <w:pPr>
              <w:rPr>
                <w:lang w:eastAsia="en-US"/>
              </w:rPr>
            </w:pPr>
            <w:r>
              <w:rPr>
                <w:lang w:eastAsia="en-US"/>
              </w:rPr>
              <w:t xml:space="preserve">– </w:t>
            </w:r>
            <w:r w:rsidRPr="000C70A7">
              <w:rPr>
                <w:highlight w:val="yellow"/>
                <w:lang w:eastAsia="en-US"/>
              </w:rPr>
              <w:t>Années extrêmes</w:t>
            </w:r>
            <w:r>
              <w:rPr>
                <w:lang w:eastAsia="en-US"/>
              </w:rPr>
              <w:t xml:space="preserve">. – </w:t>
            </w:r>
            <w:r w:rsidRPr="000C70A7">
              <w:rPr>
                <w:highlight w:val="yellow"/>
                <w:lang w:eastAsia="en-US"/>
              </w:rPr>
              <w:t>X</w:t>
            </w:r>
            <w:r>
              <w:rPr>
                <w:lang w:eastAsia="en-US"/>
              </w:rPr>
              <w:t xml:space="preserve"> photographies. </w:t>
            </w:r>
          </w:p>
          <w:p w14:paraId="42E1CE16" w14:textId="77777777" w:rsidR="00D0707F" w:rsidRDefault="00D0707F" w:rsidP="00D0707F">
            <w:pPr>
              <w:rPr>
                <w:i/>
              </w:rPr>
            </w:pPr>
          </w:p>
          <w:p w14:paraId="6BAC0379" w14:textId="77777777" w:rsidR="00D0707F" w:rsidRPr="00AB6798" w:rsidRDefault="00D0707F" w:rsidP="00D0707F">
            <w:pPr>
              <w:rPr>
                <w:i/>
              </w:rPr>
            </w:pPr>
            <w:r w:rsidRPr="00AB6798">
              <w:rPr>
                <w:i/>
              </w:rPr>
              <w:t xml:space="preserve">Portée et contenu : </w:t>
            </w:r>
          </w:p>
          <w:p w14:paraId="410E1EDC" w14:textId="77777777" w:rsidR="00D0707F" w:rsidRDefault="00D0707F" w:rsidP="00D0707F">
            <w:r>
              <w:t xml:space="preserve">Ce dossier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2E24635" w14:textId="77777777" w:rsidR="00D0707F" w:rsidRDefault="00D0707F" w:rsidP="005B5555">
            <w:pPr>
              <w:pStyle w:val="Niveau3"/>
            </w:pPr>
          </w:p>
        </w:tc>
      </w:tr>
      <w:tr w:rsidR="005B5555" w:rsidRPr="00A674F8" w14:paraId="6AAA92C6" w14:textId="77777777" w:rsidTr="005B5555">
        <w:trPr>
          <w:trHeight w:val="1834"/>
        </w:trPr>
        <w:tc>
          <w:tcPr>
            <w:tcW w:w="1555" w:type="dxa"/>
            <w:shd w:val="clear" w:color="auto" w:fill="D9D9D9" w:themeFill="background1" w:themeFillShade="D9"/>
          </w:tcPr>
          <w:p w14:paraId="46C65D09" w14:textId="77777777" w:rsidR="005B5555" w:rsidRPr="00A674F8" w:rsidRDefault="005B5555" w:rsidP="005B5555">
            <w:pPr>
              <w:rPr>
                <w:lang w:eastAsia="en-US"/>
              </w:rPr>
            </w:pPr>
            <w:r w:rsidRPr="00A674F8">
              <w:rPr>
                <w:lang w:eastAsia="en-US"/>
              </w:rPr>
              <w:t>R-E-T-P</w:t>
            </w:r>
          </w:p>
        </w:tc>
        <w:tc>
          <w:tcPr>
            <w:tcW w:w="7801" w:type="dxa"/>
          </w:tcPr>
          <w:p w14:paraId="42EBF43E" w14:textId="5AC9276D" w:rsidR="005B5555" w:rsidRPr="00B321DF" w:rsidRDefault="005B5555" w:rsidP="00D0707F">
            <w:pPr>
              <w:pStyle w:val="Niveau4"/>
            </w:pPr>
            <w:bookmarkStart w:id="108" w:name="_Toc226037283"/>
            <w:r>
              <w:t>P280</w:t>
            </w:r>
            <w:r w:rsidRPr="00B321DF">
              <w:t>/</w:t>
            </w:r>
            <w:r>
              <w:t>B</w:t>
            </w:r>
            <w:r w:rsidR="001775D5">
              <w:t>9</w:t>
            </w:r>
            <w:r w:rsidRPr="00B321DF">
              <w:t>/</w:t>
            </w:r>
            <w:r w:rsidR="00D0707F">
              <w:t>1.</w:t>
            </w:r>
            <w:r>
              <w:t>2</w:t>
            </w:r>
            <w:r w:rsidRPr="00B321DF">
              <w:t xml:space="preserve"> : </w:t>
            </w:r>
            <w:r w:rsidR="001775D5">
              <w:t>Église et presbytère Saint-Stanislas</w:t>
            </w:r>
            <w:bookmarkEnd w:id="108"/>
          </w:p>
          <w:p w14:paraId="7105BD6C" w14:textId="11E61954" w:rsidR="005B5555" w:rsidRDefault="005B5555" w:rsidP="005B5555">
            <w:pPr>
              <w:rPr>
                <w:lang w:eastAsia="en-US"/>
              </w:rPr>
            </w:pPr>
            <w:r>
              <w:rPr>
                <w:lang w:eastAsia="en-US"/>
              </w:rPr>
              <w:t xml:space="preserve">– </w:t>
            </w:r>
            <w:bookmarkStart w:id="109" w:name="_Hlk219282207"/>
            <w:r w:rsidR="00DB4844">
              <w:rPr>
                <w:lang w:eastAsia="en-US"/>
              </w:rPr>
              <w:t>1948, 1968, 1983-2012</w:t>
            </w:r>
            <w:bookmarkEnd w:id="109"/>
            <w:r>
              <w:rPr>
                <w:lang w:eastAsia="en-US"/>
              </w:rPr>
              <w:t xml:space="preserve">. – </w:t>
            </w:r>
            <w:r w:rsidRPr="000C70A7">
              <w:rPr>
                <w:highlight w:val="yellow"/>
                <w:lang w:eastAsia="en-US"/>
              </w:rPr>
              <w:t>X</w:t>
            </w:r>
            <w:r>
              <w:rPr>
                <w:lang w:eastAsia="en-US"/>
              </w:rPr>
              <w:t xml:space="preserve"> photographies. </w:t>
            </w:r>
          </w:p>
          <w:p w14:paraId="0440BC58" w14:textId="77777777" w:rsidR="005B5555" w:rsidRDefault="005B5555" w:rsidP="005B5555">
            <w:pPr>
              <w:rPr>
                <w:i/>
              </w:rPr>
            </w:pPr>
          </w:p>
          <w:p w14:paraId="428622DB" w14:textId="77777777" w:rsidR="005B5555" w:rsidRPr="00AB6798" w:rsidRDefault="005B5555" w:rsidP="005B5555">
            <w:pPr>
              <w:rPr>
                <w:i/>
              </w:rPr>
            </w:pPr>
            <w:r w:rsidRPr="00AB6798">
              <w:rPr>
                <w:i/>
              </w:rPr>
              <w:t xml:space="preserve">Portée et contenu : </w:t>
            </w:r>
          </w:p>
          <w:p w14:paraId="640F79C0" w14:textId="36A04F7A" w:rsidR="005B5555" w:rsidRDefault="00D0707F" w:rsidP="005B5555">
            <w:r>
              <w:t xml:space="preserve">Ce dossier comprend </w:t>
            </w:r>
          </w:p>
          <w:p w14:paraId="6BCB5691" w14:textId="2F0608D1" w:rsidR="001C4FCD" w:rsidRDefault="001C4FCD" w:rsidP="005B5555">
            <w:pPr>
              <w:rPr>
                <w:lang w:eastAsia="en-US"/>
              </w:rPr>
            </w:pPr>
            <w:r>
              <w:rPr>
                <w:lang w:eastAsia="en-US"/>
              </w:rPr>
              <w:t>Plusieurs photos de curés de Saint-Stanislas, messes, avis de décès</w:t>
            </w:r>
            <w:r w:rsidR="00B06E0D">
              <w:rPr>
                <w:lang w:eastAsia="en-US"/>
              </w:rPr>
              <w:t xml:space="preserve">, </w:t>
            </w:r>
          </w:p>
          <w:p w14:paraId="6D4A642D" w14:textId="59C545BF" w:rsidR="00DB4844" w:rsidRDefault="00DB4844" w:rsidP="00DB4844">
            <w:pPr>
              <w:pStyle w:val="Paragraphedeliste"/>
              <w:numPr>
                <w:ilvl w:val="0"/>
                <w:numId w:val="15"/>
              </w:numPr>
              <w:rPr>
                <w:lang w:eastAsia="en-US"/>
              </w:rPr>
            </w:pPr>
            <w:r>
              <w:rPr>
                <w:lang w:eastAsia="en-US"/>
              </w:rPr>
              <w:t xml:space="preserve">1948, 1968, 1983-2012. Un album 60 photos. </w:t>
            </w:r>
          </w:p>
          <w:p w14:paraId="60AF12B3" w14:textId="77777777" w:rsidR="00DB4844" w:rsidRDefault="00DB4844" w:rsidP="005B5555">
            <w:pPr>
              <w:rPr>
                <w:lang w:eastAsia="en-US"/>
              </w:rPr>
            </w:pPr>
          </w:p>
          <w:p w14:paraId="77D84689" w14:textId="607A040F" w:rsidR="00DB4844" w:rsidRDefault="00DB4844" w:rsidP="005B5555">
            <w:pPr>
              <w:rPr>
                <w:lang w:eastAsia="en-US"/>
              </w:rPr>
            </w:pPr>
            <w:r>
              <w:rPr>
                <w:i/>
                <w:iCs/>
                <w:lang w:eastAsia="en-US"/>
              </w:rPr>
              <w:t xml:space="preserve">Notes : </w:t>
            </w:r>
          </w:p>
          <w:p w14:paraId="7ED45880" w14:textId="33BA0BAD" w:rsidR="00DB4844" w:rsidRDefault="00DB4844" w:rsidP="005B5555">
            <w:pPr>
              <w:rPr>
                <w:lang w:eastAsia="en-US"/>
              </w:rPr>
            </w:pPr>
            <w:r>
              <w:rPr>
                <w:lang w:eastAsia="en-US"/>
              </w:rPr>
              <w:t xml:space="preserve">Voir aussi </w:t>
            </w:r>
            <w:r>
              <w:rPr>
                <w:i/>
                <w:iCs/>
                <w:lang w:eastAsia="en-US"/>
              </w:rPr>
              <w:t xml:space="preserve">Décès </w:t>
            </w:r>
            <w:r>
              <w:rPr>
                <w:lang w:eastAsia="en-US"/>
              </w:rPr>
              <w:t>dans le présent fonds.</w:t>
            </w:r>
          </w:p>
          <w:p w14:paraId="7F3495B9" w14:textId="0F115B4A" w:rsidR="000B6E27" w:rsidRPr="00DB4844" w:rsidRDefault="000B6E27" w:rsidP="005B5555">
            <w:pPr>
              <w:rPr>
                <w:lang w:eastAsia="en-US"/>
              </w:rPr>
            </w:pPr>
            <w:r>
              <w:rPr>
                <w:lang w:eastAsia="en-US"/>
              </w:rPr>
              <w:t>Originales et copies.</w:t>
            </w:r>
          </w:p>
          <w:p w14:paraId="40BE96C3" w14:textId="77777777" w:rsidR="005B5555" w:rsidRDefault="005B5555" w:rsidP="005B5555">
            <w:pPr>
              <w:pStyle w:val="Niveau3"/>
            </w:pPr>
          </w:p>
        </w:tc>
      </w:tr>
      <w:tr w:rsidR="001775D5" w:rsidRPr="00A674F8" w14:paraId="6656555F" w14:textId="77777777" w:rsidTr="005B5555">
        <w:trPr>
          <w:trHeight w:val="1834"/>
        </w:trPr>
        <w:tc>
          <w:tcPr>
            <w:tcW w:w="1555" w:type="dxa"/>
            <w:shd w:val="clear" w:color="auto" w:fill="D9D9D9" w:themeFill="background1" w:themeFillShade="D9"/>
          </w:tcPr>
          <w:p w14:paraId="1C9203E3" w14:textId="210CC790" w:rsidR="001775D5" w:rsidRPr="00A674F8" w:rsidRDefault="001775D5" w:rsidP="001775D5">
            <w:pPr>
              <w:rPr>
                <w:lang w:eastAsia="en-US"/>
              </w:rPr>
            </w:pPr>
            <w:r w:rsidRPr="00A674F8">
              <w:rPr>
                <w:lang w:eastAsia="en-US"/>
              </w:rPr>
              <w:t>R-E-T-P</w:t>
            </w:r>
          </w:p>
        </w:tc>
        <w:tc>
          <w:tcPr>
            <w:tcW w:w="7801" w:type="dxa"/>
          </w:tcPr>
          <w:p w14:paraId="0250A8E5" w14:textId="50FC4997" w:rsidR="001775D5" w:rsidRPr="00B321DF" w:rsidRDefault="001775D5" w:rsidP="00D0707F">
            <w:pPr>
              <w:pStyle w:val="Niveau4"/>
            </w:pPr>
            <w:bookmarkStart w:id="110" w:name="_Toc226037284"/>
            <w:r>
              <w:t>P280</w:t>
            </w:r>
            <w:r w:rsidRPr="00B321DF">
              <w:t>/</w:t>
            </w:r>
            <w:r>
              <w:t>B9</w:t>
            </w:r>
            <w:r w:rsidRPr="00B321DF">
              <w:t>/</w:t>
            </w:r>
            <w:r w:rsidR="00D0707F">
              <w:t>1.</w:t>
            </w:r>
            <w:r>
              <w:t>3</w:t>
            </w:r>
            <w:r w:rsidRPr="00B321DF">
              <w:t xml:space="preserve"> : </w:t>
            </w:r>
            <w:r>
              <w:t xml:space="preserve">Lac Éden </w:t>
            </w:r>
            <w:r w:rsidR="005B6D9E">
              <w:t xml:space="preserve">(Lac Clair), </w:t>
            </w:r>
            <w:r>
              <w:t>Saint-Stanislas</w:t>
            </w:r>
            <w:bookmarkEnd w:id="110"/>
          </w:p>
          <w:p w14:paraId="6B6C1AE7" w14:textId="77777777" w:rsidR="001775D5" w:rsidRDefault="001775D5" w:rsidP="001775D5">
            <w:pPr>
              <w:rPr>
                <w:lang w:eastAsia="en-US"/>
              </w:rPr>
            </w:pPr>
            <w:r>
              <w:rPr>
                <w:lang w:eastAsia="en-US"/>
              </w:rPr>
              <w:t xml:space="preserve">– </w:t>
            </w:r>
            <w:r w:rsidRPr="000C70A7">
              <w:rPr>
                <w:highlight w:val="yellow"/>
                <w:lang w:eastAsia="en-US"/>
              </w:rPr>
              <w:t>Années extrêmes</w:t>
            </w:r>
            <w:r>
              <w:rPr>
                <w:lang w:eastAsia="en-US"/>
              </w:rPr>
              <w:t xml:space="preserve">. – </w:t>
            </w:r>
            <w:r w:rsidRPr="000C70A7">
              <w:rPr>
                <w:highlight w:val="yellow"/>
                <w:lang w:eastAsia="en-US"/>
              </w:rPr>
              <w:t>X</w:t>
            </w:r>
            <w:r>
              <w:rPr>
                <w:lang w:eastAsia="en-US"/>
              </w:rPr>
              <w:t xml:space="preserve"> photographies. </w:t>
            </w:r>
          </w:p>
          <w:p w14:paraId="2D50F53A" w14:textId="77777777" w:rsidR="001775D5" w:rsidRDefault="001775D5" w:rsidP="001775D5">
            <w:pPr>
              <w:rPr>
                <w:i/>
              </w:rPr>
            </w:pPr>
          </w:p>
          <w:p w14:paraId="15DC6C71" w14:textId="77777777" w:rsidR="001775D5" w:rsidRPr="00AB6798" w:rsidRDefault="001775D5" w:rsidP="001775D5">
            <w:pPr>
              <w:rPr>
                <w:i/>
              </w:rPr>
            </w:pPr>
            <w:r w:rsidRPr="00AB6798">
              <w:rPr>
                <w:i/>
              </w:rPr>
              <w:t xml:space="preserve">Portée et contenu : </w:t>
            </w:r>
          </w:p>
          <w:p w14:paraId="579AB1BC" w14:textId="3F15BFF4" w:rsidR="001775D5" w:rsidRDefault="00D0707F" w:rsidP="001775D5">
            <w:r>
              <w:t xml:space="preserve">Ce dossier comprend </w:t>
            </w:r>
          </w:p>
          <w:p w14:paraId="7D2C6FC9" w14:textId="4A0C0E11" w:rsidR="005B6D9E" w:rsidRDefault="005B6D9E" w:rsidP="005B6D9E">
            <w:pPr>
              <w:rPr>
                <w:lang w:eastAsia="en-US"/>
              </w:rPr>
            </w:pPr>
            <w:r>
              <w:rPr>
                <w:lang w:eastAsia="en-US"/>
              </w:rPr>
              <w:t xml:space="preserve">Chalet au lac Éden (qui est maintenant une pourvoirie, le Domaine du lac Éden à Saint-Stanislas), avant d’être le lac Éden, c’était appelé lac Clair. </w:t>
            </w:r>
          </w:p>
          <w:p w14:paraId="6298EDCB" w14:textId="77777777" w:rsidR="005B6D9E" w:rsidRDefault="005B6D9E" w:rsidP="001775D5">
            <w:pPr>
              <w:rPr>
                <w:lang w:eastAsia="en-US"/>
              </w:rPr>
            </w:pPr>
          </w:p>
          <w:p w14:paraId="74DE32BB" w14:textId="30D6487C" w:rsidR="005B6D9E" w:rsidRDefault="005B6D9E" w:rsidP="00F96020">
            <w:pPr>
              <w:pStyle w:val="Paragraphedeliste"/>
              <w:numPr>
                <w:ilvl w:val="0"/>
                <w:numId w:val="10"/>
              </w:numPr>
              <w:rPr>
                <w:lang w:eastAsia="en-US"/>
              </w:rPr>
            </w:pPr>
            <w:bookmarkStart w:id="111" w:name="_Hlk219275886"/>
            <w:r>
              <w:rPr>
                <w:lang w:eastAsia="en-US"/>
              </w:rPr>
              <w:t>[1960-2007]. Un album, 43 photographies (ajout 2025).</w:t>
            </w:r>
          </w:p>
          <w:bookmarkEnd w:id="111"/>
          <w:p w14:paraId="3238052E" w14:textId="77777777" w:rsidR="005B6D9E" w:rsidRDefault="005B6D9E" w:rsidP="005B6D9E">
            <w:pPr>
              <w:pStyle w:val="Paragraphedeliste"/>
              <w:rPr>
                <w:lang w:eastAsia="en-US"/>
              </w:rPr>
            </w:pPr>
          </w:p>
          <w:p w14:paraId="0A0D7334" w14:textId="3E130097" w:rsidR="005B6D9E" w:rsidRPr="005B6D9E" w:rsidRDefault="005B6D9E" w:rsidP="001775D5">
            <w:pPr>
              <w:rPr>
                <w:i/>
                <w:iCs/>
                <w:lang w:eastAsia="en-US"/>
              </w:rPr>
            </w:pPr>
            <w:r w:rsidRPr="005B6D9E">
              <w:rPr>
                <w:i/>
                <w:iCs/>
                <w:lang w:eastAsia="en-US"/>
              </w:rPr>
              <w:t>Notes :</w:t>
            </w:r>
          </w:p>
          <w:p w14:paraId="7D2086B5" w14:textId="4D8042A1" w:rsidR="005B6D9E" w:rsidRDefault="005B6D9E" w:rsidP="001775D5">
            <w:pPr>
              <w:rPr>
                <w:lang w:eastAsia="en-US"/>
              </w:rPr>
            </w:pPr>
            <w:r>
              <w:rPr>
                <w:lang w:eastAsia="en-US"/>
              </w:rPr>
              <w:t>Plusieurs identifications au verso des images.</w:t>
            </w:r>
          </w:p>
          <w:p w14:paraId="3BF2991F" w14:textId="3DFE5BC4" w:rsidR="005B6D9E" w:rsidRDefault="005B6D9E" w:rsidP="001775D5">
            <w:pPr>
              <w:rPr>
                <w:lang w:eastAsia="en-US"/>
              </w:rPr>
            </w:pPr>
            <w:r>
              <w:rPr>
                <w:lang w:eastAsia="en-US"/>
              </w:rPr>
              <w:t>Originaux.</w:t>
            </w:r>
          </w:p>
          <w:p w14:paraId="28ABEAAA" w14:textId="77777777" w:rsidR="001775D5" w:rsidRDefault="001775D5" w:rsidP="001775D5">
            <w:pPr>
              <w:pStyle w:val="Niveau3"/>
            </w:pPr>
          </w:p>
        </w:tc>
      </w:tr>
      <w:tr w:rsidR="000B6E27" w:rsidRPr="00A674F8" w14:paraId="507D3465" w14:textId="77777777" w:rsidTr="00491934">
        <w:trPr>
          <w:trHeight w:val="1834"/>
        </w:trPr>
        <w:tc>
          <w:tcPr>
            <w:tcW w:w="1555" w:type="dxa"/>
            <w:shd w:val="clear" w:color="auto" w:fill="D9D9D9" w:themeFill="background1" w:themeFillShade="D9"/>
          </w:tcPr>
          <w:p w14:paraId="679948BD" w14:textId="79DBAFF5" w:rsidR="000B6E27" w:rsidRPr="00A674F8" w:rsidRDefault="000B6E27" w:rsidP="000B6E27">
            <w:pPr>
              <w:rPr>
                <w:lang w:eastAsia="en-US"/>
              </w:rPr>
            </w:pPr>
            <w:r w:rsidRPr="00A674F8">
              <w:rPr>
                <w:lang w:eastAsia="en-US"/>
              </w:rPr>
              <w:t>R-E-T-P</w:t>
            </w:r>
          </w:p>
        </w:tc>
        <w:tc>
          <w:tcPr>
            <w:tcW w:w="7801" w:type="dxa"/>
          </w:tcPr>
          <w:p w14:paraId="7BFA560B" w14:textId="755E509F" w:rsidR="000B6E27" w:rsidRPr="00B321DF" w:rsidRDefault="000B6E27" w:rsidP="000B6E27">
            <w:pPr>
              <w:pStyle w:val="Niveau4"/>
            </w:pPr>
            <w:bookmarkStart w:id="112" w:name="_Toc226037285"/>
            <w:r>
              <w:t>P280</w:t>
            </w:r>
            <w:r w:rsidRPr="00B321DF">
              <w:t>/</w:t>
            </w:r>
            <w:r>
              <w:t>B9</w:t>
            </w:r>
            <w:r w:rsidRPr="00B321DF">
              <w:t>/</w:t>
            </w:r>
            <w:r>
              <w:t>1.4</w:t>
            </w:r>
            <w:r w:rsidRPr="00B321DF">
              <w:t xml:space="preserve"> : </w:t>
            </w:r>
            <w:r>
              <w:t>Écoles de Saint-Stanislas</w:t>
            </w:r>
            <w:bookmarkEnd w:id="112"/>
          </w:p>
          <w:p w14:paraId="4DC3D091" w14:textId="7FD719A4" w:rsidR="000B6E27" w:rsidRDefault="000B6E27" w:rsidP="000B6E27">
            <w:pPr>
              <w:rPr>
                <w:lang w:eastAsia="en-US"/>
              </w:rPr>
            </w:pPr>
            <w:r>
              <w:rPr>
                <w:lang w:eastAsia="en-US"/>
              </w:rPr>
              <w:t xml:space="preserve">– [ca 1930-1940]. – 1 photographie. </w:t>
            </w:r>
          </w:p>
          <w:p w14:paraId="6C252C28" w14:textId="77777777" w:rsidR="000B6E27" w:rsidRDefault="000B6E27" w:rsidP="000B6E27">
            <w:pPr>
              <w:rPr>
                <w:i/>
              </w:rPr>
            </w:pPr>
          </w:p>
          <w:p w14:paraId="691BE06E" w14:textId="77777777" w:rsidR="000B6E27" w:rsidRPr="00AB6798" w:rsidRDefault="000B6E27" w:rsidP="000B6E27">
            <w:pPr>
              <w:rPr>
                <w:i/>
              </w:rPr>
            </w:pPr>
            <w:r w:rsidRPr="00AB6798">
              <w:rPr>
                <w:i/>
              </w:rPr>
              <w:t xml:space="preserve">Portée et contenu : </w:t>
            </w:r>
          </w:p>
          <w:p w14:paraId="6D7DDD5C" w14:textId="6AE5C289" w:rsidR="000B6E27" w:rsidRDefault="000B6E27" w:rsidP="000B6E27">
            <w:r>
              <w:t xml:space="preserve">Ce dossier comprend une image de la fanfare et des étudiants devant le couvent Bon-Pasteur de Saint-Stanislas, possiblement dans les années 1930 ou 1940. </w:t>
            </w:r>
          </w:p>
          <w:p w14:paraId="3A5D6986" w14:textId="77777777" w:rsidR="000B6E27" w:rsidRDefault="000B6E27" w:rsidP="000B6E27"/>
          <w:p w14:paraId="789B5A41" w14:textId="25727DA1" w:rsidR="000B6E27" w:rsidRDefault="000B6E27" w:rsidP="000B6E27">
            <w:pPr>
              <w:rPr>
                <w:i/>
                <w:iCs/>
              </w:rPr>
            </w:pPr>
            <w:r>
              <w:rPr>
                <w:i/>
                <w:iCs/>
              </w:rPr>
              <w:t>Notes :</w:t>
            </w:r>
          </w:p>
          <w:p w14:paraId="21816557" w14:textId="691B5984" w:rsidR="000B6E27" w:rsidRDefault="000B6E27" w:rsidP="000B6E27">
            <w:r>
              <w:t xml:space="preserve">La photo est froissée. </w:t>
            </w:r>
          </w:p>
          <w:p w14:paraId="6E895F5A" w14:textId="2534FAE6" w:rsidR="000B6E27" w:rsidRDefault="000B6E27" w:rsidP="000B6E27">
            <w:r>
              <w:t>Elle comporte une identification au stylo à l’arrière.</w:t>
            </w:r>
          </w:p>
          <w:p w14:paraId="54F66AFE" w14:textId="4C98D0F3" w:rsidR="000B6E27" w:rsidRPr="000B6E27" w:rsidRDefault="000B6E27" w:rsidP="000B6E27">
            <w:r>
              <w:t>Originale.</w:t>
            </w:r>
          </w:p>
          <w:p w14:paraId="7E885DA3" w14:textId="77777777" w:rsidR="000B6E27" w:rsidRPr="007B7D3E" w:rsidRDefault="000B6E27" w:rsidP="000B6E27">
            <w:pPr>
              <w:pStyle w:val="Niveau3"/>
              <w:rPr>
                <w:b/>
                <w:bCs/>
              </w:rPr>
            </w:pPr>
          </w:p>
        </w:tc>
      </w:tr>
      <w:tr w:rsidR="00E072EE" w:rsidRPr="00A674F8" w14:paraId="31CE6FB8" w14:textId="77777777" w:rsidTr="00491934">
        <w:trPr>
          <w:trHeight w:val="1834"/>
        </w:trPr>
        <w:tc>
          <w:tcPr>
            <w:tcW w:w="1555" w:type="dxa"/>
            <w:shd w:val="clear" w:color="auto" w:fill="D9D9D9" w:themeFill="background1" w:themeFillShade="D9"/>
          </w:tcPr>
          <w:p w14:paraId="74662740" w14:textId="7268E325" w:rsidR="00E072EE" w:rsidRPr="00A674F8" w:rsidRDefault="00E072EE" w:rsidP="00E072EE">
            <w:pPr>
              <w:rPr>
                <w:lang w:eastAsia="en-US"/>
              </w:rPr>
            </w:pPr>
            <w:r w:rsidRPr="00A674F8">
              <w:rPr>
                <w:lang w:eastAsia="en-US"/>
              </w:rPr>
              <w:t>R-E-T-P</w:t>
            </w:r>
          </w:p>
        </w:tc>
        <w:tc>
          <w:tcPr>
            <w:tcW w:w="7801" w:type="dxa"/>
          </w:tcPr>
          <w:p w14:paraId="3CDF002C" w14:textId="5851AF2A" w:rsidR="00E072EE" w:rsidRPr="007B7D3E" w:rsidRDefault="00E072EE" w:rsidP="00E072EE">
            <w:pPr>
              <w:pStyle w:val="Niveau3"/>
              <w:rPr>
                <w:b/>
                <w:bCs/>
              </w:rPr>
            </w:pPr>
            <w:bookmarkStart w:id="113" w:name="_Toc226037286"/>
            <w:r w:rsidRPr="007B7D3E">
              <w:rPr>
                <w:b/>
                <w:bCs/>
              </w:rPr>
              <w:t>P280/B9/2 : Dolbeau</w:t>
            </w:r>
            <w:bookmarkEnd w:id="113"/>
          </w:p>
          <w:p w14:paraId="52166A08" w14:textId="77777777" w:rsidR="00E072EE" w:rsidRDefault="00E072EE" w:rsidP="00E072EE">
            <w:pPr>
              <w:rPr>
                <w:lang w:eastAsia="en-US"/>
              </w:rPr>
            </w:pPr>
            <w:r>
              <w:rPr>
                <w:lang w:eastAsia="en-US"/>
              </w:rPr>
              <w:t xml:space="preserve">– </w:t>
            </w:r>
            <w:r w:rsidRPr="000C70A7">
              <w:rPr>
                <w:highlight w:val="yellow"/>
                <w:lang w:eastAsia="en-US"/>
              </w:rPr>
              <w:t>Années extrêmes</w:t>
            </w:r>
            <w:r>
              <w:rPr>
                <w:lang w:eastAsia="en-US"/>
              </w:rPr>
              <w:t xml:space="preserve">. – </w:t>
            </w:r>
            <w:r w:rsidRPr="000C70A7">
              <w:rPr>
                <w:highlight w:val="yellow"/>
                <w:lang w:eastAsia="en-US"/>
              </w:rPr>
              <w:t>X</w:t>
            </w:r>
            <w:r>
              <w:rPr>
                <w:lang w:eastAsia="en-US"/>
              </w:rPr>
              <w:t xml:space="preserve"> photographies. </w:t>
            </w:r>
          </w:p>
          <w:p w14:paraId="40EE8AC6" w14:textId="77777777" w:rsidR="00E072EE" w:rsidRDefault="00E072EE" w:rsidP="00E072EE">
            <w:pPr>
              <w:rPr>
                <w:i/>
              </w:rPr>
            </w:pPr>
          </w:p>
          <w:p w14:paraId="1A4EADEA" w14:textId="77777777" w:rsidR="00E072EE" w:rsidRPr="00AB6798" w:rsidRDefault="00E072EE" w:rsidP="00E072EE">
            <w:pPr>
              <w:rPr>
                <w:i/>
              </w:rPr>
            </w:pPr>
            <w:r w:rsidRPr="00AB6798">
              <w:rPr>
                <w:i/>
              </w:rPr>
              <w:t xml:space="preserve">Portée et contenu : </w:t>
            </w:r>
          </w:p>
          <w:p w14:paraId="5E991B13" w14:textId="444239A7" w:rsidR="00E072EE" w:rsidRDefault="00E072EE" w:rsidP="00E072EE">
            <w:r>
              <w:t xml:space="preserve">Cette sous-sous-série comprend le dossier </w:t>
            </w:r>
            <w:r>
              <w:rPr>
                <w:i/>
              </w:rPr>
              <w:t>Maison Dolbeau</w:t>
            </w:r>
            <w:r w:rsidRPr="001775D5">
              <w:rPr>
                <w:i/>
              </w:rPr>
              <w:t>.</w:t>
            </w:r>
          </w:p>
          <w:p w14:paraId="0DFCAEE6" w14:textId="77777777" w:rsidR="00E072EE" w:rsidRDefault="00E072EE" w:rsidP="00E072EE">
            <w:pPr>
              <w:pStyle w:val="Niveau3"/>
            </w:pPr>
          </w:p>
        </w:tc>
      </w:tr>
      <w:tr w:rsidR="00E072EE" w:rsidRPr="00A674F8" w14:paraId="344AF575" w14:textId="77777777" w:rsidTr="005B5555">
        <w:trPr>
          <w:trHeight w:val="1834"/>
        </w:trPr>
        <w:tc>
          <w:tcPr>
            <w:tcW w:w="1555" w:type="dxa"/>
            <w:shd w:val="clear" w:color="auto" w:fill="D9D9D9" w:themeFill="background1" w:themeFillShade="D9"/>
          </w:tcPr>
          <w:p w14:paraId="60F3D4F7" w14:textId="32B085CA" w:rsidR="00E072EE" w:rsidRPr="00A674F8" w:rsidRDefault="00E072EE" w:rsidP="00E072EE">
            <w:pPr>
              <w:rPr>
                <w:lang w:eastAsia="en-US"/>
              </w:rPr>
            </w:pPr>
            <w:r w:rsidRPr="00A674F8">
              <w:rPr>
                <w:lang w:eastAsia="en-US"/>
              </w:rPr>
              <w:t>R-E-T-P</w:t>
            </w:r>
          </w:p>
        </w:tc>
        <w:tc>
          <w:tcPr>
            <w:tcW w:w="7801" w:type="dxa"/>
          </w:tcPr>
          <w:p w14:paraId="390960B6" w14:textId="5515E6C0" w:rsidR="00E072EE" w:rsidRPr="00B321DF" w:rsidRDefault="00E072EE" w:rsidP="00E072EE">
            <w:pPr>
              <w:pStyle w:val="Niveau4"/>
            </w:pPr>
            <w:bookmarkStart w:id="114" w:name="_Toc226037287"/>
            <w:r>
              <w:t>P280</w:t>
            </w:r>
            <w:r w:rsidRPr="00B321DF">
              <w:t>/</w:t>
            </w:r>
            <w:r>
              <w:t>B9</w:t>
            </w:r>
            <w:r w:rsidRPr="00B321DF">
              <w:t>/</w:t>
            </w:r>
            <w:r>
              <w:t>2.1</w:t>
            </w:r>
            <w:r w:rsidRPr="00B321DF">
              <w:t xml:space="preserve"> : </w:t>
            </w:r>
            <w:r>
              <w:t>Maison Dolbeau</w:t>
            </w:r>
            <w:bookmarkEnd w:id="114"/>
          </w:p>
          <w:p w14:paraId="37D00726" w14:textId="77777777" w:rsidR="00E072EE" w:rsidRDefault="00E072EE" w:rsidP="00E072EE">
            <w:pPr>
              <w:rPr>
                <w:lang w:eastAsia="en-US"/>
              </w:rPr>
            </w:pPr>
            <w:r>
              <w:rPr>
                <w:lang w:eastAsia="en-US"/>
              </w:rPr>
              <w:t xml:space="preserve">– </w:t>
            </w:r>
            <w:r w:rsidRPr="000C70A7">
              <w:rPr>
                <w:highlight w:val="yellow"/>
                <w:lang w:eastAsia="en-US"/>
              </w:rPr>
              <w:t>Années extrêmes</w:t>
            </w:r>
            <w:r>
              <w:rPr>
                <w:lang w:eastAsia="en-US"/>
              </w:rPr>
              <w:t xml:space="preserve">. – </w:t>
            </w:r>
            <w:r w:rsidRPr="000C70A7">
              <w:rPr>
                <w:highlight w:val="yellow"/>
                <w:lang w:eastAsia="en-US"/>
              </w:rPr>
              <w:t>X</w:t>
            </w:r>
            <w:r>
              <w:rPr>
                <w:lang w:eastAsia="en-US"/>
              </w:rPr>
              <w:t xml:space="preserve"> photographies. </w:t>
            </w:r>
          </w:p>
          <w:p w14:paraId="42AF1F43" w14:textId="77777777" w:rsidR="00E072EE" w:rsidRDefault="00E072EE" w:rsidP="00E072EE">
            <w:pPr>
              <w:rPr>
                <w:i/>
              </w:rPr>
            </w:pPr>
          </w:p>
          <w:p w14:paraId="534F1ABD" w14:textId="77777777" w:rsidR="00E072EE" w:rsidRPr="00AB6798" w:rsidRDefault="00E072EE" w:rsidP="00E072EE">
            <w:pPr>
              <w:rPr>
                <w:i/>
              </w:rPr>
            </w:pPr>
            <w:r w:rsidRPr="00AB6798">
              <w:rPr>
                <w:i/>
              </w:rPr>
              <w:t xml:space="preserve">Portée et contenu : </w:t>
            </w:r>
          </w:p>
          <w:p w14:paraId="1CC1B6DA" w14:textId="77777777" w:rsidR="00E072EE" w:rsidRDefault="00E072EE" w:rsidP="00E072EE">
            <w:r>
              <w:t xml:space="preserve">Ce dossier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3DF0C9" w14:textId="77777777" w:rsidR="00E072EE" w:rsidRDefault="00E072EE" w:rsidP="00E072EE">
            <w:pPr>
              <w:pStyle w:val="Niveau3"/>
            </w:pPr>
          </w:p>
        </w:tc>
      </w:tr>
      <w:tr w:rsidR="007B7D3E" w:rsidRPr="00A674F8" w14:paraId="1DB339D2" w14:textId="77777777" w:rsidTr="005B5555">
        <w:trPr>
          <w:trHeight w:val="1834"/>
        </w:trPr>
        <w:tc>
          <w:tcPr>
            <w:tcW w:w="1555" w:type="dxa"/>
            <w:shd w:val="clear" w:color="auto" w:fill="D9D9D9" w:themeFill="background1" w:themeFillShade="D9"/>
          </w:tcPr>
          <w:p w14:paraId="3A7CDAE0" w14:textId="3BB46EFD" w:rsidR="007B7D3E" w:rsidRPr="00A674F8" w:rsidRDefault="007B7D3E" w:rsidP="007B7D3E">
            <w:pPr>
              <w:rPr>
                <w:lang w:eastAsia="en-US"/>
              </w:rPr>
            </w:pPr>
            <w:r w:rsidRPr="00A674F8">
              <w:rPr>
                <w:lang w:eastAsia="en-US"/>
              </w:rPr>
              <w:t>R-E-T-P</w:t>
            </w:r>
          </w:p>
        </w:tc>
        <w:tc>
          <w:tcPr>
            <w:tcW w:w="7801" w:type="dxa"/>
          </w:tcPr>
          <w:p w14:paraId="1412C032" w14:textId="1046350E" w:rsidR="007B7D3E" w:rsidRPr="007B7D3E" w:rsidRDefault="007B7D3E" w:rsidP="007B7D3E">
            <w:pPr>
              <w:pStyle w:val="Niveau3"/>
              <w:rPr>
                <w:b/>
                <w:bCs/>
              </w:rPr>
            </w:pPr>
            <w:bookmarkStart w:id="115" w:name="_Toc226037288"/>
            <w:r w:rsidRPr="007B7D3E">
              <w:rPr>
                <w:b/>
                <w:bCs/>
              </w:rPr>
              <w:t>P280/B9/3 : Normandin</w:t>
            </w:r>
            <w:bookmarkEnd w:id="115"/>
          </w:p>
          <w:p w14:paraId="2E64014D" w14:textId="3B2BE9C6" w:rsidR="007B7D3E" w:rsidRDefault="007B7D3E" w:rsidP="007B7D3E">
            <w:pPr>
              <w:rPr>
                <w:lang w:eastAsia="en-US"/>
              </w:rPr>
            </w:pPr>
            <w:r>
              <w:rPr>
                <w:lang w:eastAsia="en-US"/>
              </w:rPr>
              <w:t xml:space="preserve">– 1998. – 7 photographies. </w:t>
            </w:r>
          </w:p>
          <w:p w14:paraId="4D92B738" w14:textId="77777777" w:rsidR="007B7D3E" w:rsidRDefault="007B7D3E" w:rsidP="007B7D3E">
            <w:pPr>
              <w:rPr>
                <w:i/>
              </w:rPr>
            </w:pPr>
          </w:p>
          <w:p w14:paraId="108BCDCB" w14:textId="77777777" w:rsidR="007B7D3E" w:rsidRPr="00AB6798" w:rsidRDefault="007B7D3E" w:rsidP="007B7D3E">
            <w:pPr>
              <w:rPr>
                <w:i/>
              </w:rPr>
            </w:pPr>
            <w:r w:rsidRPr="00AB6798">
              <w:rPr>
                <w:i/>
              </w:rPr>
              <w:t xml:space="preserve">Portée et contenu : </w:t>
            </w:r>
          </w:p>
          <w:p w14:paraId="5E628E2E" w14:textId="22678900" w:rsidR="007B7D3E" w:rsidRPr="007B7D3E" w:rsidRDefault="007B7D3E" w:rsidP="007B7D3E">
            <w:pPr>
              <w:rPr>
                <w:i/>
                <w:iCs/>
              </w:rPr>
            </w:pPr>
            <w:r>
              <w:t xml:space="preserve">La sous-sous-série </w:t>
            </w:r>
            <w:r>
              <w:rPr>
                <w:i/>
                <w:iCs/>
              </w:rPr>
              <w:t>Normandin</w:t>
            </w:r>
            <w:r>
              <w:t xml:space="preserve"> comprend le dossier </w:t>
            </w:r>
            <w:r>
              <w:rPr>
                <w:i/>
                <w:iCs/>
              </w:rPr>
              <w:t>Grands Jardins de Normandin.</w:t>
            </w:r>
          </w:p>
          <w:p w14:paraId="05F565B6" w14:textId="77777777" w:rsidR="007B7D3E" w:rsidRDefault="007B7D3E" w:rsidP="007B7D3E">
            <w:pPr>
              <w:rPr>
                <w:lang w:eastAsia="en-US"/>
              </w:rPr>
            </w:pPr>
          </w:p>
          <w:p w14:paraId="324BB948" w14:textId="77777777" w:rsidR="007B7D3E" w:rsidRDefault="007B7D3E" w:rsidP="007B7D3E">
            <w:pPr>
              <w:rPr>
                <w:lang w:eastAsia="en-US"/>
              </w:rPr>
            </w:pPr>
          </w:p>
          <w:p w14:paraId="62E59C8A" w14:textId="77777777" w:rsidR="007B7D3E" w:rsidRDefault="007B7D3E" w:rsidP="007B7D3E">
            <w:pPr>
              <w:pStyle w:val="Niveau4"/>
            </w:pPr>
          </w:p>
        </w:tc>
      </w:tr>
      <w:tr w:rsidR="007B7D3E" w:rsidRPr="00A674F8" w14:paraId="001ABB45" w14:textId="77777777" w:rsidTr="005B5555">
        <w:trPr>
          <w:trHeight w:val="1834"/>
        </w:trPr>
        <w:tc>
          <w:tcPr>
            <w:tcW w:w="1555" w:type="dxa"/>
            <w:shd w:val="clear" w:color="auto" w:fill="D9D9D9" w:themeFill="background1" w:themeFillShade="D9"/>
          </w:tcPr>
          <w:p w14:paraId="6EC3375A" w14:textId="1E0FC18C" w:rsidR="007B7D3E" w:rsidRPr="00A674F8" w:rsidRDefault="007B7D3E" w:rsidP="007B7D3E">
            <w:pPr>
              <w:rPr>
                <w:lang w:eastAsia="en-US"/>
              </w:rPr>
            </w:pPr>
            <w:r w:rsidRPr="00A674F8">
              <w:rPr>
                <w:lang w:eastAsia="en-US"/>
              </w:rPr>
              <w:t>R-E-T-P</w:t>
            </w:r>
          </w:p>
        </w:tc>
        <w:tc>
          <w:tcPr>
            <w:tcW w:w="7801" w:type="dxa"/>
          </w:tcPr>
          <w:p w14:paraId="5D80C8C9" w14:textId="3B0404C2" w:rsidR="007B7D3E" w:rsidRPr="00B321DF" w:rsidRDefault="007B7D3E" w:rsidP="007B7D3E">
            <w:pPr>
              <w:pStyle w:val="Niveau4"/>
            </w:pPr>
            <w:bookmarkStart w:id="116" w:name="_Toc226037289"/>
            <w:r>
              <w:t>P280</w:t>
            </w:r>
            <w:r w:rsidRPr="00B321DF">
              <w:t>/</w:t>
            </w:r>
            <w:r>
              <w:t>B9</w:t>
            </w:r>
            <w:r w:rsidRPr="00B321DF">
              <w:t>/</w:t>
            </w:r>
            <w:r>
              <w:t>3.1</w:t>
            </w:r>
            <w:r w:rsidRPr="00B321DF">
              <w:t xml:space="preserve"> : </w:t>
            </w:r>
            <w:r>
              <w:t>Grands Jardins de Normandin</w:t>
            </w:r>
            <w:bookmarkEnd w:id="116"/>
          </w:p>
          <w:p w14:paraId="0B3F67AF" w14:textId="77777777" w:rsidR="007B7D3E" w:rsidRDefault="007B7D3E" w:rsidP="007B7D3E">
            <w:pPr>
              <w:rPr>
                <w:lang w:eastAsia="en-US"/>
              </w:rPr>
            </w:pPr>
            <w:r>
              <w:rPr>
                <w:lang w:eastAsia="en-US"/>
              </w:rPr>
              <w:t xml:space="preserve">– 1998. – 7 photographies. </w:t>
            </w:r>
          </w:p>
          <w:p w14:paraId="13E2A11E" w14:textId="77777777" w:rsidR="007B7D3E" w:rsidRDefault="007B7D3E" w:rsidP="007B7D3E">
            <w:pPr>
              <w:rPr>
                <w:i/>
              </w:rPr>
            </w:pPr>
          </w:p>
          <w:p w14:paraId="784BBD62" w14:textId="77777777" w:rsidR="007B7D3E" w:rsidRPr="00AB6798" w:rsidRDefault="007B7D3E" w:rsidP="007B7D3E">
            <w:pPr>
              <w:rPr>
                <w:i/>
              </w:rPr>
            </w:pPr>
            <w:r w:rsidRPr="00AB6798">
              <w:rPr>
                <w:i/>
              </w:rPr>
              <w:t xml:space="preserve">Portée et contenu : </w:t>
            </w:r>
          </w:p>
          <w:p w14:paraId="0CAD4F5E" w14:textId="03ECD395" w:rsidR="007B7D3E" w:rsidRDefault="007B7D3E" w:rsidP="007B7D3E">
            <w:r>
              <w:t>Ce dossier concerne une visite de Solange Tremblay aux Grands Jardins de Normandin et de ses parterres floraux grandioses, à Normandin, au Lac-St-Jean, en 1998.</w:t>
            </w:r>
          </w:p>
          <w:p w14:paraId="522F6AA2" w14:textId="77777777" w:rsidR="007B7D3E" w:rsidRDefault="007B7D3E" w:rsidP="007B7D3E">
            <w:pPr>
              <w:pStyle w:val="Niveau4"/>
            </w:pPr>
          </w:p>
        </w:tc>
      </w:tr>
    </w:tbl>
    <w:p w14:paraId="2F4DD350" w14:textId="77777777" w:rsidR="005B5555" w:rsidRDefault="005B5555" w:rsidP="00696AE2"/>
    <w:p w14:paraId="6582818A" w14:textId="5AB07A06" w:rsidR="005B5555" w:rsidRDefault="005B5555" w:rsidP="00696AE2"/>
    <w:p w14:paraId="3F4631CA" w14:textId="77777777" w:rsidR="005B5555" w:rsidRPr="00A674F8" w:rsidRDefault="005B5555" w:rsidP="00696AE2"/>
    <w:p w14:paraId="68C0FA1F" w14:textId="3CC7A275" w:rsidR="00287473" w:rsidRPr="00A674F8" w:rsidRDefault="00287473" w:rsidP="00287473">
      <w:pPr>
        <w:pStyle w:val="Titre"/>
      </w:pPr>
      <w:bookmarkStart w:id="117" w:name="_Toc226037290"/>
      <w:r>
        <w:t>P</w:t>
      </w:r>
      <w:r w:rsidR="00FB32BC">
        <w:t>280</w:t>
      </w:r>
      <w:r>
        <w:t>/C</w:t>
      </w:r>
      <w:r w:rsidRPr="00A674F8">
        <w:t xml:space="preserve"> </w:t>
      </w:r>
      <w:r>
        <w:t>Documents audiovisuels</w:t>
      </w:r>
      <w:bookmarkEnd w:id="117"/>
    </w:p>
    <w:p w14:paraId="4E4871A8" w14:textId="77777777" w:rsidR="00287473" w:rsidRDefault="00287473" w:rsidP="00287473"/>
    <w:p w14:paraId="4C3D1BE3" w14:textId="77777777" w:rsidR="00287473" w:rsidRPr="00AB6798" w:rsidRDefault="00287473" w:rsidP="00287473">
      <w:pPr>
        <w:rPr>
          <w:i/>
        </w:rPr>
      </w:pPr>
      <w:r w:rsidRPr="00AB6798">
        <w:rPr>
          <w:i/>
        </w:rPr>
        <w:t xml:space="preserve">Portée et contenu : </w:t>
      </w:r>
    </w:p>
    <w:p w14:paraId="5F63B5D8" w14:textId="516D0C12" w:rsidR="00287473" w:rsidRPr="00A674F8" w:rsidRDefault="00287473" w:rsidP="00287473">
      <w:r>
        <w:t xml:space="preserve">Cette série comprend </w:t>
      </w:r>
      <w:r w:rsidR="00FB32BC">
        <w:t>7 VHS.</w:t>
      </w:r>
    </w:p>
    <w:p w14:paraId="0F440C45" w14:textId="77777777" w:rsidR="00287473" w:rsidRDefault="00287473" w:rsidP="00287473"/>
    <w:p w14:paraId="40975CA7" w14:textId="77777777" w:rsidR="00287473" w:rsidRPr="00AB6798" w:rsidRDefault="00287473" w:rsidP="00287473">
      <w:pPr>
        <w:rPr>
          <w:i/>
        </w:rPr>
      </w:pPr>
      <w:r w:rsidRPr="00AB6798">
        <w:rPr>
          <w:i/>
        </w:rPr>
        <w:t xml:space="preserve">Notes : </w:t>
      </w:r>
    </w:p>
    <w:p w14:paraId="09CA453E" w14:textId="77777777" w:rsidR="00287473" w:rsidRPr="00A674F8" w:rsidRDefault="00287473" w:rsidP="00287473">
      <w:r>
        <w:fldChar w:fldCharType="begin">
          <w:ffData>
            <w:name w:val="Texte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FCF1572" w14:textId="77777777" w:rsidR="00287473" w:rsidRPr="00A674F8" w:rsidRDefault="00287473" w:rsidP="00287473"/>
    <w:p w14:paraId="3676798D" w14:textId="5DDD401A" w:rsidR="00287473" w:rsidRPr="00A674F8" w:rsidRDefault="00287473" w:rsidP="00287473">
      <w:pPr>
        <w:pStyle w:val="Titre2"/>
      </w:pPr>
      <w:bookmarkStart w:id="118" w:name="_Toc226037291"/>
      <w:r>
        <w:t>P</w:t>
      </w:r>
      <w:r w:rsidR="00FB32BC">
        <w:t>280</w:t>
      </w:r>
      <w:r>
        <w:t>/C</w:t>
      </w:r>
      <w:r w:rsidRPr="00A674F8">
        <w:t xml:space="preserve">1 </w:t>
      </w:r>
      <w:r w:rsidR="00FB32BC">
        <w:t>Images en mouvement</w:t>
      </w:r>
      <w:bookmarkEnd w:id="118"/>
    </w:p>
    <w:p w14:paraId="7A21E678" w14:textId="0C6D560F" w:rsidR="00287473" w:rsidRDefault="00113EEB" w:rsidP="00287473">
      <w:pPr>
        <w:rPr>
          <w:lang w:eastAsia="en-US"/>
        </w:rPr>
      </w:pPr>
      <w:r w:rsidRPr="007371C4">
        <w:rPr>
          <w:lang w:eastAsia="en-US"/>
        </w:rPr>
        <w:t>–19</w:t>
      </w:r>
      <w:r>
        <w:rPr>
          <w:lang w:eastAsia="en-US"/>
        </w:rPr>
        <w:t>86</w:t>
      </w:r>
      <w:r w:rsidRPr="007371C4">
        <w:rPr>
          <w:lang w:eastAsia="en-US"/>
        </w:rPr>
        <w:t>-19</w:t>
      </w:r>
      <w:r>
        <w:rPr>
          <w:lang w:eastAsia="en-US"/>
        </w:rPr>
        <w:t>93</w:t>
      </w:r>
      <w:r w:rsidRPr="007371C4">
        <w:rPr>
          <w:lang w:eastAsia="en-US"/>
        </w:rPr>
        <w:t xml:space="preserve">. – </w:t>
      </w:r>
      <w:r>
        <w:rPr>
          <w:lang w:eastAsia="en-US"/>
        </w:rPr>
        <w:t>36</w:t>
      </w:r>
      <w:r w:rsidRPr="007371C4">
        <w:rPr>
          <w:lang w:eastAsia="en-US"/>
        </w:rPr>
        <w:t xml:space="preserve"> heures </w:t>
      </w:r>
      <w:r>
        <w:rPr>
          <w:lang w:eastAsia="en-US"/>
        </w:rPr>
        <w:t>2</w:t>
      </w:r>
      <w:r w:rsidRPr="007371C4">
        <w:rPr>
          <w:lang w:eastAsia="en-US"/>
        </w:rPr>
        <w:t xml:space="preserve">2 minutes et </w:t>
      </w:r>
      <w:r>
        <w:rPr>
          <w:lang w:eastAsia="en-US"/>
        </w:rPr>
        <w:t>55</w:t>
      </w:r>
      <w:r w:rsidRPr="007371C4">
        <w:rPr>
          <w:lang w:eastAsia="en-US"/>
        </w:rPr>
        <w:t xml:space="preserve"> secondes d’images en mouvement</w:t>
      </w:r>
      <w:r>
        <w:rPr>
          <w:lang w:eastAsia="en-US"/>
        </w:rPr>
        <w:t xml:space="preserve">. </w:t>
      </w:r>
    </w:p>
    <w:p w14:paraId="6DCFE48C" w14:textId="77777777" w:rsidR="00113EEB" w:rsidRPr="00A674F8" w:rsidRDefault="00113EEB" w:rsidP="00287473"/>
    <w:p w14:paraId="0193780B" w14:textId="77777777" w:rsidR="00287473" w:rsidRPr="00AB6798" w:rsidRDefault="00287473" w:rsidP="00287473">
      <w:pPr>
        <w:rPr>
          <w:i/>
        </w:rPr>
      </w:pPr>
      <w:r w:rsidRPr="00AB6798">
        <w:rPr>
          <w:i/>
        </w:rPr>
        <w:t xml:space="preserve">Portée et contenu : </w:t>
      </w:r>
    </w:p>
    <w:p w14:paraId="1170E796" w14:textId="4A9354C5" w:rsidR="00287473" w:rsidRPr="00A674F8" w:rsidRDefault="00287473" w:rsidP="00287473">
      <w:r>
        <w:t xml:space="preserve">Cette sous-série comprend </w:t>
      </w:r>
      <w:r w:rsidR="00590DC2">
        <w:t>2</w:t>
      </w:r>
      <w:r w:rsidR="00113EEB">
        <w:t>8</w:t>
      </w:r>
      <w:r w:rsidR="00FB32BC">
        <w:t xml:space="preserve"> </w:t>
      </w:r>
      <w:r w:rsidR="00113EEB">
        <w:t xml:space="preserve">cassettes </w:t>
      </w:r>
      <w:r w:rsidR="00FB32BC">
        <w:t>VHS</w:t>
      </w:r>
      <w:r w:rsidR="00113EEB">
        <w:t xml:space="preserve"> et 40 films 8 mm.</w:t>
      </w:r>
    </w:p>
    <w:p w14:paraId="337111B4" w14:textId="77777777" w:rsidR="00287473" w:rsidRPr="00A674F8" w:rsidRDefault="00287473" w:rsidP="00287473"/>
    <w:tbl>
      <w:tblPr>
        <w:tblW w:w="9356" w:type="dxa"/>
        <w:tblInd w:w="-567" w:type="dxa"/>
        <w:shd w:val="clear" w:color="auto" w:fill="D9D9D9"/>
        <w:tblLook w:val="04A0" w:firstRow="1" w:lastRow="0" w:firstColumn="1" w:lastColumn="0" w:noHBand="0" w:noVBand="1"/>
      </w:tblPr>
      <w:tblGrid>
        <w:gridCol w:w="1555"/>
        <w:gridCol w:w="7801"/>
      </w:tblGrid>
      <w:tr w:rsidR="00287473" w:rsidRPr="00A674F8" w14:paraId="1ADDE676" w14:textId="77777777" w:rsidTr="00F94DE7">
        <w:trPr>
          <w:trHeight w:val="4846"/>
        </w:trPr>
        <w:tc>
          <w:tcPr>
            <w:tcW w:w="1555" w:type="dxa"/>
            <w:shd w:val="clear" w:color="auto" w:fill="D9D9D9" w:themeFill="background1" w:themeFillShade="D9"/>
            <w:hideMark/>
          </w:tcPr>
          <w:p w14:paraId="13C0EBD1" w14:textId="5E829C84" w:rsidR="00287473" w:rsidRPr="00A674F8" w:rsidRDefault="00F94DE7" w:rsidP="00F94DE7">
            <w:pPr>
              <w:jc w:val="left"/>
              <w:rPr>
                <w:lang w:eastAsia="en-US"/>
              </w:rPr>
            </w:pPr>
            <w:r>
              <w:rPr>
                <w:lang w:eastAsia="en-US"/>
              </w:rPr>
              <w:t>Rangée de l’audiovisuel</w:t>
            </w:r>
          </w:p>
        </w:tc>
        <w:tc>
          <w:tcPr>
            <w:tcW w:w="7801" w:type="dxa"/>
            <w:hideMark/>
          </w:tcPr>
          <w:p w14:paraId="6B235C58" w14:textId="4C533922" w:rsidR="00287473" w:rsidRPr="00B321DF" w:rsidRDefault="00287473" w:rsidP="00E73CD9">
            <w:pPr>
              <w:pStyle w:val="Niveau3"/>
            </w:pPr>
            <w:bookmarkStart w:id="119" w:name="_Toc226037292"/>
            <w:r>
              <w:t>P</w:t>
            </w:r>
            <w:r w:rsidR="00FB32BC">
              <w:t>280</w:t>
            </w:r>
            <w:r>
              <w:t>/C</w:t>
            </w:r>
            <w:r w:rsidRPr="00B321DF">
              <w:t xml:space="preserve">1/1 : </w:t>
            </w:r>
            <w:r w:rsidR="008D41CC">
              <w:t>VHS</w:t>
            </w:r>
            <w:bookmarkEnd w:id="119"/>
          </w:p>
          <w:p w14:paraId="11925195" w14:textId="517B6180" w:rsidR="008D41CC" w:rsidRDefault="00113EEB" w:rsidP="00E73CD9">
            <w:pPr>
              <w:rPr>
                <w:lang w:eastAsia="en-US"/>
              </w:rPr>
            </w:pPr>
            <w:r w:rsidRPr="007371C4">
              <w:rPr>
                <w:lang w:eastAsia="en-US"/>
              </w:rPr>
              <w:t>–19</w:t>
            </w:r>
            <w:r>
              <w:rPr>
                <w:lang w:eastAsia="en-US"/>
              </w:rPr>
              <w:t>86</w:t>
            </w:r>
            <w:r w:rsidRPr="007371C4">
              <w:rPr>
                <w:lang w:eastAsia="en-US"/>
              </w:rPr>
              <w:t>-19</w:t>
            </w:r>
            <w:r>
              <w:rPr>
                <w:lang w:eastAsia="en-US"/>
              </w:rPr>
              <w:t>93</w:t>
            </w:r>
            <w:r w:rsidRPr="007371C4">
              <w:rPr>
                <w:lang w:eastAsia="en-US"/>
              </w:rPr>
              <w:t>. –</w:t>
            </w:r>
            <w:r>
              <w:rPr>
                <w:lang w:eastAsia="en-US"/>
              </w:rPr>
              <w:t xml:space="preserve"> 33</w:t>
            </w:r>
            <w:r w:rsidRPr="007371C4">
              <w:rPr>
                <w:lang w:eastAsia="en-US"/>
              </w:rPr>
              <w:t xml:space="preserve"> heures 5</w:t>
            </w:r>
            <w:r>
              <w:rPr>
                <w:lang w:eastAsia="en-US"/>
              </w:rPr>
              <w:t>6</w:t>
            </w:r>
            <w:r w:rsidRPr="007371C4">
              <w:rPr>
                <w:lang w:eastAsia="en-US"/>
              </w:rPr>
              <w:t xml:space="preserve"> minutes et </w:t>
            </w:r>
            <w:r>
              <w:rPr>
                <w:lang w:eastAsia="en-US"/>
              </w:rPr>
              <w:t>00</w:t>
            </w:r>
            <w:r w:rsidRPr="007371C4">
              <w:rPr>
                <w:lang w:eastAsia="en-US"/>
              </w:rPr>
              <w:t xml:space="preserve"> secondes d’images en mouvement</w:t>
            </w:r>
            <w:r>
              <w:rPr>
                <w:lang w:eastAsia="en-US"/>
              </w:rPr>
              <w:t xml:space="preserve">. </w:t>
            </w:r>
            <w:r w:rsidRPr="007371C4">
              <w:rPr>
                <w:lang w:eastAsia="en-US"/>
              </w:rPr>
              <w:t>–</w:t>
            </w:r>
            <w:r>
              <w:rPr>
                <w:lang w:eastAsia="en-US"/>
              </w:rPr>
              <w:t xml:space="preserve"> 28 cassettes VHS.</w:t>
            </w:r>
          </w:p>
          <w:p w14:paraId="7157EA1F" w14:textId="77777777" w:rsidR="00113EEB" w:rsidRDefault="00113EEB" w:rsidP="00E73CD9">
            <w:pPr>
              <w:rPr>
                <w:lang w:eastAsia="en-US"/>
              </w:rPr>
            </w:pPr>
          </w:p>
          <w:p w14:paraId="0AF9701E" w14:textId="77777777" w:rsidR="00113EEB" w:rsidRDefault="00113EEB" w:rsidP="00E73CD9">
            <w:pPr>
              <w:rPr>
                <w:lang w:eastAsia="en-US"/>
              </w:rPr>
            </w:pPr>
          </w:p>
          <w:p w14:paraId="469A92FE" w14:textId="172F2443" w:rsidR="00287473" w:rsidRDefault="008D41CC" w:rsidP="00E73CD9">
            <w:pPr>
              <w:rPr>
                <w:lang w:eastAsia="en-US"/>
              </w:rPr>
            </w:pPr>
            <w:r>
              <w:rPr>
                <w:lang w:eastAsia="en-US"/>
              </w:rPr>
              <w:t>P280/C1/1,1</w:t>
            </w:r>
          </w:p>
          <w:p w14:paraId="403E9D8C" w14:textId="1086A908" w:rsidR="00BF0FA6" w:rsidRDefault="00BF0FA6" w:rsidP="00E73CD9">
            <w:pPr>
              <w:rPr>
                <w:lang w:eastAsia="en-US"/>
              </w:rPr>
            </w:pPr>
            <w:r>
              <w:rPr>
                <w:lang w:eastAsia="en-US"/>
              </w:rPr>
              <w:t>50</w:t>
            </w:r>
            <w:r w:rsidRPr="00BF0FA6">
              <w:rPr>
                <w:vertAlign w:val="superscript"/>
                <w:lang w:eastAsia="en-US"/>
              </w:rPr>
              <w:t>e</w:t>
            </w:r>
            <w:r>
              <w:rPr>
                <w:lang w:eastAsia="en-US"/>
              </w:rPr>
              <w:t xml:space="preserve"> anniversaire fermières St-Stanislas</w:t>
            </w:r>
          </w:p>
          <w:p w14:paraId="7C4FCED0" w14:textId="77777777" w:rsidR="00BF0FA6" w:rsidRDefault="00BF0FA6" w:rsidP="00E73CD9">
            <w:pPr>
              <w:rPr>
                <w:lang w:eastAsia="en-US"/>
              </w:rPr>
            </w:pPr>
          </w:p>
          <w:p w14:paraId="66AB38E8" w14:textId="77777777" w:rsidR="00BF0FA6" w:rsidRDefault="00B54104" w:rsidP="00B54104">
            <w:pPr>
              <w:rPr>
                <w:lang w:eastAsia="en-US"/>
              </w:rPr>
            </w:pPr>
            <w:r>
              <w:rPr>
                <w:lang w:eastAsia="en-US"/>
              </w:rPr>
              <w:t>P280/C1/1,2</w:t>
            </w:r>
          </w:p>
          <w:p w14:paraId="3D628FE3" w14:textId="6526AE55" w:rsidR="00BF0FA6" w:rsidRDefault="00973CC9" w:rsidP="00B54104">
            <w:pPr>
              <w:rPr>
                <w:lang w:eastAsia="en-US"/>
              </w:rPr>
            </w:pPr>
            <w:r>
              <w:rPr>
                <w:b/>
                <w:bCs/>
                <w:lang w:eastAsia="en-US"/>
              </w:rPr>
              <w:t xml:space="preserve">Identification : </w:t>
            </w:r>
            <w:r w:rsidR="00BF0FA6">
              <w:rPr>
                <w:lang w:eastAsia="en-US"/>
              </w:rPr>
              <w:t>Famille Jeanne Tremblay, parade du Festival du Bleuet 1988</w:t>
            </w:r>
          </w:p>
          <w:p w14:paraId="1869FF1A" w14:textId="085707FC" w:rsidR="00BF0FA6" w:rsidRDefault="00973CC9" w:rsidP="00B54104">
            <w:pPr>
              <w:rPr>
                <w:b/>
                <w:bCs/>
                <w:lang w:eastAsia="en-US"/>
              </w:rPr>
            </w:pPr>
            <w:r>
              <w:rPr>
                <w:b/>
                <w:bCs/>
                <w:lang w:eastAsia="en-US"/>
              </w:rPr>
              <w:t xml:space="preserve">Titre : </w:t>
            </w:r>
            <w:r w:rsidRPr="00973CC9">
              <w:rPr>
                <w:lang w:eastAsia="en-US"/>
              </w:rPr>
              <w:t>Parade du Festival du Bleuet 1988</w:t>
            </w:r>
          </w:p>
          <w:p w14:paraId="5C1AFBBA" w14:textId="0A9E9EFC" w:rsidR="00973CC9" w:rsidRPr="00973CC9" w:rsidRDefault="00973CC9" w:rsidP="00973CC9">
            <w:pPr>
              <w:rPr>
                <w:b/>
                <w:bCs/>
                <w:lang w:eastAsia="en-US"/>
              </w:rPr>
            </w:pPr>
            <w:r>
              <w:rPr>
                <w:b/>
                <w:bCs/>
                <w:lang w:eastAsia="en-US"/>
              </w:rPr>
              <w:t xml:space="preserve">Description : </w:t>
            </w:r>
            <w:r w:rsidRPr="00973CC9">
              <w:rPr>
                <w:lang w:eastAsia="en-US"/>
              </w:rPr>
              <w:t>Parade du Festival du Bleuet sur la rue de l’Église à Mistassini, le 8 juillet 1988, en après-midi.</w:t>
            </w:r>
          </w:p>
          <w:p w14:paraId="029F237E" w14:textId="1238082F" w:rsidR="00973CC9" w:rsidRPr="00973CC9" w:rsidRDefault="00973CC9" w:rsidP="00973CC9">
            <w:pPr>
              <w:rPr>
                <w:lang w:eastAsia="en-US"/>
              </w:rPr>
            </w:pPr>
            <w:r w:rsidRPr="00973CC9">
              <w:rPr>
                <w:b/>
                <w:bCs/>
                <w:lang w:eastAsia="en-US"/>
              </w:rPr>
              <w:t>Plans :</w:t>
            </w:r>
            <w:r w:rsidRPr="00973CC9">
              <w:rPr>
                <w:lang w:eastAsia="en-US"/>
              </w:rPr>
              <w:t xml:space="preserve"> Le maire de Mistassini Charles-Édouard Simard et les députés du comté Roberval saluent la foule. Corps de tambour. Majorettes. Voitures antiques. Chars allégoriques. Calèche de la Fée du Bleuet. Motos. Costumes d’antan. Maître Bleuet (mascotte) salue le public. Clowns « Maboule ». Char Club de judo Albatros. Corps de trompettes, cymbales et tambours devant la mercerie Delisle. Camion Les Routiers JMR Inc. Char Club de patinage artistique Arabesque. Les Pétroles R. Savard Inc. Mascottes dont Pollen du Festival du Miel. Garde de Normandin. Char du Festival du Doré. Char publicitaire résidence pour personnes âgées. Montgolfière sur le toit du centre commercial. Garde de St-Félicien. Char Ville de La Baie. Char du camping Chute à l’Ours. Garde portant des drapeaux. Char Festival du Bûcheron (15 ans, N.-D.-de-Lorette). Festival de la Ouananiche de Desbiens. Démonstrations de majorettes. Char Base Plein-Air Pointe-Racine. Véhicules Radio-Shack. Camion à grappin pour le bois. Camion Transport Jean-Marc Savard Mistassini (Bar L’Escale, restaurant La Rencontre). Voiture pour le Hockey mineur. Maquette Dix Jours Western de Dolbeau. Serres Gauthier. Camions et mascotte devant le Note Café (aujourd’hui Bar Le Nordique). Départ pour la fin de la parade.</w:t>
            </w:r>
          </w:p>
          <w:p w14:paraId="1642E8E1" w14:textId="6349112C" w:rsidR="00973CC9" w:rsidRPr="00973CC9" w:rsidRDefault="00973CC9" w:rsidP="00973CC9">
            <w:pPr>
              <w:rPr>
                <w:b/>
                <w:bCs/>
                <w:lang w:eastAsia="en-US"/>
              </w:rPr>
            </w:pPr>
            <w:r w:rsidRPr="00973CC9">
              <w:rPr>
                <w:b/>
                <w:bCs/>
                <w:lang w:eastAsia="en-US"/>
              </w:rPr>
              <w:t>Date</w:t>
            </w:r>
            <w:r>
              <w:rPr>
                <w:b/>
                <w:bCs/>
                <w:lang w:eastAsia="en-US"/>
              </w:rPr>
              <w:t xml:space="preserve"> : </w:t>
            </w:r>
            <w:r w:rsidRPr="00973CC9">
              <w:rPr>
                <w:lang w:eastAsia="en-US"/>
              </w:rPr>
              <w:t>8 juillet 1988</w:t>
            </w:r>
          </w:p>
          <w:p w14:paraId="1EBECA63" w14:textId="6B25AE2F" w:rsidR="00973CC9" w:rsidRDefault="00973CC9" w:rsidP="00973CC9">
            <w:pPr>
              <w:rPr>
                <w:b/>
                <w:bCs/>
                <w:lang w:eastAsia="en-US"/>
              </w:rPr>
            </w:pPr>
            <w:r w:rsidRPr="00973CC9">
              <w:rPr>
                <w:b/>
                <w:bCs/>
                <w:lang w:eastAsia="en-US"/>
              </w:rPr>
              <w:t>Ville</w:t>
            </w:r>
            <w:r>
              <w:rPr>
                <w:b/>
                <w:bCs/>
                <w:lang w:eastAsia="en-US"/>
              </w:rPr>
              <w:t xml:space="preserve"> : </w:t>
            </w:r>
            <w:r w:rsidRPr="00973CC9">
              <w:rPr>
                <w:lang w:eastAsia="en-US"/>
              </w:rPr>
              <w:t>Mistassini</w:t>
            </w:r>
          </w:p>
          <w:p w14:paraId="5E0AF1C3" w14:textId="71A2B2A4" w:rsidR="00973CC9" w:rsidRDefault="00973CC9" w:rsidP="00973CC9">
            <w:pPr>
              <w:rPr>
                <w:lang w:eastAsia="en-US"/>
              </w:rPr>
            </w:pPr>
            <w:r w:rsidRPr="00973CC9">
              <w:rPr>
                <w:b/>
                <w:bCs/>
                <w:lang w:eastAsia="en-US"/>
              </w:rPr>
              <w:t>Durée</w:t>
            </w:r>
            <w:r>
              <w:rPr>
                <w:b/>
                <w:bCs/>
                <w:lang w:eastAsia="en-US"/>
              </w:rPr>
              <w:t xml:space="preserve"> : </w:t>
            </w:r>
            <w:r w:rsidRPr="00973CC9">
              <w:rPr>
                <w:lang w:eastAsia="en-US"/>
              </w:rPr>
              <w:t>00:21:55</w:t>
            </w:r>
          </w:p>
          <w:p w14:paraId="34D69C16" w14:textId="2795B592" w:rsidR="00C009AD" w:rsidRPr="00C009AD" w:rsidRDefault="00C009AD" w:rsidP="00C009AD">
            <w:pPr>
              <w:rPr>
                <w:b/>
                <w:bCs/>
                <w:lang w:eastAsia="en-US"/>
              </w:rPr>
            </w:pPr>
            <w:r w:rsidRPr="00C009AD">
              <w:rPr>
                <w:b/>
                <w:bCs/>
                <w:lang w:eastAsia="en-US"/>
              </w:rPr>
              <w:t>Productrice</w:t>
            </w:r>
            <w:r>
              <w:rPr>
                <w:b/>
                <w:bCs/>
                <w:lang w:eastAsia="en-US"/>
              </w:rPr>
              <w:t xml:space="preserve"> : </w:t>
            </w:r>
            <w:r w:rsidRPr="00C009AD">
              <w:rPr>
                <w:lang w:eastAsia="en-US"/>
              </w:rPr>
              <w:t>Solange Tremblay</w:t>
            </w:r>
          </w:p>
          <w:p w14:paraId="4C538573" w14:textId="1D025642" w:rsidR="00C009AD" w:rsidRDefault="00C009AD" w:rsidP="00C009AD">
            <w:pPr>
              <w:rPr>
                <w:lang w:eastAsia="en-US"/>
              </w:rPr>
            </w:pPr>
            <w:r w:rsidRPr="00C009AD">
              <w:rPr>
                <w:b/>
                <w:bCs/>
                <w:lang w:eastAsia="en-US"/>
              </w:rPr>
              <w:t>Intervenants</w:t>
            </w:r>
            <w:r>
              <w:rPr>
                <w:b/>
                <w:bCs/>
                <w:lang w:eastAsia="en-US"/>
              </w:rPr>
              <w:t xml:space="preserve"> : </w:t>
            </w:r>
            <w:r w:rsidRPr="00C009AD">
              <w:rPr>
                <w:lang w:eastAsia="en-US"/>
              </w:rPr>
              <w:t>Charles-Édouard Simard (maire de Mistassini), Gaston Blackburn et Benoît Bouchard (députés Comté Roberval), Solange Tremblay (dans le public)</w:t>
            </w:r>
          </w:p>
          <w:p w14:paraId="7EAB8371" w14:textId="77B1CFC8" w:rsidR="00C009AD" w:rsidRPr="00C009AD" w:rsidRDefault="00C009AD" w:rsidP="00C009AD">
            <w:pPr>
              <w:rPr>
                <w:b/>
                <w:bCs/>
                <w:lang w:eastAsia="en-US"/>
              </w:rPr>
            </w:pPr>
            <w:r w:rsidRPr="00C009AD">
              <w:rPr>
                <w:b/>
                <w:bCs/>
                <w:lang w:eastAsia="en-US"/>
              </w:rPr>
              <w:t>Format</w:t>
            </w:r>
            <w:r>
              <w:rPr>
                <w:b/>
                <w:bCs/>
                <w:lang w:eastAsia="en-US"/>
              </w:rPr>
              <w:t xml:space="preserve"> : </w:t>
            </w:r>
            <w:r w:rsidRPr="00C009AD">
              <w:rPr>
                <w:lang w:eastAsia="en-US"/>
              </w:rPr>
              <w:t>VHS</w:t>
            </w:r>
          </w:p>
          <w:p w14:paraId="41FF1628" w14:textId="20992B9C" w:rsidR="00C009AD" w:rsidRDefault="00C009AD" w:rsidP="00C009AD">
            <w:pPr>
              <w:rPr>
                <w:b/>
                <w:bCs/>
                <w:lang w:eastAsia="en-US"/>
              </w:rPr>
            </w:pPr>
            <w:r w:rsidRPr="00C009AD">
              <w:rPr>
                <w:b/>
                <w:bCs/>
                <w:lang w:eastAsia="en-US"/>
              </w:rPr>
              <w:t>Spécificités</w:t>
            </w:r>
            <w:r>
              <w:rPr>
                <w:b/>
                <w:bCs/>
                <w:lang w:eastAsia="en-US"/>
              </w:rPr>
              <w:t xml:space="preserve"> : </w:t>
            </w:r>
            <w:r w:rsidRPr="00C009AD">
              <w:rPr>
                <w:lang w:eastAsia="en-US"/>
              </w:rPr>
              <w:t>Amateur, Couleur, Film sonore</w:t>
            </w:r>
          </w:p>
          <w:p w14:paraId="05CAB3F0" w14:textId="3A42B382" w:rsidR="00C009AD" w:rsidRPr="00C009AD" w:rsidRDefault="00A815BA" w:rsidP="00973CC9">
            <w:pPr>
              <w:rPr>
                <w:lang w:eastAsia="en-US"/>
              </w:rPr>
            </w:pPr>
            <w:hyperlink r:id="rId9" w:history="1">
              <w:r w:rsidR="00C009AD" w:rsidRPr="00C009AD">
                <w:rPr>
                  <w:rStyle w:val="Lienhypertexte"/>
                  <w:lang w:eastAsia="en-US"/>
                </w:rPr>
                <w:t>Lien LaVoute.tv</w:t>
              </w:r>
            </w:hyperlink>
            <w:r w:rsidR="00C009AD" w:rsidRPr="00C009AD">
              <w:rPr>
                <w:lang w:eastAsia="en-US"/>
              </w:rPr>
              <w:t xml:space="preserve"> (montage incomplet en ligne)</w:t>
            </w:r>
          </w:p>
          <w:p w14:paraId="44893C86" w14:textId="2015D8DF" w:rsidR="00C009AD" w:rsidRPr="00C009AD" w:rsidRDefault="00C009AD" w:rsidP="00973CC9">
            <w:pPr>
              <w:rPr>
                <w:lang w:eastAsia="en-US"/>
              </w:rPr>
            </w:pPr>
            <w:r w:rsidRPr="00C009AD">
              <w:rPr>
                <w:lang w:eastAsia="en-US"/>
              </w:rPr>
              <w:t>Document numérisé</w:t>
            </w:r>
          </w:p>
          <w:p w14:paraId="501DA69D" w14:textId="77777777" w:rsidR="00C009AD" w:rsidRPr="00973CC9" w:rsidRDefault="00C009AD" w:rsidP="00973CC9">
            <w:pPr>
              <w:rPr>
                <w:b/>
                <w:bCs/>
                <w:lang w:eastAsia="en-US"/>
              </w:rPr>
            </w:pPr>
          </w:p>
          <w:p w14:paraId="550DA9C3" w14:textId="7A7CB645" w:rsidR="00B54104" w:rsidRDefault="00B54104" w:rsidP="00B54104">
            <w:pPr>
              <w:rPr>
                <w:lang w:eastAsia="en-US"/>
              </w:rPr>
            </w:pPr>
            <w:r>
              <w:rPr>
                <w:lang w:eastAsia="en-US"/>
              </w:rPr>
              <w:t>P280/C1/1,3</w:t>
            </w:r>
          </w:p>
          <w:p w14:paraId="6C138124" w14:textId="3C1F24C1" w:rsidR="00151501" w:rsidRDefault="00151501" w:rsidP="00B54104">
            <w:pPr>
              <w:rPr>
                <w:lang w:eastAsia="en-US"/>
              </w:rPr>
            </w:pPr>
            <w:r>
              <w:rPr>
                <w:lang w:eastAsia="en-US"/>
              </w:rPr>
              <w:t>Mariage Noella</w:t>
            </w:r>
          </w:p>
          <w:p w14:paraId="2749CFD8" w14:textId="77777777" w:rsidR="00151501" w:rsidRDefault="00151501" w:rsidP="00B54104">
            <w:pPr>
              <w:rPr>
                <w:lang w:eastAsia="en-US"/>
              </w:rPr>
            </w:pPr>
          </w:p>
          <w:p w14:paraId="083690EF" w14:textId="71CA698D" w:rsidR="00B54104" w:rsidRDefault="00B54104" w:rsidP="00B54104">
            <w:pPr>
              <w:rPr>
                <w:lang w:eastAsia="en-US"/>
              </w:rPr>
            </w:pPr>
            <w:r>
              <w:rPr>
                <w:lang w:eastAsia="en-US"/>
              </w:rPr>
              <w:t>P280/C1/1,4</w:t>
            </w:r>
          </w:p>
          <w:p w14:paraId="3758FD35" w14:textId="2981FC5C" w:rsidR="00151501" w:rsidRDefault="00151501" w:rsidP="00B54104">
            <w:pPr>
              <w:rPr>
                <w:lang w:eastAsia="en-US"/>
              </w:rPr>
            </w:pPr>
            <w:r>
              <w:rPr>
                <w:lang w:eastAsia="en-US"/>
              </w:rPr>
              <w:t>Chez Jean Tremblay Montréal</w:t>
            </w:r>
          </w:p>
          <w:p w14:paraId="6F5151F4" w14:textId="77777777" w:rsidR="00151501" w:rsidRDefault="00151501" w:rsidP="00B54104">
            <w:pPr>
              <w:rPr>
                <w:lang w:eastAsia="en-US"/>
              </w:rPr>
            </w:pPr>
          </w:p>
          <w:p w14:paraId="3062D44D" w14:textId="2598783F" w:rsidR="00B54104" w:rsidRDefault="00B54104" w:rsidP="00B54104">
            <w:pPr>
              <w:rPr>
                <w:lang w:eastAsia="en-US"/>
              </w:rPr>
            </w:pPr>
            <w:r>
              <w:rPr>
                <w:lang w:eastAsia="en-US"/>
              </w:rPr>
              <w:t>P280/C1/1,5</w:t>
            </w:r>
          </w:p>
          <w:p w14:paraId="775F0E0C" w14:textId="673718F1" w:rsidR="00151501" w:rsidRPr="00590DC2" w:rsidRDefault="00151501" w:rsidP="00B54104">
            <w:pPr>
              <w:rPr>
                <w:lang w:eastAsia="en-US"/>
              </w:rPr>
            </w:pPr>
            <w:r w:rsidRPr="00590DC2">
              <w:rPr>
                <w:lang w:eastAsia="en-US"/>
              </w:rPr>
              <w:t>Feux d’artifices, orignal, Keskissing Paul André</w:t>
            </w:r>
          </w:p>
          <w:p w14:paraId="79750F0F" w14:textId="77777777" w:rsidR="00151501" w:rsidRPr="00590DC2" w:rsidRDefault="00151501" w:rsidP="00B54104">
            <w:pPr>
              <w:rPr>
                <w:lang w:eastAsia="en-US"/>
              </w:rPr>
            </w:pPr>
          </w:p>
          <w:p w14:paraId="5A775FA5" w14:textId="5B726EEF" w:rsidR="00B54104" w:rsidRDefault="00B54104" w:rsidP="00B54104">
            <w:pPr>
              <w:rPr>
                <w:lang w:eastAsia="en-US"/>
              </w:rPr>
            </w:pPr>
            <w:r>
              <w:rPr>
                <w:lang w:eastAsia="en-US"/>
              </w:rPr>
              <w:t>P280/C1/1,6</w:t>
            </w:r>
          </w:p>
          <w:p w14:paraId="62E4DA54" w14:textId="209D798D" w:rsidR="00151501" w:rsidRDefault="00151501" w:rsidP="00B54104">
            <w:pPr>
              <w:rPr>
                <w:lang w:eastAsia="en-US"/>
              </w:rPr>
            </w:pPr>
            <w:r>
              <w:rPr>
                <w:lang w:eastAsia="en-US"/>
              </w:rPr>
              <w:t>Enregistrements TV (Gisèle Benoit (orignaux, perdrix, etc)</w:t>
            </w:r>
          </w:p>
          <w:p w14:paraId="7F98752D" w14:textId="77777777" w:rsidR="00151501" w:rsidRDefault="00151501" w:rsidP="00B54104">
            <w:pPr>
              <w:rPr>
                <w:lang w:eastAsia="en-US"/>
              </w:rPr>
            </w:pPr>
          </w:p>
          <w:p w14:paraId="36CCB1CF" w14:textId="65CE1B07" w:rsidR="00BF0FA6" w:rsidRDefault="00B54104" w:rsidP="00B54104">
            <w:pPr>
              <w:rPr>
                <w:lang w:eastAsia="en-US"/>
              </w:rPr>
            </w:pPr>
            <w:r>
              <w:rPr>
                <w:lang w:eastAsia="en-US"/>
              </w:rPr>
              <w:t>P280/C1/1,7</w:t>
            </w:r>
          </w:p>
          <w:p w14:paraId="22C873D8" w14:textId="0CA61EF9" w:rsidR="00151501" w:rsidRDefault="00151501" w:rsidP="00B54104">
            <w:pPr>
              <w:rPr>
                <w:lang w:eastAsia="en-US"/>
              </w:rPr>
            </w:pPr>
            <w:r>
              <w:rPr>
                <w:lang w:eastAsia="en-US"/>
              </w:rPr>
              <w:t xml:space="preserve">Forêt Marcel Girard, pont </w:t>
            </w:r>
            <w:r w:rsidR="00A27F24">
              <w:rPr>
                <w:lang w:eastAsia="en-US"/>
              </w:rPr>
              <w:t>Libéral</w:t>
            </w:r>
          </w:p>
          <w:p w14:paraId="492AF65D" w14:textId="77777777" w:rsidR="00151501" w:rsidRDefault="00151501" w:rsidP="00B54104">
            <w:pPr>
              <w:rPr>
                <w:lang w:eastAsia="en-US"/>
              </w:rPr>
            </w:pPr>
          </w:p>
          <w:p w14:paraId="156E891B" w14:textId="3010BDE3" w:rsidR="00B54104" w:rsidRDefault="00B54104" w:rsidP="00B54104">
            <w:pPr>
              <w:rPr>
                <w:lang w:eastAsia="en-US"/>
              </w:rPr>
            </w:pPr>
            <w:r>
              <w:rPr>
                <w:lang w:eastAsia="en-US"/>
              </w:rPr>
              <w:t>P280/C1/1,8</w:t>
            </w:r>
          </w:p>
          <w:p w14:paraId="16190C4B" w14:textId="307833AF" w:rsidR="00B54104" w:rsidRDefault="00B54104" w:rsidP="00B54104">
            <w:pPr>
              <w:rPr>
                <w:lang w:eastAsia="en-US"/>
              </w:rPr>
            </w:pPr>
            <w:r>
              <w:rPr>
                <w:lang w:eastAsia="en-US"/>
              </w:rPr>
              <w:t>Retour aux Sources des Tremblay d’Amérique, au pays de l’ancêtre Pierre</w:t>
            </w:r>
          </w:p>
          <w:p w14:paraId="38C3BA48" w14:textId="7C58921B" w:rsidR="00B54104" w:rsidRDefault="00B54104" w:rsidP="00B54104">
            <w:pPr>
              <w:rPr>
                <w:lang w:eastAsia="en-US"/>
              </w:rPr>
            </w:pPr>
            <w:r>
              <w:rPr>
                <w:lang w:eastAsia="en-US"/>
              </w:rPr>
              <w:t>2 au 10 octobre 1988</w:t>
            </w:r>
          </w:p>
          <w:p w14:paraId="6CEA18EE" w14:textId="74DBB5BC" w:rsidR="00B54104" w:rsidRDefault="00B54104" w:rsidP="00B54104">
            <w:pPr>
              <w:rPr>
                <w:lang w:eastAsia="en-US"/>
              </w:rPr>
            </w:pPr>
            <w:r>
              <w:rPr>
                <w:lang w:eastAsia="en-US"/>
              </w:rPr>
              <w:t>Groupe Voyages Québec Inc. et CJPM 6 TV</w:t>
            </w:r>
          </w:p>
          <w:p w14:paraId="2BD7E4A9" w14:textId="12C5E6BD" w:rsidR="00B54104" w:rsidRDefault="00B54104" w:rsidP="00B54104">
            <w:pPr>
              <w:rPr>
                <w:lang w:eastAsia="en-US"/>
              </w:rPr>
            </w:pPr>
            <w:r>
              <w:rPr>
                <w:lang w:eastAsia="en-US"/>
              </w:rPr>
              <w:t>Production Entreprises Inter</w:t>
            </w:r>
          </w:p>
          <w:p w14:paraId="4D31A299" w14:textId="5B158BA0" w:rsidR="00B54104" w:rsidRDefault="00B54104" w:rsidP="00B54104">
            <w:pPr>
              <w:rPr>
                <w:lang w:eastAsia="en-US"/>
              </w:rPr>
            </w:pPr>
            <w:r>
              <w:rPr>
                <w:lang w:eastAsia="en-US"/>
              </w:rPr>
              <w:t>Durée : 01:01:00</w:t>
            </w:r>
          </w:p>
          <w:p w14:paraId="629618E0" w14:textId="2A216FC5" w:rsidR="00A122C2" w:rsidRDefault="00A122C2" w:rsidP="00B54104">
            <w:pPr>
              <w:rPr>
                <w:lang w:eastAsia="en-US"/>
              </w:rPr>
            </w:pPr>
            <w:r>
              <w:rPr>
                <w:lang w:eastAsia="en-US"/>
              </w:rPr>
              <w:t>VHS</w:t>
            </w:r>
          </w:p>
          <w:p w14:paraId="12ACDBF0" w14:textId="77777777" w:rsidR="008D41CC" w:rsidRDefault="008D41CC" w:rsidP="00E73CD9">
            <w:pPr>
              <w:rPr>
                <w:lang w:eastAsia="en-US"/>
              </w:rPr>
            </w:pPr>
          </w:p>
          <w:p w14:paraId="5E109F9B" w14:textId="2BF5FC90" w:rsidR="00A27F24" w:rsidRDefault="00A27F24" w:rsidP="00A27F24">
            <w:pPr>
              <w:rPr>
                <w:lang w:eastAsia="en-US"/>
              </w:rPr>
            </w:pPr>
            <w:r>
              <w:rPr>
                <w:lang w:eastAsia="en-US"/>
              </w:rPr>
              <w:t>P280/C1/1,9</w:t>
            </w:r>
          </w:p>
          <w:p w14:paraId="5CA58EB2" w14:textId="7443111D" w:rsidR="00BF0FA6" w:rsidRDefault="00BF6448" w:rsidP="00E73CD9">
            <w:pPr>
              <w:rPr>
                <w:lang w:eastAsia="en-US"/>
              </w:rPr>
            </w:pPr>
            <w:r>
              <w:rPr>
                <w:lang w:eastAsia="en-US"/>
              </w:rPr>
              <w:t>Suite Pont Libéral 1987 Serge</w:t>
            </w:r>
          </w:p>
          <w:p w14:paraId="3A7A7C32" w14:textId="77777777" w:rsidR="00A27F24" w:rsidRDefault="00A27F24" w:rsidP="00E73CD9">
            <w:pPr>
              <w:rPr>
                <w:lang w:eastAsia="en-US"/>
              </w:rPr>
            </w:pPr>
          </w:p>
          <w:p w14:paraId="5732E3F2" w14:textId="19E0C63F" w:rsidR="00A27F24" w:rsidRDefault="00A27F24" w:rsidP="00A27F24">
            <w:pPr>
              <w:rPr>
                <w:lang w:eastAsia="en-US"/>
              </w:rPr>
            </w:pPr>
            <w:r>
              <w:rPr>
                <w:lang w:eastAsia="en-US"/>
              </w:rPr>
              <w:t>P280/C1/1,10</w:t>
            </w:r>
          </w:p>
          <w:p w14:paraId="13C0F428" w14:textId="073EAC77" w:rsidR="00151501" w:rsidRDefault="00BF6448" w:rsidP="00E73CD9">
            <w:pPr>
              <w:rPr>
                <w:lang w:eastAsia="en-US"/>
              </w:rPr>
            </w:pPr>
            <w:r>
              <w:rPr>
                <w:lang w:eastAsia="en-US"/>
              </w:rPr>
              <w:t>Carnaval Québec 1990, tomate, vaches, faisan, Jimmy T., concombre, Jean-Paul T., Tabac</w:t>
            </w:r>
          </w:p>
          <w:p w14:paraId="31493331" w14:textId="77777777" w:rsidR="00A27F24" w:rsidRDefault="00A27F24" w:rsidP="00E73CD9">
            <w:pPr>
              <w:rPr>
                <w:lang w:eastAsia="en-US"/>
              </w:rPr>
            </w:pPr>
          </w:p>
          <w:p w14:paraId="6CBC180F" w14:textId="5F823C02" w:rsidR="00A27F24" w:rsidRDefault="00A27F24" w:rsidP="00A27F24">
            <w:pPr>
              <w:rPr>
                <w:lang w:eastAsia="en-US"/>
              </w:rPr>
            </w:pPr>
            <w:r>
              <w:rPr>
                <w:lang w:eastAsia="en-US"/>
              </w:rPr>
              <w:t>P280/C1/1,11</w:t>
            </w:r>
          </w:p>
          <w:p w14:paraId="06F3F58F" w14:textId="067BB5BF" w:rsidR="00A27F24" w:rsidRDefault="00BF6448" w:rsidP="00A27F24">
            <w:pPr>
              <w:rPr>
                <w:lang w:eastAsia="en-US"/>
              </w:rPr>
            </w:pPr>
            <w:r>
              <w:rPr>
                <w:lang w:eastAsia="en-US"/>
              </w:rPr>
              <w:t>Veillée Faisan, DoMi verdure, Chibougamau</w:t>
            </w:r>
          </w:p>
          <w:p w14:paraId="58201709" w14:textId="77777777" w:rsidR="00A27F24" w:rsidRDefault="00A27F24" w:rsidP="00A27F24">
            <w:pPr>
              <w:rPr>
                <w:lang w:eastAsia="en-US"/>
              </w:rPr>
            </w:pPr>
          </w:p>
          <w:p w14:paraId="622094ED" w14:textId="4E30C746" w:rsidR="00A27F24" w:rsidRDefault="00A27F24" w:rsidP="00A27F24">
            <w:pPr>
              <w:rPr>
                <w:lang w:eastAsia="en-US"/>
              </w:rPr>
            </w:pPr>
            <w:r>
              <w:rPr>
                <w:lang w:eastAsia="en-US"/>
              </w:rPr>
              <w:t>P280/C1/1,12</w:t>
            </w:r>
          </w:p>
          <w:p w14:paraId="16FE2E14" w14:textId="7926AACB" w:rsidR="00A27F24" w:rsidRDefault="00BF6448" w:rsidP="00A27F24">
            <w:pPr>
              <w:rPr>
                <w:lang w:eastAsia="en-US"/>
              </w:rPr>
            </w:pPr>
            <w:r>
              <w:rPr>
                <w:lang w:eastAsia="en-US"/>
              </w:rPr>
              <w:t>Voyage 1992 Clarenceville, Noël d’antan</w:t>
            </w:r>
          </w:p>
          <w:p w14:paraId="303A70E9" w14:textId="77777777" w:rsidR="00A27F24" w:rsidRDefault="00A27F24" w:rsidP="00A27F24">
            <w:pPr>
              <w:rPr>
                <w:lang w:eastAsia="en-US"/>
              </w:rPr>
            </w:pPr>
          </w:p>
          <w:p w14:paraId="4D0A6499" w14:textId="490C4A3D" w:rsidR="00A27F24" w:rsidRPr="00590DC2" w:rsidRDefault="00A27F24" w:rsidP="00A27F24">
            <w:pPr>
              <w:rPr>
                <w:lang w:val="en-CA" w:eastAsia="en-US"/>
              </w:rPr>
            </w:pPr>
            <w:r w:rsidRPr="00590DC2">
              <w:rPr>
                <w:lang w:val="en-CA" w:eastAsia="en-US"/>
              </w:rPr>
              <w:t>P280/C1/1,13</w:t>
            </w:r>
          </w:p>
          <w:p w14:paraId="22C22623" w14:textId="107B56E1" w:rsidR="00A27F24" w:rsidRPr="00590DC2" w:rsidRDefault="00BF6448" w:rsidP="00A27F24">
            <w:pPr>
              <w:rPr>
                <w:lang w:val="en-CA" w:eastAsia="en-US"/>
              </w:rPr>
            </w:pPr>
            <w:r w:rsidRPr="00590DC2">
              <w:rPr>
                <w:lang w:val="en-CA" w:eastAsia="en-US"/>
              </w:rPr>
              <w:t>Voyage St-Agathe 12-13-14 mai 1993</w:t>
            </w:r>
          </w:p>
          <w:p w14:paraId="0D3DDD6B" w14:textId="77777777" w:rsidR="00A27F24" w:rsidRPr="00590DC2" w:rsidRDefault="00A27F24" w:rsidP="00A27F24">
            <w:pPr>
              <w:rPr>
                <w:lang w:val="en-CA" w:eastAsia="en-US"/>
              </w:rPr>
            </w:pPr>
          </w:p>
          <w:p w14:paraId="1963F70A" w14:textId="2C42720E" w:rsidR="00A27F24" w:rsidRDefault="00A27F24" w:rsidP="00A27F24">
            <w:pPr>
              <w:rPr>
                <w:lang w:eastAsia="en-US"/>
              </w:rPr>
            </w:pPr>
            <w:r>
              <w:rPr>
                <w:lang w:eastAsia="en-US"/>
              </w:rPr>
              <w:t>P280/C1/1,14</w:t>
            </w:r>
          </w:p>
          <w:p w14:paraId="2B08F1B5" w14:textId="4640F1BB" w:rsidR="00A27F24" w:rsidRDefault="00BF6448" w:rsidP="00A27F24">
            <w:pPr>
              <w:rPr>
                <w:lang w:eastAsia="en-US"/>
              </w:rPr>
            </w:pPr>
            <w:r>
              <w:rPr>
                <w:lang w:eastAsia="en-US"/>
              </w:rPr>
              <w:t>1995 République Dominicaine</w:t>
            </w:r>
          </w:p>
          <w:p w14:paraId="112D73A4" w14:textId="77777777" w:rsidR="00A27F24" w:rsidRDefault="00A27F24" w:rsidP="00A27F24">
            <w:pPr>
              <w:rPr>
                <w:lang w:eastAsia="en-US"/>
              </w:rPr>
            </w:pPr>
          </w:p>
          <w:p w14:paraId="17BA079D" w14:textId="7EE93AEE" w:rsidR="00A27F24" w:rsidRDefault="00A27F24" w:rsidP="00A27F24">
            <w:pPr>
              <w:rPr>
                <w:lang w:eastAsia="en-US"/>
              </w:rPr>
            </w:pPr>
            <w:r>
              <w:rPr>
                <w:lang w:eastAsia="en-US"/>
              </w:rPr>
              <w:t>P280/C1/1,15</w:t>
            </w:r>
          </w:p>
          <w:p w14:paraId="56C2CBE1" w14:textId="6375A720" w:rsidR="00A27F24" w:rsidRDefault="00BF6448" w:rsidP="00A27F24">
            <w:pPr>
              <w:rPr>
                <w:lang w:eastAsia="en-US"/>
              </w:rPr>
            </w:pPr>
            <w:r>
              <w:rPr>
                <w:lang w:eastAsia="en-US"/>
              </w:rPr>
              <w:t>Brunch des Tremblay 88-89-91</w:t>
            </w:r>
          </w:p>
          <w:p w14:paraId="0A145946" w14:textId="77777777" w:rsidR="00A27F24" w:rsidRDefault="00A27F24" w:rsidP="00A27F24">
            <w:pPr>
              <w:rPr>
                <w:lang w:eastAsia="en-US"/>
              </w:rPr>
            </w:pPr>
          </w:p>
          <w:p w14:paraId="49B1806F" w14:textId="4CF2BAAE" w:rsidR="00A27F24" w:rsidRDefault="00A27F24" w:rsidP="00A27F24">
            <w:pPr>
              <w:rPr>
                <w:lang w:eastAsia="en-US"/>
              </w:rPr>
            </w:pPr>
            <w:r>
              <w:rPr>
                <w:lang w:eastAsia="en-US"/>
              </w:rPr>
              <w:t>P280/C1/1,16</w:t>
            </w:r>
          </w:p>
          <w:p w14:paraId="39991065" w14:textId="1385237F" w:rsidR="00A27F24" w:rsidRDefault="00BF6448" w:rsidP="00A27F24">
            <w:pPr>
              <w:rPr>
                <w:lang w:eastAsia="en-US"/>
              </w:rPr>
            </w:pPr>
            <w:r>
              <w:rPr>
                <w:lang w:eastAsia="en-US"/>
              </w:rPr>
              <w:t>Brunch des Tremblay</w:t>
            </w:r>
            <w:r w:rsidR="00DF66F8">
              <w:rPr>
                <w:lang w:eastAsia="en-US"/>
              </w:rPr>
              <w:t>, banquet Faisan 1992</w:t>
            </w:r>
          </w:p>
          <w:p w14:paraId="4016C603" w14:textId="77777777" w:rsidR="00A27F24" w:rsidRDefault="00A27F24" w:rsidP="00A27F24">
            <w:pPr>
              <w:rPr>
                <w:lang w:eastAsia="en-US"/>
              </w:rPr>
            </w:pPr>
          </w:p>
          <w:p w14:paraId="44B73A54" w14:textId="2582EDA9" w:rsidR="00A27F24" w:rsidRDefault="00A27F24" w:rsidP="00A27F24">
            <w:pPr>
              <w:rPr>
                <w:lang w:eastAsia="en-US"/>
              </w:rPr>
            </w:pPr>
            <w:r>
              <w:rPr>
                <w:lang w:eastAsia="en-US"/>
              </w:rPr>
              <w:t>P280/C1/1,17</w:t>
            </w:r>
          </w:p>
          <w:p w14:paraId="44458F2B" w14:textId="2FF4FE1F" w:rsidR="00A27F24" w:rsidRDefault="00DF66F8" w:rsidP="00A27F24">
            <w:pPr>
              <w:rPr>
                <w:lang w:eastAsia="en-US"/>
              </w:rPr>
            </w:pPr>
            <w:r>
              <w:rPr>
                <w:lang w:eastAsia="en-US"/>
              </w:rPr>
              <w:t>Brunch des Tremblay à Albanel, 14 nov 1993</w:t>
            </w:r>
          </w:p>
          <w:p w14:paraId="3B92389E" w14:textId="77777777" w:rsidR="00A27F24" w:rsidRDefault="00A27F24" w:rsidP="00A27F24">
            <w:pPr>
              <w:rPr>
                <w:lang w:eastAsia="en-US"/>
              </w:rPr>
            </w:pPr>
          </w:p>
          <w:p w14:paraId="7392D0A0" w14:textId="102B3735" w:rsidR="00A27F24" w:rsidRPr="00590DC2" w:rsidRDefault="00A27F24" w:rsidP="00A27F24">
            <w:pPr>
              <w:rPr>
                <w:lang w:val="en-CA" w:eastAsia="en-US"/>
              </w:rPr>
            </w:pPr>
            <w:r w:rsidRPr="00590DC2">
              <w:rPr>
                <w:lang w:val="en-CA" w:eastAsia="en-US"/>
              </w:rPr>
              <w:t>P280/C1/1,18</w:t>
            </w:r>
          </w:p>
          <w:p w14:paraId="625A720C" w14:textId="0341AD62" w:rsidR="00A27F24" w:rsidRPr="00590DC2" w:rsidRDefault="00DF66F8" w:rsidP="00A27F24">
            <w:pPr>
              <w:rPr>
                <w:lang w:val="en-CA" w:eastAsia="en-US"/>
              </w:rPr>
            </w:pPr>
            <w:r w:rsidRPr="00590DC2">
              <w:rPr>
                <w:lang w:val="en-CA" w:eastAsia="en-US"/>
              </w:rPr>
              <w:t>Roland Girard Noël 1987 1988</w:t>
            </w:r>
          </w:p>
          <w:p w14:paraId="42D6342A" w14:textId="77777777" w:rsidR="00A27F24" w:rsidRPr="00590DC2" w:rsidRDefault="00A27F24" w:rsidP="00A27F24">
            <w:pPr>
              <w:rPr>
                <w:lang w:val="en-CA" w:eastAsia="en-US"/>
              </w:rPr>
            </w:pPr>
          </w:p>
          <w:p w14:paraId="32F07770" w14:textId="7539455D" w:rsidR="00A27F24" w:rsidRDefault="00A27F24" w:rsidP="00A27F24">
            <w:pPr>
              <w:rPr>
                <w:lang w:eastAsia="en-US"/>
              </w:rPr>
            </w:pPr>
            <w:r>
              <w:rPr>
                <w:lang w:eastAsia="en-US"/>
              </w:rPr>
              <w:t>P280/C1/1,19</w:t>
            </w:r>
          </w:p>
          <w:p w14:paraId="5B6C5F40" w14:textId="60654F46" w:rsidR="00A27F24" w:rsidRDefault="00DF66F8" w:rsidP="00A27F24">
            <w:pPr>
              <w:rPr>
                <w:lang w:eastAsia="en-US"/>
              </w:rPr>
            </w:pPr>
            <w:r>
              <w:rPr>
                <w:lang w:eastAsia="en-US"/>
              </w:rPr>
              <w:t>Paul-André au Bachins (?)</w:t>
            </w:r>
          </w:p>
          <w:p w14:paraId="4E22C5EC" w14:textId="77777777" w:rsidR="00A27F24" w:rsidRDefault="00A27F24" w:rsidP="00A27F24">
            <w:pPr>
              <w:rPr>
                <w:lang w:eastAsia="en-US"/>
              </w:rPr>
            </w:pPr>
          </w:p>
          <w:p w14:paraId="270FDE74" w14:textId="4182EE77" w:rsidR="00A27F24" w:rsidRDefault="00A27F24" w:rsidP="00A27F24">
            <w:pPr>
              <w:rPr>
                <w:lang w:eastAsia="en-US"/>
              </w:rPr>
            </w:pPr>
            <w:r>
              <w:rPr>
                <w:lang w:eastAsia="en-US"/>
              </w:rPr>
              <w:t>P280/C1/1,20</w:t>
            </w:r>
          </w:p>
          <w:p w14:paraId="26D5DB50" w14:textId="3A08EF7D" w:rsidR="00A27F24" w:rsidRDefault="00DF66F8" w:rsidP="00A27F24">
            <w:pPr>
              <w:rPr>
                <w:lang w:eastAsia="en-US"/>
              </w:rPr>
            </w:pPr>
            <w:r>
              <w:rPr>
                <w:lang w:eastAsia="en-US"/>
              </w:rPr>
              <w:t>Régis Richard chez Marcel, accident dard Fleurette</w:t>
            </w:r>
          </w:p>
          <w:p w14:paraId="754B575D" w14:textId="77777777" w:rsidR="00A27F24" w:rsidRDefault="00A27F24" w:rsidP="00A27F24">
            <w:pPr>
              <w:rPr>
                <w:lang w:eastAsia="en-US"/>
              </w:rPr>
            </w:pPr>
          </w:p>
          <w:p w14:paraId="113FDB76" w14:textId="1B8B83B1" w:rsidR="00A27F24" w:rsidRDefault="00A27F24" w:rsidP="00A27F24">
            <w:pPr>
              <w:rPr>
                <w:lang w:eastAsia="en-US"/>
              </w:rPr>
            </w:pPr>
            <w:r>
              <w:rPr>
                <w:lang w:eastAsia="en-US"/>
              </w:rPr>
              <w:t>P280/C1/1,21</w:t>
            </w:r>
          </w:p>
          <w:p w14:paraId="59D2E9C6" w14:textId="43770CEE" w:rsidR="00A27F24" w:rsidRDefault="00DF66F8" w:rsidP="00A27F24">
            <w:pPr>
              <w:rPr>
                <w:lang w:eastAsia="en-US"/>
              </w:rPr>
            </w:pPr>
            <w:r>
              <w:rPr>
                <w:lang w:eastAsia="en-US"/>
              </w:rPr>
              <w:t>Mariage Cotlenoir (?)</w:t>
            </w:r>
          </w:p>
          <w:p w14:paraId="3AAD7F94" w14:textId="77777777" w:rsidR="00A27F24" w:rsidRDefault="00A27F24" w:rsidP="00E73CD9">
            <w:pPr>
              <w:rPr>
                <w:lang w:eastAsia="en-US"/>
              </w:rPr>
            </w:pPr>
          </w:p>
          <w:p w14:paraId="3D5722CF" w14:textId="5509EF6E" w:rsidR="00DF66F8" w:rsidRDefault="00DF66F8" w:rsidP="00DF66F8">
            <w:pPr>
              <w:rPr>
                <w:lang w:eastAsia="en-US"/>
              </w:rPr>
            </w:pPr>
            <w:r>
              <w:rPr>
                <w:lang w:eastAsia="en-US"/>
              </w:rPr>
              <w:t>P280/C1/1,22</w:t>
            </w:r>
          </w:p>
          <w:p w14:paraId="761FC4A2" w14:textId="77777777" w:rsidR="00220F89" w:rsidRDefault="00220F89" w:rsidP="00220F89">
            <w:pPr>
              <w:rPr>
                <w:lang w:eastAsia="en-US"/>
              </w:rPr>
            </w:pPr>
            <w:r w:rsidRPr="006121BC">
              <w:rPr>
                <w:b/>
                <w:bCs/>
                <w:lang w:eastAsia="en-US"/>
              </w:rPr>
              <w:t>Identification :</w:t>
            </w:r>
            <w:r>
              <w:rPr>
                <w:lang w:eastAsia="en-US"/>
              </w:rPr>
              <w:t xml:space="preserve"> </w:t>
            </w:r>
          </w:p>
          <w:p w14:paraId="3BC76D45" w14:textId="77777777" w:rsidR="00220F89" w:rsidRDefault="00220F89" w:rsidP="00220F89">
            <w:pPr>
              <w:rPr>
                <w:lang w:eastAsia="en-US"/>
              </w:rPr>
            </w:pPr>
            <w:r w:rsidRPr="006121BC">
              <w:rPr>
                <w:b/>
                <w:bCs/>
                <w:lang w:eastAsia="en-US"/>
              </w:rPr>
              <w:t>Titre :</w:t>
            </w:r>
            <w:r>
              <w:rPr>
                <w:lang w:eastAsia="en-US"/>
              </w:rPr>
              <w:t xml:space="preserve"> </w:t>
            </w:r>
          </w:p>
          <w:p w14:paraId="6CB7B1A0" w14:textId="77777777" w:rsidR="00220F89" w:rsidRDefault="00220F89" w:rsidP="00220F89">
            <w:pPr>
              <w:rPr>
                <w:lang w:eastAsia="en-US"/>
              </w:rPr>
            </w:pPr>
            <w:r w:rsidRPr="006121BC">
              <w:rPr>
                <w:b/>
                <w:bCs/>
                <w:lang w:eastAsia="en-US"/>
              </w:rPr>
              <w:t xml:space="preserve">Description : </w:t>
            </w:r>
          </w:p>
          <w:p w14:paraId="5E2644DA" w14:textId="77777777" w:rsidR="00220F89" w:rsidRDefault="00220F89" w:rsidP="00220F89">
            <w:pPr>
              <w:rPr>
                <w:lang w:eastAsia="en-US"/>
              </w:rPr>
            </w:pPr>
            <w:r w:rsidRPr="006121BC">
              <w:rPr>
                <w:b/>
                <w:bCs/>
                <w:lang w:eastAsia="en-US"/>
              </w:rPr>
              <w:t>Date :</w:t>
            </w:r>
            <w:r>
              <w:rPr>
                <w:lang w:eastAsia="en-US"/>
              </w:rPr>
              <w:t xml:space="preserve"> </w:t>
            </w:r>
          </w:p>
          <w:p w14:paraId="7D2C579A" w14:textId="77777777" w:rsidR="00220F89" w:rsidRDefault="00220F89" w:rsidP="00220F89">
            <w:pPr>
              <w:rPr>
                <w:lang w:eastAsia="en-US"/>
              </w:rPr>
            </w:pPr>
            <w:r w:rsidRPr="006121BC">
              <w:rPr>
                <w:b/>
                <w:bCs/>
                <w:lang w:eastAsia="en-US"/>
              </w:rPr>
              <w:t>Ville :</w:t>
            </w:r>
            <w:r>
              <w:rPr>
                <w:lang w:eastAsia="en-US"/>
              </w:rPr>
              <w:t xml:space="preserve"> </w:t>
            </w:r>
          </w:p>
          <w:p w14:paraId="2929AB2E" w14:textId="77777777" w:rsidR="00220F89" w:rsidRDefault="00220F89" w:rsidP="00220F89">
            <w:pPr>
              <w:rPr>
                <w:lang w:eastAsia="en-US"/>
              </w:rPr>
            </w:pPr>
            <w:r w:rsidRPr="006121BC">
              <w:rPr>
                <w:b/>
                <w:bCs/>
                <w:lang w:eastAsia="en-US"/>
              </w:rPr>
              <w:t>Durée :</w:t>
            </w:r>
            <w:r>
              <w:rPr>
                <w:lang w:eastAsia="en-US"/>
              </w:rPr>
              <w:t xml:space="preserve"> </w:t>
            </w:r>
            <w:r w:rsidRPr="002D6BC1">
              <w:rPr>
                <w:lang w:eastAsia="en-US"/>
              </w:rPr>
              <w:t>00:0</w:t>
            </w:r>
            <w:r>
              <w:rPr>
                <w:lang w:eastAsia="en-US"/>
              </w:rPr>
              <w:t>0</w:t>
            </w:r>
            <w:r w:rsidRPr="002D6BC1">
              <w:rPr>
                <w:lang w:eastAsia="en-US"/>
              </w:rPr>
              <w:t>:</w:t>
            </w:r>
            <w:r>
              <w:rPr>
                <w:lang w:eastAsia="en-US"/>
              </w:rPr>
              <w:t>00</w:t>
            </w:r>
          </w:p>
          <w:p w14:paraId="3E98BD7B" w14:textId="77777777" w:rsidR="00220F89" w:rsidRDefault="00220F89" w:rsidP="00220F89">
            <w:pPr>
              <w:rPr>
                <w:lang w:eastAsia="en-US"/>
              </w:rPr>
            </w:pPr>
            <w:r w:rsidRPr="006121BC">
              <w:rPr>
                <w:b/>
                <w:bCs/>
                <w:lang w:eastAsia="en-US"/>
              </w:rPr>
              <w:t>Productrice :</w:t>
            </w:r>
            <w:r>
              <w:rPr>
                <w:lang w:eastAsia="en-US"/>
              </w:rPr>
              <w:t xml:space="preserve"> Solange Tremblay</w:t>
            </w:r>
          </w:p>
          <w:p w14:paraId="04A9F340" w14:textId="77777777" w:rsidR="00220F89" w:rsidRPr="002D6BC1" w:rsidRDefault="00220F89" w:rsidP="00220F89">
            <w:pPr>
              <w:rPr>
                <w:lang w:eastAsia="en-US"/>
              </w:rPr>
            </w:pPr>
            <w:r>
              <w:rPr>
                <w:b/>
                <w:bCs/>
                <w:lang w:eastAsia="en-US"/>
              </w:rPr>
              <w:t xml:space="preserve">Intervenant : </w:t>
            </w:r>
          </w:p>
          <w:p w14:paraId="06E59061" w14:textId="77777777" w:rsidR="00220F89" w:rsidRDefault="00220F89" w:rsidP="00220F89">
            <w:pPr>
              <w:rPr>
                <w:lang w:eastAsia="en-US"/>
              </w:rPr>
            </w:pPr>
            <w:r w:rsidRPr="006121BC">
              <w:rPr>
                <w:b/>
                <w:bCs/>
                <w:lang w:eastAsia="en-US"/>
              </w:rPr>
              <w:t>Format :</w:t>
            </w:r>
            <w:r>
              <w:rPr>
                <w:lang w:eastAsia="en-US"/>
              </w:rPr>
              <w:t xml:space="preserve"> VHS</w:t>
            </w:r>
          </w:p>
          <w:p w14:paraId="2FE0A092" w14:textId="77777777" w:rsidR="00220F89" w:rsidRDefault="00220F89" w:rsidP="00220F89">
            <w:pPr>
              <w:rPr>
                <w:lang w:eastAsia="en-US"/>
              </w:rPr>
            </w:pPr>
            <w:r w:rsidRPr="006121BC">
              <w:rPr>
                <w:b/>
                <w:bCs/>
                <w:lang w:eastAsia="en-US"/>
              </w:rPr>
              <w:t>Spécificités :</w:t>
            </w:r>
            <w:r>
              <w:rPr>
                <w:lang w:eastAsia="en-US"/>
              </w:rPr>
              <w:t xml:space="preserve"> Amateur, Couleur</w:t>
            </w:r>
          </w:p>
          <w:p w14:paraId="577CD7E1" w14:textId="77777777" w:rsidR="00220F89" w:rsidRDefault="00220F89" w:rsidP="00220F89">
            <w:pPr>
              <w:rPr>
                <w:lang w:eastAsia="en-US"/>
              </w:rPr>
            </w:pPr>
            <w:r>
              <w:rPr>
                <w:lang w:eastAsia="en-US"/>
              </w:rPr>
              <w:t>Document non numérisé</w:t>
            </w:r>
          </w:p>
          <w:p w14:paraId="13705328" w14:textId="77777777" w:rsidR="00A27F24" w:rsidRDefault="00A27F24" w:rsidP="00E73CD9">
            <w:pPr>
              <w:rPr>
                <w:lang w:eastAsia="en-US"/>
              </w:rPr>
            </w:pPr>
          </w:p>
          <w:p w14:paraId="55D7626A" w14:textId="344331A3" w:rsidR="00AA707A" w:rsidRDefault="00AA707A" w:rsidP="00AA707A">
            <w:pPr>
              <w:rPr>
                <w:lang w:eastAsia="en-US"/>
              </w:rPr>
            </w:pPr>
            <w:r>
              <w:rPr>
                <w:lang w:eastAsia="en-US"/>
              </w:rPr>
              <w:t>P280/C1/1,23</w:t>
            </w:r>
          </w:p>
          <w:p w14:paraId="3207CDCB" w14:textId="1BBDE777" w:rsidR="00220F89" w:rsidRDefault="00220F89" w:rsidP="00220F89">
            <w:pPr>
              <w:rPr>
                <w:lang w:eastAsia="en-US"/>
              </w:rPr>
            </w:pPr>
            <w:r w:rsidRPr="006121BC">
              <w:rPr>
                <w:b/>
                <w:bCs/>
                <w:lang w:eastAsia="en-US"/>
              </w:rPr>
              <w:t>Identification :</w:t>
            </w:r>
            <w:r>
              <w:rPr>
                <w:lang w:eastAsia="en-US"/>
              </w:rPr>
              <w:t xml:space="preserve"> Noël, Robert, Vache, Marcel Girard</w:t>
            </w:r>
          </w:p>
          <w:p w14:paraId="706EC58D" w14:textId="77777777" w:rsidR="00220F89" w:rsidRDefault="00220F89" w:rsidP="00220F89">
            <w:pPr>
              <w:rPr>
                <w:lang w:eastAsia="en-US"/>
              </w:rPr>
            </w:pPr>
            <w:r w:rsidRPr="006121BC">
              <w:rPr>
                <w:b/>
                <w:bCs/>
                <w:lang w:eastAsia="en-US"/>
              </w:rPr>
              <w:t>Titre :</w:t>
            </w:r>
            <w:r>
              <w:rPr>
                <w:lang w:eastAsia="en-US"/>
              </w:rPr>
              <w:t xml:space="preserve"> </w:t>
            </w:r>
          </w:p>
          <w:p w14:paraId="649DA623" w14:textId="77777777" w:rsidR="00220F89" w:rsidRDefault="00220F89" w:rsidP="00220F89">
            <w:pPr>
              <w:rPr>
                <w:lang w:eastAsia="en-US"/>
              </w:rPr>
            </w:pPr>
            <w:r w:rsidRPr="006121BC">
              <w:rPr>
                <w:b/>
                <w:bCs/>
                <w:lang w:eastAsia="en-US"/>
              </w:rPr>
              <w:t xml:space="preserve">Description : </w:t>
            </w:r>
          </w:p>
          <w:p w14:paraId="0EFB668F" w14:textId="77777777" w:rsidR="00220F89" w:rsidRDefault="00220F89" w:rsidP="00220F89">
            <w:pPr>
              <w:rPr>
                <w:lang w:eastAsia="en-US"/>
              </w:rPr>
            </w:pPr>
            <w:r w:rsidRPr="006121BC">
              <w:rPr>
                <w:b/>
                <w:bCs/>
                <w:lang w:eastAsia="en-US"/>
              </w:rPr>
              <w:t>Date :</w:t>
            </w:r>
            <w:r>
              <w:rPr>
                <w:lang w:eastAsia="en-US"/>
              </w:rPr>
              <w:t xml:space="preserve"> </w:t>
            </w:r>
          </w:p>
          <w:p w14:paraId="5D9A2742" w14:textId="77777777" w:rsidR="00220F89" w:rsidRDefault="00220F89" w:rsidP="00220F89">
            <w:pPr>
              <w:rPr>
                <w:lang w:eastAsia="en-US"/>
              </w:rPr>
            </w:pPr>
            <w:r w:rsidRPr="006121BC">
              <w:rPr>
                <w:b/>
                <w:bCs/>
                <w:lang w:eastAsia="en-US"/>
              </w:rPr>
              <w:t>Ville :</w:t>
            </w:r>
            <w:r>
              <w:rPr>
                <w:lang w:eastAsia="en-US"/>
              </w:rPr>
              <w:t xml:space="preserve"> </w:t>
            </w:r>
          </w:p>
          <w:p w14:paraId="7DE0E85D" w14:textId="77777777" w:rsidR="00220F89" w:rsidRDefault="00220F89" w:rsidP="00220F89">
            <w:pPr>
              <w:rPr>
                <w:lang w:eastAsia="en-US"/>
              </w:rPr>
            </w:pPr>
            <w:r w:rsidRPr="006121BC">
              <w:rPr>
                <w:b/>
                <w:bCs/>
                <w:lang w:eastAsia="en-US"/>
              </w:rPr>
              <w:t>Durée :</w:t>
            </w:r>
            <w:r>
              <w:rPr>
                <w:lang w:eastAsia="en-US"/>
              </w:rPr>
              <w:t xml:space="preserve"> </w:t>
            </w:r>
            <w:r w:rsidRPr="002D6BC1">
              <w:rPr>
                <w:lang w:eastAsia="en-US"/>
              </w:rPr>
              <w:t>00:0</w:t>
            </w:r>
            <w:r>
              <w:rPr>
                <w:lang w:eastAsia="en-US"/>
              </w:rPr>
              <w:t>0</w:t>
            </w:r>
            <w:r w:rsidRPr="002D6BC1">
              <w:rPr>
                <w:lang w:eastAsia="en-US"/>
              </w:rPr>
              <w:t>:</w:t>
            </w:r>
            <w:r>
              <w:rPr>
                <w:lang w:eastAsia="en-US"/>
              </w:rPr>
              <w:t>00</w:t>
            </w:r>
          </w:p>
          <w:p w14:paraId="383F2C60" w14:textId="77777777" w:rsidR="00220F89" w:rsidRDefault="00220F89" w:rsidP="00220F89">
            <w:pPr>
              <w:rPr>
                <w:lang w:eastAsia="en-US"/>
              </w:rPr>
            </w:pPr>
            <w:r w:rsidRPr="006121BC">
              <w:rPr>
                <w:b/>
                <w:bCs/>
                <w:lang w:eastAsia="en-US"/>
              </w:rPr>
              <w:t>Productrice :</w:t>
            </w:r>
            <w:r>
              <w:rPr>
                <w:lang w:eastAsia="en-US"/>
              </w:rPr>
              <w:t xml:space="preserve"> Solange Tremblay</w:t>
            </w:r>
          </w:p>
          <w:p w14:paraId="6A962AA0" w14:textId="77777777" w:rsidR="00220F89" w:rsidRPr="002D6BC1" w:rsidRDefault="00220F89" w:rsidP="00220F89">
            <w:pPr>
              <w:rPr>
                <w:lang w:eastAsia="en-US"/>
              </w:rPr>
            </w:pPr>
            <w:r>
              <w:rPr>
                <w:b/>
                <w:bCs/>
                <w:lang w:eastAsia="en-US"/>
              </w:rPr>
              <w:t xml:space="preserve">Intervenant : </w:t>
            </w:r>
          </w:p>
          <w:p w14:paraId="1DEE2E78" w14:textId="77777777" w:rsidR="00220F89" w:rsidRDefault="00220F89" w:rsidP="00220F89">
            <w:pPr>
              <w:rPr>
                <w:lang w:eastAsia="en-US"/>
              </w:rPr>
            </w:pPr>
            <w:r w:rsidRPr="006121BC">
              <w:rPr>
                <w:b/>
                <w:bCs/>
                <w:lang w:eastAsia="en-US"/>
              </w:rPr>
              <w:t>Format :</w:t>
            </w:r>
            <w:r>
              <w:rPr>
                <w:lang w:eastAsia="en-US"/>
              </w:rPr>
              <w:t xml:space="preserve"> VHS</w:t>
            </w:r>
          </w:p>
          <w:p w14:paraId="55796C1D" w14:textId="77777777" w:rsidR="00220F89" w:rsidRDefault="00220F89" w:rsidP="00220F89">
            <w:pPr>
              <w:rPr>
                <w:lang w:eastAsia="en-US"/>
              </w:rPr>
            </w:pPr>
            <w:r w:rsidRPr="006121BC">
              <w:rPr>
                <w:b/>
                <w:bCs/>
                <w:lang w:eastAsia="en-US"/>
              </w:rPr>
              <w:t>Spécificités :</w:t>
            </w:r>
            <w:r>
              <w:rPr>
                <w:lang w:eastAsia="en-US"/>
              </w:rPr>
              <w:t xml:space="preserve"> Amateur, Couleur</w:t>
            </w:r>
          </w:p>
          <w:p w14:paraId="2E35690E" w14:textId="77777777" w:rsidR="00220F89" w:rsidRDefault="00220F89" w:rsidP="00220F89">
            <w:pPr>
              <w:rPr>
                <w:lang w:eastAsia="en-US"/>
              </w:rPr>
            </w:pPr>
            <w:r>
              <w:rPr>
                <w:lang w:eastAsia="en-US"/>
              </w:rPr>
              <w:t>Document non numérisé</w:t>
            </w:r>
          </w:p>
          <w:p w14:paraId="6E5D4E28" w14:textId="77777777" w:rsidR="00AA707A" w:rsidRDefault="00AA707A" w:rsidP="00AA707A">
            <w:pPr>
              <w:rPr>
                <w:lang w:eastAsia="en-US"/>
              </w:rPr>
            </w:pPr>
          </w:p>
          <w:p w14:paraId="78CA7277" w14:textId="3293B473" w:rsidR="00AA707A" w:rsidRDefault="00AA707A" w:rsidP="00AA707A">
            <w:pPr>
              <w:rPr>
                <w:lang w:eastAsia="en-US"/>
              </w:rPr>
            </w:pPr>
            <w:r>
              <w:rPr>
                <w:lang w:eastAsia="en-US"/>
              </w:rPr>
              <w:t>P280/C1/1,24</w:t>
            </w:r>
          </w:p>
          <w:p w14:paraId="196A735E" w14:textId="44865104" w:rsidR="00220F89" w:rsidRDefault="00220F89" w:rsidP="00220F89">
            <w:pPr>
              <w:rPr>
                <w:lang w:eastAsia="en-US"/>
              </w:rPr>
            </w:pPr>
            <w:r w:rsidRPr="006121BC">
              <w:rPr>
                <w:b/>
                <w:bCs/>
                <w:lang w:eastAsia="en-US"/>
              </w:rPr>
              <w:t>Identification :</w:t>
            </w:r>
            <w:r>
              <w:rPr>
                <w:lang w:eastAsia="en-US"/>
              </w:rPr>
              <w:t xml:space="preserve"> Marcel Girard St-Stanislas, Bleuets 1987, Jardin rivière lot 44-45 Clément Maltais 1988, Funérailles Yvette Murielle Jeanne Maryline Girard, Plantation Paul Fortin chez Marcel Girard lot 44-45</w:t>
            </w:r>
          </w:p>
          <w:p w14:paraId="23D88ED4" w14:textId="77777777" w:rsidR="00220F89" w:rsidRDefault="00220F89" w:rsidP="00220F89">
            <w:pPr>
              <w:rPr>
                <w:lang w:eastAsia="en-US"/>
              </w:rPr>
            </w:pPr>
            <w:r w:rsidRPr="006121BC">
              <w:rPr>
                <w:b/>
                <w:bCs/>
                <w:lang w:eastAsia="en-US"/>
              </w:rPr>
              <w:t>Titre :</w:t>
            </w:r>
            <w:r>
              <w:rPr>
                <w:lang w:eastAsia="en-US"/>
              </w:rPr>
              <w:t xml:space="preserve"> </w:t>
            </w:r>
          </w:p>
          <w:p w14:paraId="45EC1EE7" w14:textId="77777777" w:rsidR="00220F89" w:rsidRDefault="00220F89" w:rsidP="00220F89">
            <w:pPr>
              <w:rPr>
                <w:lang w:eastAsia="en-US"/>
              </w:rPr>
            </w:pPr>
            <w:r w:rsidRPr="006121BC">
              <w:rPr>
                <w:b/>
                <w:bCs/>
                <w:lang w:eastAsia="en-US"/>
              </w:rPr>
              <w:t xml:space="preserve">Description : </w:t>
            </w:r>
          </w:p>
          <w:p w14:paraId="0E6A4D20" w14:textId="592CC6EB" w:rsidR="00220F89" w:rsidRDefault="00220F89" w:rsidP="00220F89">
            <w:pPr>
              <w:rPr>
                <w:lang w:eastAsia="en-US"/>
              </w:rPr>
            </w:pPr>
            <w:r w:rsidRPr="006121BC">
              <w:rPr>
                <w:b/>
                <w:bCs/>
                <w:lang w:eastAsia="en-US"/>
              </w:rPr>
              <w:t>Date :</w:t>
            </w:r>
            <w:r>
              <w:rPr>
                <w:lang w:eastAsia="en-US"/>
              </w:rPr>
              <w:t xml:space="preserve"> 1987-1988</w:t>
            </w:r>
          </w:p>
          <w:p w14:paraId="1F1D89DC" w14:textId="327923D1" w:rsidR="00220F89" w:rsidRDefault="00220F89" w:rsidP="00220F89">
            <w:pPr>
              <w:rPr>
                <w:lang w:eastAsia="en-US"/>
              </w:rPr>
            </w:pPr>
            <w:r w:rsidRPr="006121BC">
              <w:rPr>
                <w:b/>
                <w:bCs/>
                <w:lang w:eastAsia="en-US"/>
              </w:rPr>
              <w:t>Ville :</w:t>
            </w:r>
            <w:r>
              <w:rPr>
                <w:lang w:eastAsia="en-US"/>
              </w:rPr>
              <w:t xml:space="preserve"> Saint-Stanislas</w:t>
            </w:r>
          </w:p>
          <w:p w14:paraId="4B3E9077" w14:textId="77777777" w:rsidR="00220F89" w:rsidRDefault="00220F89" w:rsidP="00220F89">
            <w:pPr>
              <w:rPr>
                <w:lang w:eastAsia="en-US"/>
              </w:rPr>
            </w:pPr>
            <w:r w:rsidRPr="006121BC">
              <w:rPr>
                <w:b/>
                <w:bCs/>
                <w:lang w:eastAsia="en-US"/>
              </w:rPr>
              <w:t>Durée :</w:t>
            </w:r>
            <w:r>
              <w:rPr>
                <w:lang w:eastAsia="en-US"/>
              </w:rPr>
              <w:t xml:space="preserve"> </w:t>
            </w:r>
            <w:r w:rsidRPr="002D6BC1">
              <w:rPr>
                <w:lang w:eastAsia="en-US"/>
              </w:rPr>
              <w:t>00:0</w:t>
            </w:r>
            <w:r>
              <w:rPr>
                <w:lang w:eastAsia="en-US"/>
              </w:rPr>
              <w:t>0</w:t>
            </w:r>
            <w:r w:rsidRPr="002D6BC1">
              <w:rPr>
                <w:lang w:eastAsia="en-US"/>
              </w:rPr>
              <w:t>:</w:t>
            </w:r>
            <w:r>
              <w:rPr>
                <w:lang w:eastAsia="en-US"/>
              </w:rPr>
              <w:t>00</w:t>
            </w:r>
          </w:p>
          <w:p w14:paraId="3A391360" w14:textId="77777777" w:rsidR="00220F89" w:rsidRDefault="00220F89" w:rsidP="00220F89">
            <w:pPr>
              <w:rPr>
                <w:lang w:eastAsia="en-US"/>
              </w:rPr>
            </w:pPr>
            <w:r w:rsidRPr="006121BC">
              <w:rPr>
                <w:b/>
                <w:bCs/>
                <w:lang w:eastAsia="en-US"/>
              </w:rPr>
              <w:t>Productrice :</w:t>
            </w:r>
            <w:r>
              <w:rPr>
                <w:lang w:eastAsia="en-US"/>
              </w:rPr>
              <w:t xml:space="preserve"> Solange Tremblay</w:t>
            </w:r>
          </w:p>
          <w:p w14:paraId="3AA9242A" w14:textId="77777777" w:rsidR="00220F89" w:rsidRPr="002D6BC1" w:rsidRDefault="00220F89" w:rsidP="00220F89">
            <w:pPr>
              <w:rPr>
                <w:lang w:eastAsia="en-US"/>
              </w:rPr>
            </w:pPr>
            <w:r>
              <w:rPr>
                <w:b/>
                <w:bCs/>
                <w:lang w:eastAsia="en-US"/>
              </w:rPr>
              <w:t xml:space="preserve">Intervenant : </w:t>
            </w:r>
          </w:p>
          <w:p w14:paraId="05DD3461" w14:textId="77777777" w:rsidR="00220F89" w:rsidRDefault="00220F89" w:rsidP="00220F89">
            <w:pPr>
              <w:rPr>
                <w:lang w:eastAsia="en-US"/>
              </w:rPr>
            </w:pPr>
            <w:r w:rsidRPr="006121BC">
              <w:rPr>
                <w:b/>
                <w:bCs/>
                <w:lang w:eastAsia="en-US"/>
              </w:rPr>
              <w:t>Format :</w:t>
            </w:r>
            <w:r>
              <w:rPr>
                <w:lang w:eastAsia="en-US"/>
              </w:rPr>
              <w:t xml:space="preserve"> VHS</w:t>
            </w:r>
          </w:p>
          <w:p w14:paraId="122F2DE8" w14:textId="77777777" w:rsidR="00220F89" w:rsidRDefault="00220F89" w:rsidP="00220F89">
            <w:pPr>
              <w:rPr>
                <w:lang w:eastAsia="en-US"/>
              </w:rPr>
            </w:pPr>
            <w:r w:rsidRPr="006121BC">
              <w:rPr>
                <w:b/>
                <w:bCs/>
                <w:lang w:eastAsia="en-US"/>
              </w:rPr>
              <w:t>Spécificités :</w:t>
            </w:r>
            <w:r>
              <w:rPr>
                <w:lang w:eastAsia="en-US"/>
              </w:rPr>
              <w:t xml:space="preserve"> Amateur, Couleur</w:t>
            </w:r>
          </w:p>
          <w:p w14:paraId="3700C764" w14:textId="77777777" w:rsidR="00220F89" w:rsidRDefault="00220F89" w:rsidP="00220F89">
            <w:pPr>
              <w:rPr>
                <w:lang w:eastAsia="en-US"/>
              </w:rPr>
            </w:pPr>
            <w:r>
              <w:rPr>
                <w:lang w:eastAsia="en-US"/>
              </w:rPr>
              <w:t>Document non numérisé</w:t>
            </w:r>
          </w:p>
          <w:p w14:paraId="7A1AD5FA" w14:textId="77777777" w:rsidR="00AA707A" w:rsidRDefault="00AA707A" w:rsidP="00AA707A">
            <w:pPr>
              <w:rPr>
                <w:lang w:eastAsia="en-US"/>
              </w:rPr>
            </w:pPr>
          </w:p>
          <w:p w14:paraId="6BF78DBB" w14:textId="7868C6F3" w:rsidR="00AA707A" w:rsidRDefault="00AA707A" w:rsidP="00AA707A">
            <w:pPr>
              <w:rPr>
                <w:lang w:eastAsia="en-US"/>
              </w:rPr>
            </w:pPr>
            <w:r>
              <w:rPr>
                <w:lang w:eastAsia="en-US"/>
              </w:rPr>
              <w:t>P280/C1/1,25</w:t>
            </w:r>
          </w:p>
          <w:p w14:paraId="180D06BA" w14:textId="3D162C22" w:rsidR="00220F89" w:rsidRDefault="00220F89" w:rsidP="00220F89">
            <w:pPr>
              <w:rPr>
                <w:lang w:eastAsia="en-US"/>
              </w:rPr>
            </w:pPr>
            <w:r w:rsidRPr="006121BC">
              <w:rPr>
                <w:b/>
                <w:bCs/>
                <w:lang w:eastAsia="en-US"/>
              </w:rPr>
              <w:t>Identification :</w:t>
            </w:r>
            <w:r>
              <w:rPr>
                <w:lang w:eastAsia="en-US"/>
              </w:rPr>
              <w:t xml:space="preserve"> Jeanne-d’Arc Fortin, sœur de Normand Fortin</w:t>
            </w:r>
          </w:p>
          <w:p w14:paraId="46C7C817" w14:textId="77777777" w:rsidR="00220F89" w:rsidRDefault="00220F89" w:rsidP="00220F89">
            <w:pPr>
              <w:rPr>
                <w:lang w:eastAsia="en-US"/>
              </w:rPr>
            </w:pPr>
            <w:r w:rsidRPr="006121BC">
              <w:rPr>
                <w:b/>
                <w:bCs/>
                <w:lang w:eastAsia="en-US"/>
              </w:rPr>
              <w:t>Titre :</w:t>
            </w:r>
            <w:r>
              <w:rPr>
                <w:lang w:eastAsia="en-US"/>
              </w:rPr>
              <w:t xml:space="preserve"> </w:t>
            </w:r>
          </w:p>
          <w:p w14:paraId="7953EEDF" w14:textId="77777777" w:rsidR="00220F89" w:rsidRDefault="00220F89" w:rsidP="00220F89">
            <w:pPr>
              <w:rPr>
                <w:lang w:eastAsia="en-US"/>
              </w:rPr>
            </w:pPr>
            <w:r w:rsidRPr="006121BC">
              <w:rPr>
                <w:b/>
                <w:bCs/>
                <w:lang w:eastAsia="en-US"/>
              </w:rPr>
              <w:t xml:space="preserve">Description : </w:t>
            </w:r>
          </w:p>
          <w:p w14:paraId="23FFDD05" w14:textId="77777777" w:rsidR="00220F89" w:rsidRDefault="00220F89" w:rsidP="00220F89">
            <w:pPr>
              <w:rPr>
                <w:lang w:eastAsia="en-US"/>
              </w:rPr>
            </w:pPr>
            <w:r w:rsidRPr="006121BC">
              <w:rPr>
                <w:b/>
                <w:bCs/>
                <w:lang w:eastAsia="en-US"/>
              </w:rPr>
              <w:t>Date :</w:t>
            </w:r>
            <w:r>
              <w:rPr>
                <w:lang w:eastAsia="en-US"/>
              </w:rPr>
              <w:t xml:space="preserve"> </w:t>
            </w:r>
          </w:p>
          <w:p w14:paraId="29CED3F9" w14:textId="77777777" w:rsidR="00220F89" w:rsidRDefault="00220F89" w:rsidP="00220F89">
            <w:pPr>
              <w:rPr>
                <w:lang w:eastAsia="en-US"/>
              </w:rPr>
            </w:pPr>
            <w:r w:rsidRPr="006121BC">
              <w:rPr>
                <w:b/>
                <w:bCs/>
                <w:lang w:eastAsia="en-US"/>
              </w:rPr>
              <w:t>Ville :</w:t>
            </w:r>
            <w:r>
              <w:rPr>
                <w:lang w:eastAsia="en-US"/>
              </w:rPr>
              <w:t xml:space="preserve"> </w:t>
            </w:r>
          </w:p>
          <w:p w14:paraId="7EA6B20C" w14:textId="77777777" w:rsidR="00220F89" w:rsidRDefault="00220F89" w:rsidP="00220F89">
            <w:pPr>
              <w:rPr>
                <w:lang w:eastAsia="en-US"/>
              </w:rPr>
            </w:pPr>
            <w:r w:rsidRPr="006121BC">
              <w:rPr>
                <w:b/>
                <w:bCs/>
                <w:lang w:eastAsia="en-US"/>
              </w:rPr>
              <w:t>Durée :</w:t>
            </w:r>
            <w:r>
              <w:rPr>
                <w:lang w:eastAsia="en-US"/>
              </w:rPr>
              <w:t xml:space="preserve"> </w:t>
            </w:r>
            <w:r w:rsidRPr="002D6BC1">
              <w:rPr>
                <w:lang w:eastAsia="en-US"/>
              </w:rPr>
              <w:t>00:0</w:t>
            </w:r>
            <w:r>
              <w:rPr>
                <w:lang w:eastAsia="en-US"/>
              </w:rPr>
              <w:t>0</w:t>
            </w:r>
            <w:r w:rsidRPr="002D6BC1">
              <w:rPr>
                <w:lang w:eastAsia="en-US"/>
              </w:rPr>
              <w:t>:</w:t>
            </w:r>
            <w:r>
              <w:rPr>
                <w:lang w:eastAsia="en-US"/>
              </w:rPr>
              <w:t>00</w:t>
            </w:r>
          </w:p>
          <w:p w14:paraId="5C097835" w14:textId="77777777" w:rsidR="00220F89" w:rsidRDefault="00220F89" w:rsidP="00220F89">
            <w:pPr>
              <w:rPr>
                <w:lang w:eastAsia="en-US"/>
              </w:rPr>
            </w:pPr>
            <w:r w:rsidRPr="006121BC">
              <w:rPr>
                <w:b/>
                <w:bCs/>
                <w:lang w:eastAsia="en-US"/>
              </w:rPr>
              <w:t>Productrice :</w:t>
            </w:r>
            <w:r>
              <w:rPr>
                <w:lang w:eastAsia="en-US"/>
              </w:rPr>
              <w:t xml:space="preserve"> Solange Tremblay</w:t>
            </w:r>
          </w:p>
          <w:p w14:paraId="72558136" w14:textId="77777777" w:rsidR="00220F89" w:rsidRPr="002D6BC1" w:rsidRDefault="00220F89" w:rsidP="00220F89">
            <w:pPr>
              <w:rPr>
                <w:lang w:eastAsia="en-US"/>
              </w:rPr>
            </w:pPr>
            <w:r>
              <w:rPr>
                <w:b/>
                <w:bCs/>
                <w:lang w:eastAsia="en-US"/>
              </w:rPr>
              <w:t xml:space="preserve">Intervenant : </w:t>
            </w:r>
          </w:p>
          <w:p w14:paraId="554AED67" w14:textId="77777777" w:rsidR="00220F89" w:rsidRDefault="00220F89" w:rsidP="00220F89">
            <w:pPr>
              <w:rPr>
                <w:lang w:eastAsia="en-US"/>
              </w:rPr>
            </w:pPr>
            <w:r w:rsidRPr="006121BC">
              <w:rPr>
                <w:b/>
                <w:bCs/>
                <w:lang w:eastAsia="en-US"/>
              </w:rPr>
              <w:t>Format :</w:t>
            </w:r>
            <w:r>
              <w:rPr>
                <w:lang w:eastAsia="en-US"/>
              </w:rPr>
              <w:t xml:space="preserve"> VHS</w:t>
            </w:r>
          </w:p>
          <w:p w14:paraId="36825AC4" w14:textId="77777777" w:rsidR="00220F89" w:rsidRDefault="00220F89" w:rsidP="00220F89">
            <w:pPr>
              <w:rPr>
                <w:lang w:eastAsia="en-US"/>
              </w:rPr>
            </w:pPr>
            <w:r w:rsidRPr="006121BC">
              <w:rPr>
                <w:b/>
                <w:bCs/>
                <w:lang w:eastAsia="en-US"/>
              </w:rPr>
              <w:t>Spécificités :</w:t>
            </w:r>
            <w:r>
              <w:rPr>
                <w:lang w:eastAsia="en-US"/>
              </w:rPr>
              <w:t xml:space="preserve"> Amateur, Couleur</w:t>
            </w:r>
          </w:p>
          <w:p w14:paraId="41E0DC95" w14:textId="77777777" w:rsidR="00220F89" w:rsidRDefault="00220F89" w:rsidP="00220F89">
            <w:pPr>
              <w:rPr>
                <w:lang w:eastAsia="en-US"/>
              </w:rPr>
            </w:pPr>
            <w:r>
              <w:rPr>
                <w:lang w:eastAsia="en-US"/>
              </w:rPr>
              <w:t>Document non numérisé</w:t>
            </w:r>
          </w:p>
          <w:p w14:paraId="3755136F" w14:textId="77777777" w:rsidR="00AA707A" w:rsidRDefault="00AA707A" w:rsidP="00E73CD9">
            <w:pPr>
              <w:rPr>
                <w:lang w:eastAsia="en-US"/>
              </w:rPr>
            </w:pPr>
          </w:p>
          <w:p w14:paraId="18CD36D9" w14:textId="0134AEB2" w:rsidR="002D6BC1" w:rsidRDefault="002D6BC1" w:rsidP="00E73CD9">
            <w:pPr>
              <w:rPr>
                <w:lang w:eastAsia="en-US"/>
              </w:rPr>
            </w:pPr>
            <w:r>
              <w:rPr>
                <w:lang w:eastAsia="en-US"/>
              </w:rPr>
              <w:t>P280/C1/1,26</w:t>
            </w:r>
          </w:p>
          <w:p w14:paraId="2BA3818E" w14:textId="56E0162D" w:rsidR="00220F89" w:rsidRDefault="00220F89" w:rsidP="00220F89">
            <w:pPr>
              <w:rPr>
                <w:lang w:eastAsia="en-US"/>
              </w:rPr>
            </w:pPr>
            <w:r w:rsidRPr="006121BC">
              <w:rPr>
                <w:b/>
                <w:bCs/>
                <w:lang w:eastAsia="en-US"/>
              </w:rPr>
              <w:t>Identification :</w:t>
            </w:r>
            <w:r>
              <w:rPr>
                <w:lang w:eastAsia="en-US"/>
              </w:rPr>
              <w:t xml:space="preserve"> Funérailles Roland Girard</w:t>
            </w:r>
          </w:p>
          <w:p w14:paraId="3AADF86E" w14:textId="77777777" w:rsidR="00220F89" w:rsidRDefault="00220F89" w:rsidP="00220F89">
            <w:pPr>
              <w:rPr>
                <w:lang w:eastAsia="en-US"/>
              </w:rPr>
            </w:pPr>
            <w:r w:rsidRPr="006121BC">
              <w:rPr>
                <w:b/>
                <w:bCs/>
                <w:lang w:eastAsia="en-US"/>
              </w:rPr>
              <w:t>Titre :</w:t>
            </w:r>
            <w:r>
              <w:rPr>
                <w:lang w:eastAsia="en-US"/>
              </w:rPr>
              <w:t xml:space="preserve"> </w:t>
            </w:r>
          </w:p>
          <w:p w14:paraId="3F20779E" w14:textId="77777777" w:rsidR="00220F89" w:rsidRDefault="00220F89" w:rsidP="00220F89">
            <w:pPr>
              <w:rPr>
                <w:lang w:eastAsia="en-US"/>
              </w:rPr>
            </w:pPr>
            <w:r w:rsidRPr="006121BC">
              <w:rPr>
                <w:b/>
                <w:bCs/>
                <w:lang w:eastAsia="en-US"/>
              </w:rPr>
              <w:t xml:space="preserve">Description : </w:t>
            </w:r>
          </w:p>
          <w:p w14:paraId="5B99B234" w14:textId="77777777" w:rsidR="00220F89" w:rsidRDefault="00220F89" w:rsidP="00220F89">
            <w:pPr>
              <w:rPr>
                <w:lang w:eastAsia="en-US"/>
              </w:rPr>
            </w:pPr>
            <w:r w:rsidRPr="006121BC">
              <w:rPr>
                <w:b/>
                <w:bCs/>
                <w:lang w:eastAsia="en-US"/>
              </w:rPr>
              <w:t>Date :</w:t>
            </w:r>
            <w:r>
              <w:rPr>
                <w:lang w:eastAsia="en-US"/>
              </w:rPr>
              <w:t xml:space="preserve"> </w:t>
            </w:r>
          </w:p>
          <w:p w14:paraId="32564B82" w14:textId="77777777" w:rsidR="00220F89" w:rsidRDefault="00220F89" w:rsidP="00220F89">
            <w:pPr>
              <w:rPr>
                <w:lang w:eastAsia="en-US"/>
              </w:rPr>
            </w:pPr>
            <w:r w:rsidRPr="006121BC">
              <w:rPr>
                <w:b/>
                <w:bCs/>
                <w:lang w:eastAsia="en-US"/>
              </w:rPr>
              <w:t>Ville :</w:t>
            </w:r>
            <w:r>
              <w:rPr>
                <w:lang w:eastAsia="en-US"/>
              </w:rPr>
              <w:t xml:space="preserve"> </w:t>
            </w:r>
          </w:p>
          <w:p w14:paraId="339B932B" w14:textId="77777777" w:rsidR="00220F89" w:rsidRDefault="00220F89" w:rsidP="00220F89">
            <w:pPr>
              <w:rPr>
                <w:lang w:eastAsia="en-US"/>
              </w:rPr>
            </w:pPr>
            <w:r w:rsidRPr="006121BC">
              <w:rPr>
                <w:b/>
                <w:bCs/>
                <w:lang w:eastAsia="en-US"/>
              </w:rPr>
              <w:t>Durée :</w:t>
            </w:r>
            <w:r>
              <w:rPr>
                <w:lang w:eastAsia="en-US"/>
              </w:rPr>
              <w:t xml:space="preserve"> </w:t>
            </w:r>
            <w:r w:rsidRPr="002D6BC1">
              <w:rPr>
                <w:lang w:eastAsia="en-US"/>
              </w:rPr>
              <w:t>00:0</w:t>
            </w:r>
            <w:r>
              <w:rPr>
                <w:lang w:eastAsia="en-US"/>
              </w:rPr>
              <w:t>0</w:t>
            </w:r>
            <w:r w:rsidRPr="002D6BC1">
              <w:rPr>
                <w:lang w:eastAsia="en-US"/>
              </w:rPr>
              <w:t>:</w:t>
            </w:r>
            <w:r>
              <w:rPr>
                <w:lang w:eastAsia="en-US"/>
              </w:rPr>
              <w:t>00</w:t>
            </w:r>
          </w:p>
          <w:p w14:paraId="7269A366" w14:textId="77777777" w:rsidR="00220F89" w:rsidRDefault="00220F89" w:rsidP="00220F89">
            <w:pPr>
              <w:rPr>
                <w:lang w:eastAsia="en-US"/>
              </w:rPr>
            </w:pPr>
            <w:r w:rsidRPr="006121BC">
              <w:rPr>
                <w:b/>
                <w:bCs/>
                <w:lang w:eastAsia="en-US"/>
              </w:rPr>
              <w:t>Productrice :</w:t>
            </w:r>
            <w:r>
              <w:rPr>
                <w:lang w:eastAsia="en-US"/>
              </w:rPr>
              <w:t xml:space="preserve"> Solange Tremblay</w:t>
            </w:r>
          </w:p>
          <w:p w14:paraId="59AE6488" w14:textId="77777777" w:rsidR="00220F89" w:rsidRPr="002D6BC1" w:rsidRDefault="00220F89" w:rsidP="00220F89">
            <w:pPr>
              <w:rPr>
                <w:lang w:eastAsia="en-US"/>
              </w:rPr>
            </w:pPr>
            <w:r>
              <w:rPr>
                <w:b/>
                <w:bCs/>
                <w:lang w:eastAsia="en-US"/>
              </w:rPr>
              <w:t xml:space="preserve">Intervenant : </w:t>
            </w:r>
          </w:p>
          <w:p w14:paraId="1253A594" w14:textId="77777777" w:rsidR="00220F89" w:rsidRDefault="00220F89" w:rsidP="00220F89">
            <w:pPr>
              <w:rPr>
                <w:lang w:eastAsia="en-US"/>
              </w:rPr>
            </w:pPr>
            <w:r w:rsidRPr="006121BC">
              <w:rPr>
                <w:b/>
                <w:bCs/>
                <w:lang w:eastAsia="en-US"/>
              </w:rPr>
              <w:t>Format :</w:t>
            </w:r>
            <w:r>
              <w:rPr>
                <w:lang w:eastAsia="en-US"/>
              </w:rPr>
              <w:t xml:space="preserve"> VHS</w:t>
            </w:r>
          </w:p>
          <w:p w14:paraId="2E03CF05" w14:textId="77777777" w:rsidR="00220F89" w:rsidRDefault="00220F89" w:rsidP="00220F89">
            <w:pPr>
              <w:rPr>
                <w:lang w:eastAsia="en-US"/>
              </w:rPr>
            </w:pPr>
            <w:r w:rsidRPr="006121BC">
              <w:rPr>
                <w:b/>
                <w:bCs/>
                <w:lang w:eastAsia="en-US"/>
              </w:rPr>
              <w:t>Spécificités :</w:t>
            </w:r>
            <w:r>
              <w:rPr>
                <w:lang w:eastAsia="en-US"/>
              </w:rPr>
              <w:t xml:space="preserve"> Amateur, Couleur</w:t>
            </w:r>
          </w:p>
          <w:p w14:paraId="6329CBC1" w14:textId="77777777" w:rsidR="00220F89" w:rsidRDefault="00220F89" w:rsidP="00220F89">
            <w:pPr>
              <w:rPr>
                <w:lang w:eastAsia="en-US"/>
              </w:rPr>
            </w:pPr>
            <w:r>
              <w:rPr>
                <w:lang w:eastAsia="en-US"/>
              </w:rPr>
              <w:t>Document non numérisé</w:t>
            </w:r>
          </w:p>
          <w:p w14:paraId="776A6C28" w14:textId="77777777" w:rsidR="002D6BC1" w:rsidRDefault="002D6BC1" w:rsidP="00E73CD9">
            <w:pPr>
              <w:rPr>
                <w:lang w:eastAsia="en-US"/>
              </w:rPr>
            </w:pPr>
          </w:p>
          <w:p w14:paraId="5DC21BB2" w14:textId="0FE16870" w:rsidR="00E106A3" w:rsidRDefault="00E106A3" w:rsidP="00E106A3">
            <w:pPr>
              <w:rPr>
                <w:lang w:eastAsia="en-US"/>
              </w:rPr>
            </w:pPr>
            <w:r>
              <w:rPr>
                <w:lang w:eastAsia="en-US"/>
              </w:rPr>
              <w:t>P280/C1/1,27</w:t>
            </w:r>
          </w:p>
          <w:p w14:paraId="7AAD5BCB" w14:textId="7FDDE915" w:rsidR="00E106A3" w:rsidRDefault="00E106A3" w:rsidP="00E106A3">
            <w:pPr>
              <w:rPr>
                <w:lang w:eastAsia="en-US"/>
              </w:rPr>
            </w:pPr>
            <w:r w:rsidRPr="006121BC">
              <w:rPr>
                <w:b/>
                <w:bCs/>
                <w:lang w:eastAsia="en-US"/>
              </w:rPr>
              <w:t>Identification :</w:t>
            </w:r>
            <w:r>
              <w:rPr>
                <w:lang w:eastAsia="en-US"/>
              </w:rPr>
              <w:t xml:space="preserve"> </w:t>
            </w:r>
            <w:r w:rsidR="009F3632">
              <w:rPr>
                <w:lang w:eastAsia="en-US"/>
              </w:rPr>
              <w:t>Roland Girard, Noël 1986, Fête Maria Maltais décembre 1986</w:t>
            </w:r>
          </w:p>
          <w:p w14:paraId="67A77CAB" w14:textId="4FE26632" w:rsidR="00E106A3" w:rsidRDefault="00E106A3" w:rsidP="00E106A3">
            <w:pPr>
              <w:rPr>
                <w:lang w:eastAsia="en-US"/>
              </w:rPr>
            </w:pPr>
            <w:r w:rsidRPr="006121BC">
              <w:rPr>
                <w:b/>
                <w:bCs/>
                <w:lang w:eastAsia="en-US"/>
              </w:rPr>
              <w:t>Titre :</w:t>
            </w:r>
            <w:r>
              <w:rPr>
                <w:lang w:eastAsia="en-US"/>
              </w:rPr>
              <w:t xml:space="preserve"> </w:t>
            </w:r>
          </w:p>
          <w:p w14:paraId="1F66AB20" w14:textId="55704A62" w:rsidR="00E106A3" w:rsidRDefault="00E106A3" w:rsidP="00E106A3">
            <w:pPr>
              <w:rPr>
                <w:lang w:eastAsia="en-US"/>
              </w:rPr>
            </w:pPr>
            <w:r w:rsidRPr="006121BC">
              <w:rPr>
                <w:b/>
                <w:bCs/>
                <w:lang w:eastAsia="en-US"/>
              </w:rPr>
              <w:t xml:space="preserve">Description : </w:t>
            </w:r>
          </w:p>
          <w:p w14:paraId="40BFBFE5" w14:textId="2DDA53BD" w:rsidR="00E106A3" w:rsidRDefault="00E106A3" w:rsidP="00E106A3">
            <w:pPr>
              <w:rPr>
                <w:lang w:eastAsia="en-US"/>
              </w:rPr>
            </w:pPr>
            <w:r w:rsidRPr="006121BC">
              <w:rPr>
                <w:b/>
                <w:bCs/>
                <w:lang w:eastAsia="en-US"/>
              </w:rPr>
              <w:t>Date :</w:t>
            </w:r>
            <w:r>
              <w:rPr>
                <w:lang w:eastAsia="en-US"/>
              </w:rPr>
              <w:t xml:space="preserve"> </w:t>
            </w:r>
            <w:r w:rsidR="009F3632">
              <w:rPr>
                <w:lang w:eastAsia="en-US"/>
              </w:rPr>
              <w:t>Hiver 1986</w:t>
            </w:r>
          </w:p>
          <w:p w14:paraId="173182CB" w14:textId="3CCEAE9D" w:rsidR="00E106A3" w:rsidRDefault="00E106A3" w:rsidP="00E106A3">
            <w:pPr>
              <w:rPr>
                <w:lang w:eastAsia="en-US"/>
              </w:rPr>
            </w:pPr>
            <w:r w:rsidRPr="006121BC">
              <w:rPr>
                <w:b/>
                <w:bCs/>
                <w:lang w:eastAsia="en-US"/>
              </w:rPr>
              <w:t>Ville :</w:t>
            </w:r>
            <w:r>
              <w:rPr>
                <w:lang w:eastAsia="en-US"/>
              </w:rPr>
              <w:t xml:space="preserve"> </w:t>
            </w:r>
          </w:p>
          <w:p w14:paraId="61736DFA" w14:textId="3DC59664" w:rsidR="00E106A3" w:rsidRDefault="00E106A3" w:rsidP="00E106A3">
            <w:pPr>
              <w:rPr>
                <w:lang w:eastAsia="en-US"/>
              </w:rPr>
            </w:pPr>
            <w:r w:rsidRPr="006121BC">
              <w:rPr>
                <w:b/>
                <w:bCs/>
                <w:lang w:eastAsia="en-US"/>
              </w:rPr>
              <w:t>Durée :</w:t>
            </w:r>
            <w:r>
              <w:rPr>
                <w:lang w:eastAsia="en-US"/>
              </w:rPr>
              <w:t xml:space="preserve"> </w:t>
            </w:r>
            <w:r w:rsidRPr="002D6BC1">
              <w:rPr>
                <w:lang w:eastAsia="en-US"/>
              </w:rPr>
              <w:t>00:0</w:t>
            </w:r>
            <w:r>
              <w:rPr>
                <w:lang w:eastAsia="en-US"/>
              </w:rPr>
              <w:t>0</w:t>
            </w:r>
            <w:r w:rsidRPr="002D6BC1">
              <w:rPr>
                <w:lang w:eastAsia="en-US"/>
              </w:rPr>
              <w:t>:</w:t>
            </w:r>
            <w:r>
              <w:rPr>
                <w:lang w:eastAsia="en-US"/>
              </w:rPr>
              <w:t>00</w:t>
            </w:r>
          </w:p>
          <w:p w14:paraId="244EED8F" w14:textId="77777777" w:rsidR="00E106A3" w:rsidRDefault="00E106A3" w:rsidP="00E106A3">
            <w:pPr>
              <w:rPr>
                <w:lang w:eastAsia="en-US"/>
              </w:rPr>
            </w:pPr>
            <w:r w:rsidRPr="006121BC">
              <w:rPr>
                <w:b/>
                <w:bCs/>
                <w:lang w:eastAsia="en-US"/>
              </w:rPr>
              <w:t>Productrice :</w:t>
            </w:r>
            <w:r>
              <w:rPr>
                <w:lang w:eastAsia="en-US"/>
              </w:rPr>
              <w:t xml:space="preserve"> Solange Tremblay</w:t>
            </w:r>
          </w:p>
          <w:p w14:paraId="02FC4358" w14:textId="433B71AF" w:rsidR="00E106A3" w:rsidRPr="002D6BC1" w:rsidRDefault="00E106A3" w:rsidP="00E106A3">
            <w:pPr>
              <w:rPr>
                <w:lang w:eastAsia="en-US"/>
              </w:rPr>
            </w:pPr>
            <w:r>
              <w:rPr>
                <w:b/>
                <w:bCs/>
                <w:lang w:eastAsia="en-US"/>
              </w:rPr>
              <w:t xml:space="preserve">Intervenant : </w:t>
            </w:r>
          </w:p>
          <w:p w14:paraId="22B049E2" w14:textId="21D6A9C3" w:rsidR="00E106A3" w:rsidRDefault="00E106A3" w:rsidP="00E106A3">
            <w:pPr>
              <w:rPr>
                <w:lang w:eastAsia="en-US"/>
              </w:rPr>
            </w:pPr>
            <w:r w:rsidRPr="006121BC">
              <w:rPr>
                <w:b/>
                <w:bCs/>
                <w:lang w:eastAsia="en-US"/>
              </w:rPr>
              <w:t>Format :</w:t>
            </w:r>
            <w:r>
              <w:rPr>
                <w:lang w:eastAsia="en-US"/>
              </w:rPr>
              <w:t xml:space="preserve"> VHS</w:t>
            </w:r>
          </w:p>
          <w:p w14:paraId="600F1E72" w14:textId="5A852A3A" w:rsidR="00E106A3" w:rsidRDefault="00E106A3" w:rsidP="00E106A3">
            <w:pPr>
              <w:rPr>
                <w:lang w:eastAsia="en-US"/>
              </w:rPr>
            </w:pPr>
            <w:r w:rsidRPr="006121BC">
              <w:rPr>
                <w:b/>
                <w:bCs/>
                <w:lang w:eastAsia="en-US"/>
              </w:rPr>
              <w:t>Spécificités :</w:t>
            </w:r>
            <w:r>
              <w:rPr>
                <w:lang w:eastAsia="en-US"/>
              </w:rPr>
              <w:t xml:space="preserve"> Amateur, Couleur</w:t>
            </w:r>
          </w:p>
          <w:p w14:paraId="601871E4" w14:textId="72683777" w:rsidR="00E106A3" w:rsidRDefault="00E106A3" w:rsidP="00E106A3">
            <w:pPr>
              <w:rPr>
                <w:lang w:eastAsia="en-US"/>
              </w:rPr>
            </w:pPr>
            <w:r>
              <w:rPr>
                <w:lang w:eastAsia="en-US"/>
              </w:rPr>
              <w:t xml:space="preserve">Document </w:t>
            </w:r>
            <w:r w:rsidR="00220F89">
              <w:rPr>
                <w:lang w:eastAsia="en-US"/>
              </w:rPr>
              <w:t xml:space="preserve">non </w:t>
            </w:r>
            <w:r>
              <w:rPr>
                <w:lang w:eastAsia="en-US"/>
              </w:rPr>
              <w:t>numérisé</w:t>
            </w:r>
          </w:p>
          <w:p w14:paraId="366BB9C2" w14:textId="77777777" w:rsidR="00E106A3" w:rsidRDefault="00E106A3" w:rsidP="00E73CD9">
            <w:pPr>
              <w:rPr>
                <w:lang w:eastAsia="en-US"/>
              </w:rPr>
            </w:pPr>
          </w:p>
          <w:p w14:paraId="36506532" w14:textId="6B97A7D1" w:rsidR="009C41AF" w:rsidRDefault="009C41AF" w:rsidP="009C41AF">
            <w:pPr>
              <w:rPr>
                <w:lang w:eastAsia="en-US"/>
              </w:rPr>
            </w:pPr>
            <w:r>
              <w:rPr>
                <w:lang w:eastAsia="en-US"/>
              </w:rPr>
              <w:t>P280/C1/1,28</w:t>
            </w:r>
          </w:p>
          <w:p w14:paraId="4546EFC1" w14:textId="77274991" w:rsidR="009C41AF" w:rsidRDefault="009C41AF" w:rsidP="009C41AF">
            <w:pPr>
              <w:rPr>
                <w:lang w:eastAsia="en-US"/>
              </w:rPr>
            </w:pPr>
            <w:r w:rsidRPr="006121BC">
              <w:rPr>
                <w:b/>
                <w:bCs/>
                <w:lang w:eastAsia="en-US"/>
              </w:rPr>
              <w:t>Identification :</w:t>
            </w:r>
            <w:r>
              <w:rPr>
                <w:lang w:eastAsia="en-US"/>
              </w:rPr>
              <w:t xml:space="preserve"> </w:t>
            </w:r>
            <w:r w:rsidR="009F3632">
              <w:rPr>
                <w:lang w:eastAsia="en-US"/>
              </w:rPr>
              <w:t>50 ans à Marcel Girard</w:t>
            </w:r>
          </w:p>
          <w:p w14:paraId="4D68889E" w14:textId="77777777" w:rsidR="009C41AF" w:rsidRDefault="009C41AF" w:rsidP="009C41AF">
            <w:pPr>
              <w:rPr>
                <w:lang w:eastAsia="en-US"/>
              </w:rPr>
            </w:pPr>
            <w:r w:rsidRPr="006121BC">
              <w:rPr>
                <w:b/>
                <w:bCs/>
                <w:lang w:eastAsia="en-US"/>
              </w:rPr>
              <w:t>Titre :</w:t>
            </w:r>
            <w:r>
              <w:rPr>
                <w:lang w:eastAsia="en-US"/>
              </w:rPr>
              <w:t xml:space="preserve"> </w:t>
            </w:r>
          </w:p>
          <w:p w14:paraId="3E4DF682" w14:textId="77777777" w:rsidR="009C41AF" w:rsidRDefault="009C41AF" w:rsidP="009C41AF">
            <w:pPr>
              <w:rPr>
                <w:lang w:eastAsia="en-US"/>
              </w:rPr>
            </w:pPr>
            <w:r w:rsidRPr="006121BC">
              <w:rPr>
                <w:b/>
                <w:bCs/>
                <w:lang w:eastAsia="en-US"/>
              </w:rPr>
              <w:t xml:space="preserve">Description : </w:t>
            </w:r>
          </w:p>
          <w:p w14:paraId="4FF69C49" w14:textId="77777777" w:rsidR="009C41AF" w:rsidRDefault="009C41AF" w:rsidP="009C41AF">
            <w:pPr>
              <w:rPr>
                <w:lang w:eastAsia="en-US"/>
              </w:rPr>
            </w:pPr>
            <w:r w:rsidRPr="006121BC">
              <w:rPr>
                <w:b/>
                <w:bCs/>
                <w:lang w:eastAsia="en-US"/>
              </w:rPr>
              <w:t>Date :</w:t>
            </w:r>
            <w:r>
              <w:rPr>
                <w:lang w:eastAsia="en-US"/>
              </w:rPr>
              <w:t xml:space="preserve"> </w:t>
            </w:r>
          </w:p>
          <w:p w14:paraId="42D68C2A" w14:textId="77777777" w:rsidR="009C41AF" w:rsidRDefault="009C41AF" w:rsidP="009C41AF">
            <w:pPr>
              <w:rPr>
                <w:lang w:eastAsia="en-US"/>
              </w:rPr>
            </w:pPr>
            <w:r w:rsidRPr="006121BC">
              <w:rPr>
                <w:b/>
                <w:bCs/>
                <w:lang w:eastAsia="en-US"/>
              </w:rPr>
              <w:t>Ville :</w:t>
            </w:r>
            <w:r>
              <w:rPr>
                <w:lang w:eastAsia="en-US"/>
              </w:rPr>
              <w:t xml:space="preserve"> </w:t>
            </w:r>
          </w:p>
          <w:p w14:paraId="3BCBF376" w14:textId="77777777" w:rsidR="009C41AF" w:rsidRDefault="009C41AF" w:rsidP="009C41AF">
            <w:pPr>
              <w:rPr>
                <w:lang w:eastAsia="en-US"/>
              </w:rPr>
            </w:pPr>
            <w:r w:rsidRPr="006121BC">
              <w:rPr>
                <w:b/>
                <w:bCs/>
                <w:lang w:eastAsia="en-US"/>
              </w:rPr>
              <w:t>Durée :</w:t>
            </w:r>
            <w:r>
              <w:rPr>
                <w:lang w:eastAsia="en-US"/>
              </w:rPr>
              <w:t xml:space="preserve"> </w:t>
            </w:r>
            <w:r w:rsidRPr="002D6BC1">
              <w:rPr>
                <w:lang w:eastAsia="en-US"/>
              </w:rPr>
              <w:t>00:0</w:t>
            </w:r>
            <w:r>
              <w:rPr>
                <w:lang w:eastAsia="en-US"/>
              </w:rPr>
              <w:t>0</w:t>
            </w:r>
            <w:r w:rsidRPr="002D6BC1">
              <w:rPr>
                <w:lang w:eastAsia="en-US"/>
              </w:rPr>
              <w:t>:</w:t>
            </w:r>
            <w:r>
              <w:rPr>
                <w:lang w:eastAsia="en-US"/>
              </w:rPr>
              <w:t>00</w:t>
            </w:r>
          </w:p>
          <w:p w14:paraId="1A47C54B" w14:textId="77777777" w:rsidR="009C41AF" w:rsidRDefault="009C41AF" w:rsidP="009C41AF">
            <w:pPr>
              <w:rPr>
                <w:lang w:eastAsia="en-US"/>
              </w:rPr>
            </w:pPr>
            <w:r w:rsidRPr="006121BC">
              <w:rPr>
                <w:b/>
                <w:bCs/>
                <w:lang w:eastAsia="en-US"/>
              </w:rPr>
              <w:t>Productrice :</w:t>
            </w:r>
            <w:r>
              <w:rPr>
                <w:lang w:eastAsia="en-US"/>
              </w:rPr>
              <w:t xml:space="preserve"> Solange Tremblay</w:t>
            </w:r>
          </w:p>
          <w:p w14:paraId="4E689667" w14:textId="77777777" w:rsidR="009C41AF" w:rsidRPr="002D6BC1" w:rsidRDefault="009C41AF" w:rsidP="009C41AF">
            <w:pPr>
              <w:rPr>
                <w:lang w:eastAsia="en-US"/>
              </w:rPr>
            </w:pPr>
            <w:r>
              <w:rPr>
                <w:b/>
                <w:bCs/>
                <w:lang w:eastAsia="en-US"/>
              </w:rPr>
              <w:t xml:space="preserve">Intervenant : </w:t>
            </w:r>
          </w:p>
          <w:p w14:paraId="1D5EC430" w14:textId="77777777" w:rsidR="009C41AF" w:rsidRDefault="009C41AF" w:rsidP="009C41AF">
            <w:pPr>
              <w:rPr>
                <w:lang w:eastAsia="en-US"/>
              </w:rPr>
            </w:pPr>
            <w:r w:rsidRPr="006121BC">
              <w:rPr>
                <w:b/>
                <w:bCs/>
                <w:lang w:eastAsia="en-US"/>
              </w:rPr>
              <w:t>Format :</w:t>
            </w:r>
            <w:r>
              <w:rPr>
                <w:lang w:eastAsia="en-US"/>
              </w:rPr>
              <w:t xml:space="preserve"> VHS</w:t>
            </w:r>
          </w:p>
          <w:p w14:paraId="579925F3" w14:textId="77777777" w:rsidR="009C41AF" w:rsidRDefault="009C41AF" w:rsidP="009C41AF">
            <w:pPr>
              <w:rPr>
                <w:lang w:eastAsia="en-US"/>
              </w:rPr>
            </w:pPr>
            <w:r w:rsidRPr="006121BC">
              <w:rPr>
                <w:b/>
                <w:bCs/>
                <w:lang w:eastAsia="en-US"/>
              </w:rPr>
              <w:t>Spécificités :</w:t>
            </w:r>
            <w:r>
              <w:rPr>
                <w:lang w:eastAsia="en-US"/>
              </w:rPr>
              <w:t xml:space="preserve"> Amateur, Couleur</w:t>
            </w:r>
          </w:p>
          <w:p w14:paraId="2951C42E" w14:textId="77777777" w:rsidR="009C41AF" w:rsidRDefault="009C41AF" w:rsidP="009C41AF">
            <w:pPr>
              <w:rPr>
                <w:lang w:eastAsia="en-US"/>
              </w:rPr>
            </w:pPr>
            <w:r>
              <w:rPr>
                <w:lang w:eastAsia="en-US"/>
              </w:rPr>
              <w:t>Document non numérisé</w:t>
            </w:r>
          </w:p>
          <w:p w14:paraId="385D8E1E" w14:textId="77777777" w:rsidR="00151501" w:rsidRDefault="00151501" w:rsidP="00E73CD9">
            <w:pPr>
              <w:rPr>
                <w:lang w:eastAsia="en-US"/>
              </w:rPr>
            </w:pPr>
          </w:p>
          <w:p w14:paraId="37AB72D1" w14:textId="596D2F35" w:rsidR="009F3632" w:rsidRDefault="009F3632" w:rsidP="009F3632">
            <w:pPr>
              <w:rPr>
                <w:lang w:eastAsia="en-US"/>
              </w:rPr>
            </w:pPr>
            <w:r>
              <w:rPr>
                <w:lang w:eastAsia="en-US"/>
              </w:rPr>
              <w:t>P280/C1/1,29</w:t>
            </w:r>
          </w:p>
          <w:p w14:paraId="47608DBF" w14:textId="0B42CD9A" w:rsidR="009F3632" w:rsidRDefault="009F3632" w:rsidP="009F3632">
            <w:pPr>
              <w:rPr>
                <w:lang w:eastAsia="en-US"/>
              </w:rPr>
            </w:pPr>
            <w:r w:rsidRPr="006121BC">
              <w:rPr>
                <w:b/>
                <w:bCs/>
                <w:lang w:eastAsia="en-US"/>
              </w:rPr>
              <w:t>Identification :</w:t>
            </w:r>
            <w:r>
              <w:rPr>
                <w:lang w:eastAsia="en-US"/>
              </w:rPr>
              <w:t xml:space="preserve"> Photo de famille Tremblay</w:t>
            </w:r>
          </w:p>
          <w:p w14:paraId="5E2ABFB6" w14:textId="77777777" w:rsidR="009F3632" w:rsidRDefault="009F3632" w:rsidP="009F3632">
            <w:pPr>
              <w:rPr>
                <w:lang w:eastAsia="en-US"/>
              </w:rPr>
            </w:pPr>
            <w:r w:rsidRPr="006121BC">
              <w:rPr>
                <w:b/>
                <w:bCs/>
                <w:lang w:eastAsia="en-US"/>
              </w:rPr>
              <w:t>Titre :</w:t>
            </w:r>
            <w:r>
              <w:rPr>
                <w:lang w:eastAsia="en-US"/>
              </w:rPr>
              <w:t xml:space="preserve"> </w:t>
            </w:r>
          </w:p>
          <w:p w14:paraId="29099577" w14:textId="77777777" w:rsidR="009F3632" w:rsidRDefault="009F3632" w:rsidP="009F3632">
            <w:pPr>
              <w:rPr>
                <w:lang w:eastAsia="en-US"/>
              </w:rPr>
            </w:pPr>
            <w:r w:rsidRPr="006121BC">
              <w:rPr>
                <w:b/>
                <w:bCs/>
                <w:lang w:eastAsia="en-US"/>
              </w:rPr>
              <w:t xml:space="preserve">Description : </w:t>
            </w:r>
          </w:p>
          <w:p w14:paraId="6FB7C2BB" w14:textId="77777777" w:rsidR="009F3632" w:rsidRDefault="009F3632" w:rsidP="009F3632">
            <w:pPr>
              <w:rPr>
                <w:lang w:eastAsia="en-US"/>
              </w:rPr>
            </w:pPr>
            <w:r w:rsidRPr="006121BC">
              <w:rPr>
                <w:b/>
                <w:bCs/>
                <w:lang w:eastAsia="en-US"/>
              </w:rPr>
              <w:t>Date :</w:t>
            </w:r>
            <w:r>
              <w:rPr>
                <w:lang w:eastAsia="en-US"/>
              </w:rPr>
              <w:t xml:space="preserve"> </w:t>
            </w:r>
          </w:p>
          <w:p w14:paraId="77B66B3A" w14:textId="77777777" w:rsidR="009F3632" w:rsidRDefault="009F3632" w:rsidP="009F3632">
            <w:pPr>
              <w:rPr>
                <w:lang w:eastAsia="en-US"/>
              </w:rPr>
            </w:pPr>
            <w:r w:rsidRPr="006121BC">
              <w:rPr>
                <w:b/>
                <w:bCs/>
                <w:lang w:eastAsia="en-US"/>
              </w:rPr>
              <w:t>Ville :</w:t>
            </w:r>
            <w:r>
              <w:rPr>
                <w:lang w:eastAsia="en-US"/>
              </w:rPr>
              <w:t xml:space="preserve"> </w:t>
            </w:r>
          </w:p>
          <w:p w14:paraId="2C3C9478" w14:textId="77777777" w:rsidR="009F3632" w:rsidRDefault="009F3632" w:rsidP="009F3632">
            <w:pPr>
              <w:rPr>
                <w:lang w:eastAsia="en-US"/>
              </w:rPr>
            </w:pPr>
            <w:r w:rsidRPr="006121BC">
              <w:rPr>
                <w:b/>
                <w:bCs/>
                <w:lang w:eastAsia="en-US"/>
              </w:rPr>
              <w:t>Durée :</w:t>
            </w:r>
            <w:r>
              <w:rPr>
                <w:lang w:eastAsia="en-US"/>
              </w:rPr>
              <w:t xml:space="preserve"> </w:t>
            </w:r>
            <w:r w:rsidRPr="002D6BC1">
              <w:rPr>
                <w:lang w:eastAsia="en-US"/>
              </w:rPr>
              <w:t>00:0</w:t>
            </w:r>
            <w:r>
              <w:rPr>
                <w:lang w:eastAsia="en-US"/>
              </w:rPr>
              <w:t>0</w:t>
            </w:r>
            <w:r w:rsidRPr="002D6BC1">
              <w:rPr>
                <w:lang w:eastAsia="en-US"/>
              </w:rPr>
              <w:t>:</w:t>
            </w:r>
            <w:r>
              <w:rPr>
                <w:lang w:eastAsia="en-US"/>
              </w:rPr>
              <w:t>00</w:t>
            </w:r>
          </w:p>
          <w:p w14:paraId="2B1897F0" w14:textId="77777777" w:rsidR="009F3632" w:rsidRDefault="009F3632" w:rsidP="009F3632">
            <w:pPr>
              <w:rPr>
                <w:lang w:eastAsia="en-US"/>
              </w:rPr>
            </w:pPr>
            <w:r w:rsidRPr="006121BC">
              <w:rPr>
                <w:b/>
                <w:bCs/>
                <w:lang w:eastAsia="en-US"/>
              </w:rPr>
              <w:t>Productrice :</w:t>
            </w:r>
            <w:r>
              <w:rPr>
                <w:lang w:eastAsia="en-US"/>
              </w:rPr>
              <w:t xml:space="preserve"> Solange Tremblay</w:t>
            </w:r>
          </w:p>
          <w:p w14:paraId="69898B95" w14:textId="77777777" w:rsidR="009F3632" w:rsidRPr="002D6BC1" w:rsidRDefault="009F3632" w:rsidP="009F3632">
            <w:pPr>
              <w:rPr>
                <w:lang w:eastAsia="en-US"/>
              </w:rPr>
            </w:pPr>
            <w:r>
              <w:rPr>
                <w:b/>
                <w:bCs/>
                <w:lang w:eastAsia="en-US"/>
              </w:rPr>
              <w:t xml:space="preserve">Intervenant : </w:t>
            </w:r>
          </w:p>
          <w:p w14:paraId="5CBCB236" w14:textId="77777777" w:rsidR="009F3632" w:rsidRDefault="009F3632" w:rsidP="009F3632">
            <w:pPr>
              <w:rPr>
                <w:lang w:eastAsia="en-US"/>
              </w:rPr>
            </w:pPr>
            <w:r w:rsidRPr="006121BC">
              <w:rPr>
                <w:b/>
                <w:bCs/>
                <w:lang w:eastAsia="en-US"/>
              </w:rPr>
              <w:t>Format :</w:t>
            </w:r>
            <w:r>
              <w:rPr>
                <w:lang w:eastAsia="en-US"/>
              </w:rPr>
              <w:t xml:space="preserve"> VHS</w:t>
            </w:r>
          </w:p>
          <w:p w14:paraId="4E0DAEB6" w14:textId="77777777" w:rsidR="009F3632" w:rsidRDefault="009F3632" w:rsidP="009F3632">
            <w:pPr>
              <w:rPr>
                <w:lang w:eastAsia="en-US"/>
              </w:rPr>
            </w:pPr>
            <w:r w:rsidRPr="006121BC">
              <w:rPr>
                <w:b/>
                <w:bCs/>
                <w:lang w:eastAsia="en-US"/>
              </w:rPr>
              <w:t>Spécificités :</w:t>
            </w:r>
            <w:r>
              <w:rPr>
                <w:lang w:eastAsia="en-US"/>
              </w:rPr>
              <w:t xml:space="preserve"> Amateur, Couleur</w:t>
            </w:r>
          </w:p>
          <w:p w14:paraId="15E61B21" w14:textId="5033486D" w:rsidR="009F3632" w:rsidRDefault="009F3632" w:rsidP="00E73CD9">
            <w:pPr>
              <w:rPr>
                <w:lang w:eastAsia="en-US"/>
              </w:rPr>
            </w:pPr>
            <w:r>
              <w:rPr>
                <w:lang w:eastAsia="en-US"/>
              </w:rPr>
              <w:t>Document non numérisé</w:t>
            </w:r>
          </w:p>
          <w:p w14:paraId="449BFFB6" w14:textId="77777777" w:rsidR="00BF0FA6" w:rsidRDefault="00BF0FA6" w:rsidP="00E73CD9">
            <w:pPr>
              <w:rPr>
                <w:lang w:eastAsia="en-US"/>
              </w:rPr>
            </w:pPr>
          </w:p>
          <w:p w14:paraId="06AC4BA0" w14:textId="77777777" w:rsidR="00287473" w:rsidRPr="00A674F8" w:rsidRDefault="00287473" w:rsidP="00E73CD9">
            <w:pPr>
              <w:rPr>
                <w:lang w:eastAsia="en-US"/>
              </w:rPr>
            </w:pPr>
          </w:p>
        </w:tc>
      </w:tr>
      <w:tr w:rsidR="00F94DE7" w:rsidRPr="00A674F8" w14:paraId="663EC6AC" w14:textId="77777777" w:rsidTr="00E73CD9">
        <w:trPr>
          <w:trHeight w:val="873"/>
        </w:trPr>
        <w:tc>
          <w:tcPr>
            <w:tcW w:w="1555" w:type="dxa"/>
            <w:shd w:val="clear" w:color="auto" w:fill="D9D9D9" w:themeFill="background1" w:themeFillShade="D9"/>
          </w:tcPr>
          <w:p w14:paraId="736D86E2" w14:textId="5281311C" w:rsidR="00F94DE7" w:rsidRDefault="00F94DE7" w:rsidP="00F94DE7">
            <w:pPr>
              <w:jc w:val="left"/>
              <w:rPr>
                <w:lang w:eastAsia="en-US"/>
              </w:rPr>
            </w:pPr>
            <w:r>
              <w:rPr>
                <w:lang w:eastAsia="en-US"/>
              </w:rPr>
              <w:t>Rangée de l’audiovisuel</w:t>
            </w:r>
          </w:p>
        </w:tc>
        <w:tc>
          <w:tcPr>
            <w:tcW w:w="7801" w:type="dxa"/>
          </w:tcPr>
          <w:p w14:paraId="4145F1F6" w14:textId="64E053BF" w:rsidR="00F94DE7" w:rsidRPr="00B321DF" w:rsidRDefault="00F94DE7" w:rsidP="00F94DE7">
            <w:pPr>
              <w:pStyle w:val="Niveau3"/>
            </w:pPr>
            <w:bookmarkStart w:id="120" w:name="_Toc226037293"/>
            <w:r>
              <w:t>P280/C</w:t>
            </w:r>
            <w:r w:rsidRPr="00B321DF">
              <w:t>1/</w:t>
            </w:r>
            <w:r>
              <w:t>2</w:t>
            </w:r>
            <w:r w:rsidRPr="00B321DF">
              <w:t xml:space="preserve"> : </w:t>
            </w:r>
            <w:r>
              <w:t>Bobines de film</w:t>
            </w:r>
            <w:bookmarkEnd w:id="120"/>
          </w:p>
          <w:p w14:paraId="6242A323" w14:textId="010852E3" w:rsidR="00F94DE7" w:rsidRDefault="00113EEB" w:rsidP="00F94DE7">
            <w:pPr>
              <w:rPr>
                <w:lang w:eastAsia="en-US"/>
              </w:rPr>
            </w:pPr>
            <w:r w:rsidRPr="007371C4">
              <w:rPr>
                <w:lang w:eastAsia="en-US"/>
              </w:rPr>
              <w:t xml:space="preserve">–1957-1970. – </w:t>
            </w:r>
            <w:r>
              <w:rPr>
                <w:lang w:eastAsia="en-US"/>
              </w:rPr>
              <w:t>2</w:t>
            </w:r>
            <w:r w:rsidRPr="007371C4">
              <w:rPr>
                <w:lang w:eastAsia="en-US"/>
              </w:rPr>
              <w:t xml:space="preserve"> heures 2</w:t>
            </w:r>
            <w:r>
              <w:rPr>
                <w:lang w:eastAsia="en-US"/>
              </w:rPr>
              <w:t>6</w:t>
            </w:r>
            <w:r w:rsidRPr="007371C4">
              <w:rPr>
                <w:lang w:eastAsia="en-US"/>
              </w:rPr>
              <w:t xml:space="preserve"> minutes et </w:t>
            </w:r>
            <w:r>
              <w:rPr>
                <w:lang w:eastAsia="en-US"/>
              </w:rPr>
              <w:t>55</w:t>
            </w:r>
            <w:r w:rsidRPr="007371C4">
              <w:rPr>
                <w:lang w:eastAsia="en-US"/>
              </w:rPr>
              <w:t xml:space="preserve"> secondes d’images en mouvement</w:t>
            </w:r>
            <w:r>
              <w:rPr>
                <w:lang w:eastAsia="en-US"/>
              </w:rPr>
              <w:t xml:space="preserve">. </w:t>
            </w:r>
            <w:r w:rsidR="00016CEE">
              <w:rPr>
                <w:lang w:eastAsia="en-US"/>
              </w:rPr>
              <w:t>–</w:t>
            </w:r>
            <w:r w:rsidR="00F94DE7">
              <w:rPr>
                <w:lang w:eastAsia="en-US"/>
              </w:rPr>
              <w:t xml:space="preserve"> </w:t>
            </w:r>
            <w:r w:rsidR="00016CEE">
              <w:rPr>
                <w:lang w:eastAsia="en-US"/>
              </w:rPr>
              <w:t xml:space="preserve">40 </w:t>
            </w:r>
            <w:r w:rsidR="00F94DE7">
              <w:rPr>
                <w:lang w:eastAsia="en-US"/>
              </w:rPr>
              <w:t>bobines 8mm</w:t>
            </w:r>
            <w:r w:rsidR="00016CEE">
              <w:rPr>
                <w:lang w:eastAsia="en-US"/>
              </w:rPr>
              <w:t>.</w:t>
            </w:r>
          </w:p>
          <w:p w14:paraId="1B0C914A" w14:textId="1DA20BB0" w:rsidR="00F94DE7" w:rsidRDefault="00AE7D8B" w:rsidP="00F94DE7">
            <w:pPr>
              <w:rPr>
                <w:lang w:eastAsia="en-US"/>
              </w:rPr>
            </w:pPr>
            <w:r>
              <w:rPr>
                <w:lang w:eastAsia="en-US"/>
              </w:rPr>
              <w:t>(Vérifier si l’ordre des titres est ok)</w:t>
            </w:r>
          </w:p>
          <w:p w14:paraId="1C50EF0E" w14:textId="77777777" w:rsidR="00AE7D8B" w:rsidRDefault="00AE7D8B" w:rsidP="00F94DE7">
            <w:pPr>
              <w:rPr>
                <w:lang w:eastAsia="en-US"/>
              </w:rPr>
            </w:pPr>
          </w:p>
          <w:p w14:paraId="69840264" w14:textId="071D89BD" w:rsidR="00146B91" w:rsidRDefault="00146B91" w:rsidP="00146B91">
            <w:pPr>
              <w:rPr>
                <w:lang w:eastAsia="en-US"/>
              </w:rPr>
            </w:pPr>
            <w:r>
              <w:rPr>
                <w:lang w:eastAsia="en-US"/>
              </w:rPr>
              <w:t>P280/C1/2,1</w:t>
            </w:r>
          </w:p>
          <w:p w14:paraId="36BC1835" w14:textId="524E24AF" w:rsidR="00146B91" w:rsidRDefault="00146B91" w:rsidP="00146B91">
            <w:pPr>
              <w:rPr>
                <w:lang w:eastAsia="en-US"/>
              </w:rPr>
            </w:pPr>
            <w:r>
              <w:rPr>
                <w:lang w:eastAsia="en-US"/>
              </w:rPr>
              <w:t>Diner(?) Brochette floralie 1981</w:t>
            </w:r>
          </w:p>
          <w:p w14:paraId="45891403" w14:textId="77777777" w:rsidR="00146B91" w:rsidRDefault="00146B91" w:rsidP="00146B91">
            <w:pPr>
              <w:rPr>
                <w:lang w:eastAsia="en-US"/>
              </w:rPr>
            </w:pPr>
          </w:p>
          <w:p w14:paraId="69B123EE" w14:textId="2FFA08E6" w:rsidR="00AE7D8B" w:rsidRDefault="00146B91" w:rsidP="00AE7D8B">
            <w:pPr>
              <w:rPr>
                <w:lang w:eastAsia="en-US"/>
              </w:rPr>
            </w:pPr>
            <w:r>
              <w:rPr>
                <w:lang w:eastAsia="en-US"/>
              </w:rPr>
              <w:t>P280/C1/2,2</w:t>
            </w:r>
          </w:p>
          <w:p w14:paraId="4BBC45F0" w14:textId="77777777" w:rsidR="00AE7D8B" w:rsidRDefault="00AE7D8B" w:rsidP="00AE7D8B">
            <w:pPr>
              <w:rPr>
                <w:lang w:eastAsia="en-US"/>
              </w:rPr>
            </w:pPr>
            <w:r>
              <w:rPr>
                <w:lang w:eastAsia="en-US"/>
              </w:rPr>
              <w:t>Chalet Lac Eden</w:t>
            </w:r>
          </w:p>
          <w:p w14:paraId="416A4FB2" w14:textId="77777777" w:rsidR="00146B91" w:rsidRDefault="00146B91" w:rsidP="00146B91">
            <w:pPr>
              <w:rPr>
                <w:lang w:eastAsia="en-US"/>
              </w:rPr>
            </w:pPr>
          </w:p>
          <w:p w14:paraId="64D6B37A" w14:textId="4812396C" w:rsidR="00146B91" w:rsidRDefault="00146B91" w:rsidP="00146B91">
            <w:pPr>
              <w:rPr>
                <w:lang w:eastAsia="en-US"/>
              </w:rPr>
            </w:pPr>
            <w:r>
              <w:rPr>
                <w:lang w:eastAsia="en-US"/>
              </w:rPr>
              <w:t>P280/C1/2,3</w:t>
            </w:r>
          </w:p>
          <w:p w14:paraId="210B1173" w14:textId="3C265907" w:rsidR="00146B91" w:rsidRDefault="008A3D57" w:rsidP="00146B91">
            <w:pPr>
              <w:rPr>
                <w:lang w:eastAsia="en-US"/>
              </w:rPr>
            </w:pPr>
            <w:r w:rsidRPr="008A3D57">
              <w:rPr>
                <w:b/>
                <w:bCs/>
                <w:lang w:eastAsia="en-US"/>
              </w:rPr>
              <w:t>Identification :</w:t>
            </w:r>
            <w:r>
              <w:rPr>
                <w:lang w:eastAsia="en-US"/>
              </w:rPr>
              <w:t xml:space="preserve"> </w:t>
            </w:r>
            <w:r w:rsidR="00146B91">
              <w:rPr>
                <w:lang w:eastAsia="en-US"/>
              </w:rPr>
              <w:t>Garette, bois, Marcel Girard</w:t>
            </w:r>
          </w:p>
          <w:p w14:paraId="1ED4C267" w14:textId="38279A4B" w:rsidR="008A3D57" w:rsidRDefault="008A3D57" w:rsidP="00146B91">
            <w:pPr>
              <w:rPr>
                <w:lang w:eastAsia="en-US"/>
              </w:rPr>
            </w:pPr>
            <w:r w:rsidRPr="008A3D57">
              <w:rPr>
                <w:b/>
                <w:bCs/>
                <w:lang w:eastAsia="en-US"/>
              </w:rPr>
              <w:t>Titre :</w:t>
            </w:r>
            <w:r>
              <w:rPr>
                <w:lang w:eastAsia="en-US"/>
              </w:rPr>
              <w:t xml:space="preserve"> </w:t>
            </w:r>
            <w:r w:rsidRPr="008A3D57">
              <w:rPr>
                <w:lang w:eastAsia="en-US"/>
              </w:rPr>
              <w:t>Coupe forestière à la scie mécanique en 1960</w:t>
            </w:r>
          </w:p>
          <w:p w14:paraId="0A6CC44E" w14:textId="496C5CE4" w:rsidR="008A3D57" w:rsidRDefault="008A3D57" w:rsidP="008A3D57">
            <w:pPr>
              <w:rPr>
                <w:lang w:eastAsia="en-US"/>
              </w:rPr>
            </w:pPr>
            <w:r w:rsidRPr="008A3D57">
              <w:rPr>
                <w:b/>
                <w:bCs/>
                <w:lang w:eastAsia="en-US"/>
              </w:rPr>
              <w:t>Description :</w:t>
            </w:r>
            <w:r>
              <w:rPr>
                <w:lang w:eastAsia="en-US"/>
              </w:rPr>
              <w:t xml:space="preserve"> Coupe forestière mécanisée dans les chantiers, avec Marcel Girard, 1960.</w:t>
            </w:r>
          </w:p>
          <w:p w14:paraId="3CE266BF" w14:textId="09B3951E" w:rsidR="008A3D57" w:rsidRDefault="008A3D57" w:rsidP="008A3D57">
            <w:pPr>
              <w:rPr>
                <w:lang w:eastAsia="en-US"/>
              </w:rPr>
            </w:pPr>
            <w:r w:rsidRPr="008A3D57">
              <w:rPr>
                <w:b/>
                <w:bCs/>
                <w:lang w:eastAsia="en-US"/>
              </w:rPr>
              <w:t>Plans :</w:t>
            </w:r>
            <w:r>
              <w:rPr>
                <w:lang w:eastAsia="en-US"/>
              </w:rPr>
              <w:t xml:space="preserve"> Goûter à l’extérieur. Coupe à la scie mécanique. Travailleurs en forêt. Personnes assises sur la pelle mécanique, des troncs d’arbres tirés à l’arrière. Hommes devant les camps et les pompes à essence.</w:t>
            </w:r>
          </w:p>
          <w:p w14:paraId="3EFE6B5D" w14:textId="25A886E7" w:rsidR="008A3D57" w:rsidRDefault="008A3D57" w:rsidP="008A3D57">
            <w:pPr>
              <w:rPr>
                <w:lang w:eastAsia="en-US"/>
              </w:rPr>
            </w:pPr>
            <w:r w:rsidRPr="008A3D57">
              <w:rPr>
                <w:b/>
                <w:bCs/>
                <w:lang w:eastAsia="en-US"/>
              </w:rPr>
              <w:t>Date :</w:t>
            </w:r>
            <w:r>
              <w:rPr>
                <w:lang w:eastAsia="en-US"/>
              </w:rPr>
              <w:t xml:space="preserve"> 1960</w:t>
            </w:r>
          </w:p>
          <w:p w14:paraId="7CC47B7B" w14:textId="6CF65BAE" w:rsidR="008A3D57" w:rsidRDefault="008A3D57" w:rsidP="008A3D57">
            <w:pPr>
              <w:rPr>
                <w:lang w:eastAsia="en-US"/>
              </w:rPr>
            </w:pPr>
            <w:r w:rsidRPr="008A3D57">
              <w:rPr>
                <w:b/>
                <w:bCs/>
                <w:lang w:eastAsia="en-US"/>
              </w:rPr>
              <w:t>Ville :</w:t>
            </w:r>
            <w:r>
              <w:rPr>
                <w:lang w:eastAsia="en-US"/>
              </w:rPr>
              <w:t xml:space="preserve"> non identifiée</w:t>
            </w:r>
          </w:p>
          <w:p w14:paraId="17641DC7" w14:textId="07A6C461" w:rsidR="008A3D57" w:rsidRDefault="008A3D57" w:rsidP="008A3D57">
            <w:pPr>
              <w:rPr>
                <w:lang w:eastAsia="en-US"/>
              </w:rPr>
            </w:pPr>
            <w:r w:rsidRPr="008A3D57">
              <w:rPr>
                <w:b/>
                <w:bCs/>
                <w:lang w:eastAsia="en-US"/>
              </w:rPr>
              <w:t>Productrice :</w:t>
            </w:r>
            <w:r>
              <w:rPr>
                <w:lang w:eastAsia="en-US"/>
              </w:rPr>
              <w:t xml:space="preserve"> Solange Tremblay</w:t>
            </w:r>
          </w:p>
          <w:p w14:paraId="59C7431A" w14:textId="3706FF01" w:rsidR="008A3D57" w:rsidRDefault="008A3D57" w:rsidP="008A3D57">
            <w:pPr>
              <w:rPr>
                <w:lang w:eastAsia="en-US"/>
              </w:rPr>
            </w:pPr>
            <w:r w:rsidRPr="008A3D57">
              <w:rPr>
                <w:b/>
                <w:bCs/>
                <w:lang w:eastAsia="en-US"/>
              </w:rPr>
              <w:t>Intervenants :</w:t>
            </w:r>
            <w:r>
              <w:rPr>
                <w:lang w:eastAsia="en-US"/>
              </w:rPr>
              <w:t xml:space="preserve"> Garett, Marcel Girard</w:t>
            </w:r>
          </w:p>
          <w:p w14:paraId="794D3910" w14:textId="1C199B2B" w:rsidR="008A3D57" w:rsidRDefault="008A3D57" w:rsidP="008A3D57">
            <w:pPr>
              <w:rPr>
                <w:lang w:eastAsia="en-US"/>
              </w:rPr>
            </w:pPr>
            <w:r w:rsidRPr="008A3D57">
              <w:rPr>
                <w:b/>
                <w:bCs/>
                <w:lang w:eastAsia="en-US"/>
              </w:rPr>
              <w:t>Format :</w:t>
            </w:r>
            <w:r>
              <w:rPr>
                <w:lang w:eastAsia="en-US"/>
              </w:rPr>
              <w:t xml:space="preserve"> Film 8 mm</w:t>
            </w:r>
          </w:p>
          <w:p w14:paraId="668B038D" w14:textId="791F6F2E" w:rsidR="008A3D57" w:rsidRDefault="008A3D57" w:rsidP="008A3D57">
            <w:pPr>
              <w:rPr>
                <w:lang w:eastAsia="en-US"/>
              </w:rPr>
            </w:pPr>
            <w:r w:rsidRPr="008A3D57">
              <w:rPr>
                <w:b/>
                <w:bCs/>
                <w:lang w:eastAsia="en-US"/>
              </w:rPr>
              <w:t>Spécificités :</w:t>
            </w:r>
            <w:r>
              <w:rPr>
                <w:lang w:eastAsia="en-US"/>
              </w:rPr>
              <w:t xml:space="preserve"> Amateur, couleur, film muet</w:t>
            </w:r>
          </w:p>
          <w:p w14:paraId="039E0C73" w14:textId="474A8334" w:rsidR="008A3D57" w:rsidRDefault="00A815BA" w:rsidP="008A3D57">
            <w:pPr>
              <w:rPr>
                <w:lang w:eastAsia="en-US"/>
              </w:rPr>
            </w:pPr>
            <w:hyperlink r:id="rId10" w:history="1">
              <w:r w:rsidR="008A3D57" w:rsidRPr="008A3D57">
                <w:rPr>
                  <w:rStyle w:val="Lienhypertexte"/>
                  <w:lang w:eastAsia="en-US"/>
                </w:rPr>
                <w:t>Lien LaVoute.tv</w:t>
              </w:r>
            </w:hyperlink>
          </w:p>
          <w:p w14:paraId="77CD20A7" w14:textId="3CBFDE60" w:rsidR="008A3D57" w:rsidRDefault="008A3D57" w:rsidP="008A3D57">
            <w:pPr>
              <w:rPr>
                <w:lang w:eastAsia="en-US"/>
              </w:rPr>
            </w:pPr>
            <w:r>
              <w:rPr>
                <w:lang w:eastAsia="en-US"/>
              </w:rPr>
              <w:t>Document numérisé</w:t>
            </w:r>
          </w:p>
          <w:p w14:paraId="362E92F0" w14:textId="77777777" w:rsidR="00146B91" w:rsidRDefault="00146B91" w:rsidP="00146B91">
            <w:pPr>
              <w:rPr>
                <w:lang w:eastAsia="en-US"/>
              </w:rPr>
            </w:pPr>
          </w:p>
          <w:p w14:paraId="1BB03EBE" w14:textId="551F1308" w:rsidR="00146B91" w:rsidRDefault="00146B91" w:rsidP="00146B91">
            <w:pPr>
              <w:rPr>
                <w:lang w:eastAsia="en-US"/>
              </w:rPr>
            </w:pPr>
            <w:r>
              <w:rPr>
                <w:lang w:eastAsia="en-US"/>
              </w:rPr>
              <w:t>P280/C1/2,4</w:t>
            </w:r>
          </w:p>
          <w:p w14:paraId="2EE8B1CE" w14:textId="77777777" w:rsidR="00AE7D8B" w:rsidRDefault="00AE7D8B" w:rsidP="00AE7D8B">
            <w:pPr>
              <w:rPr>
                <w:lang w:eastAsia="en-US"/>
              </w:rPr>
            </w:pPr>
            <w:r>
              <w:rPr>
                <w:lang w:eastAsia="en-US"/>
              </w:rPr>
              <w:t>50</w:t>
            </w:r>
            <w:r w:rsidRPr="00146B91">
              <w:rPr>
                <w:vertAlign w:val="superscript"/>
                <w:lang w:eastAsia="en-US"/>
              </w:rPr>
              <w:t>e</w:t>
            </w:r>
            <w:r>
              <w:rPr>
                <w:lang w:eastAsia="en-US"/>
              </w:rPr>
              <w:t xml:space="preserve"> anniversaire</w:t>
            </w:r>
          </w:p>
          <w:p w14:paraId="5C7A63FD" w14:textId="77777777" w:rsidR="00146B91" w:rsidRDefault="00146B91" w:rsidP="00146B91">
            <w:pPr>
              <w:rPr>
                <w:lang w:eastAsia="en-US"/>
              </w:rPr>
            </w:pPr>
          </w:p>
          <w:p w14:paraId="5363B652" w14:textId="78A6B5FC" w:rsidR="00146B91" w:rsidRPr="00BF0FA6" w:rsidRDefault="00146B91" w:rsidP="00146B91">
            <w:pPr>
              <w:rPr>
                <w:lang w:eastAsia="en-US"/>
              </w:rPr>
            </w:pPr>
            <w:r w:rsidRPr="00BF0FA6">
              <w:rPr>
                <w:lang w:eastAsia="en-US"/>
              </w:rPr>
              <w:t>P280/C1/2,5</w:t>
            </w:r>
          </w:p>
          <w:p w14:paraId="5C224DBF" w14:textId="1896967D" w:rsidR="00146B91" w:rsidRPr="00DF0F00" w:rsidRDefault="008A3D57" w:rsidP="00146B91">
            <w:pPr>
              <w:rPr>
                <w:lang w:eastAsia="en-US"/>
              </w:rPr>
            </w:pPr>
            <w:r w:rsidRPr="00DF0F00">
              <w:rPr>
                <w:b/>
                <w:bCs/>
                <w:lang w:eastAsia="en-US"/>
              </w:rPr>
              <w:t xml:space="preserve">Identification : </w:t>
            </w:r>
            <w:r w:rsidR="00146B91" w:rsidRPr="00DF0F00">
              <w:rPr>
                <w:lang w:eastAsia="en-US"/>
              </w:rPr>
              <w:t>Rallye 1976 + vache Marcel Girard</w:t>
            </w:r>
          </w:p>
          <w:p w14:paraId="044F38FF" w14:textId="6C8FD6AB" w:rsidR="008A3D57" w:rsidRPr="00DF0F00" w:rsidRDefault="008A3D57" w:rsidP="00146B91">
            <w:pPr>
              <w:rPr>
                <w:b/>
                <w:bCs/>
                <w:lang w:eastAsia="en-US"/>
              </w:rPr>
            </w:pPr>
            <w:r w:rsidRPr="00DF0F00">
              <w:rPr>
                <w:b/>
                <w:bCs/>
                <w:lang w:eastAsia="en-US"/>
              </w:rPr>
              <w:t xml:space="preserve">Titre : </w:t>
            </w:r>
            <w:r w:rsidRPr="00DF0F00">
              <w:rPr>
                <w:lang w:eastAsia="en-US"/>
              </w:rPr>
              <w:t>Rallye de motoneiges à Saint-Stanislas</w:t>
            </w:r>
          </w:p>
          <w:p w14:paraId="484D9040" w14:textId="5B715948" w:rsidR="008A3D57" w:rsidRPr="008A3D57" w:rsidRDefault="008A3D57" w:rsidP="00146B91">
            <w:pPr>
              <w:rPr>
                <w:lang w:val="en-US" w:eastAsia="en-US"/>
              </w:rPr>
            </w:pPr>
            <w:r w:rsidRPr="00DF0F00">
              <w:rPr>
                <w:b/>
                <w:bCs/>
                <w:lang w:eastAsia="en-US"/>
              </w:rPr>
              <w:t xml:space="preserve">Description : </w:t>
            </w:r>
            <w:r w:rsidRPr="00DF0F00">
              <w:rPr>
                <w:lang w:eastAsia="en-US"/>
              </w:rPr>
              <w:t xml:space="preserve">Course ou rassemblement de motoneiges à Saint-Stanislas lors d’un rallye, en 1976. </w:t>
            </w:r>
            <w:r w:rsidRPr="00590DC2">
              <w:rPr>
                <w:lang w:eastAsia="en-US"/>
              </w:rPr>
              <w:t xml:space="preserve">Un troupeau de vaches et leurs petits veaux circulent dans la neige à travers les participants. </w:t>
            </w:r>
            <w:r w:rsidRPr="008A3D57">
              <w:rPr>
                <w:lang w:val="en-US" w:eastAsia="en-US"/>
              </w:rPr>
              <w:t>Un chien les rejoint.</w:t>
            </w:r>
          </w:p>
          <w:p w14:paraId="4EF4661C" w14:textId="3698FB48" w:rsidR="008A3D57" w:rsidRPr="00DF0F00" w:rsidRDefault="008A3D57" w:rsidP="008A3D57">
            <w:pPr>
              <w:rPr>
                <w:lang w:eastAsia="en-US"/>
              </w:rPr>
            </w:pPr>
            <w:r w:rsidRPr="00DF0F00">
              <w:rPr>
                <w:b/>
                <w:bCs/>
                <w:lang w:eastAsia="en-US"/>
              </w:rPr>
              <w:t>Date :</w:t>
            </w:r>
            <w:r w:rsidRPr="00DF0F00">
              <w:rPr>
                <w:lang w:eastAsia="en-US"/>
              </w:rPr>
              <w:t xml:space="preserve"> 1976</w:t>
            </w:r>
          </w:p>
          <w:p w14:paraId="59ABBDE8" w14:textId="65181033" w:rsidR="008A3D57" w:rsidRPr="00DF0F00" w:rsidRDefault="008A3D57" w:rsidP="008A3D57">
            <w:pPr>
              <w:rPr>
                <w:lang w:eastAsia="en-US"/>
              </w:rPr>
            </w:pPr>
            <w:r w:rsidRPr="00DF0F00">
              <w:rPr>
                <w:b/>
                <w:bCs/>
                <w:lang w:eastAsia="en-US"/>
              </w:rPr>
              <w:t>Ville :</w:t>
            </w:r>
            <w:r w:rsidRPr="00DF0F00">
              <w:rPr>
                <w:lang w:eastAsia="en-US"/>
              </w:rPr>
              <w:t xml:space="preserve"> Saint-Stanislas</w:t>
            </w:r>
          </w:p>
          <w:p w14:paraId="3DE3ECBE" w14:textId="59D6E554" w:rsidR="00146B91" w:rsidRPr="00DF0F00" w:rsidRDefault="008A3D57" w:rsidP="008A3D57">
            <w:pPr>
              <w:rPr>
                <w:lang w:eastAsia="en-US"/>
              </w:rPr>
            </w:pPr>
            <w:r w:rsidRPr="00DF0F00">
              <w:rPr>
                <w:b/>
                <w:bCs/>
                <w:lang w:eastAsia="en-US"/>
              </w:rPr>
              <w:t>Durée :</w:t>
            </w:r>
            <w:r w:rsidRPr="00DF0F00">
              <w:rPr>
                <w:lang w:eastAsia="en-US"/>
              </w:rPr>
              <w:t xml:space="preserve"> 00:03:20</w:t>
            </w:r>
          </w:p>
          <w:p w14:paraId="3139E465" w14:textId="016902E8" w:rsidR="008A3D57" w:rsidRPr="00DF0F00" w:rsidRDefault="008A3D57" w:rsidP="008A3D57">
            <w:pPr>
              <w:rPr>
                <w:lang w:eastAsia="en-US"/>
              </w:rPr>
            </w:pPr>
            <w:r w:rsidRPr="00DF0F00">
              <w:rPr>
                <w:b/>
                <w:bCs/>
                <w:lang w:eastAsia="en-US"/>
              </w:rPr>
              <w:t>Productrice :</w:t>
            </w:r>
            <w:r w:rsidRPr="00DF0F00">
              <w:rPr>
                <w:lang w:eastAsia="en-US"/>
              </w:rPr>
              <w:t xml:space="preserve"> Solange Tremblay</w:t>
            </w:r>
          </w:p>
          <w:p w14:paraId="79E68ABE" w14:textId="34A12911" w:rsidR="008A3D57" w:rsidRPr="00DF0F00" w:rsidRDefault="008A3D57" w:rsidP="008A3D57">
            <w:pPr>
              <w:rPr>
                <w:lang w:eastAsia="en-US"/>
              </w:rPr>
            </w:pPr>
            <w:r w:rsidRPr="00DF0F00">
              <w:rPr>
                <w:b/>
                <w:bCs/>
                <w:lang w:eastAsia="en-US"/>
              </w:rPr>
              <w:t>Intervenant :</w:t>
            </w:r>
            <w:r w:rsidRPr="00DF0F00">
              <w:rPr>
                <w:lang w:eastAsia="en-US"/>
              </w:rPr>
              <w:t xml:space="preserve"> Marcel Girard</w:t>
            </w:r>
          </w:p>
          <w:p w14:paraId="6161E8DA" w14:textId="6E99DDE2" w:rsidR="008A3D57" w:rsidRPr="00DF0F00" w:rsidRDefault="008A3D57" w:rsidP="008A3D57">
            <w:pPr>
              <w:rPr>
                <w:lang w:eastAsia="en-US"/>
              </w:rPr>
            </w:pPr>
            <w:r w:rsidRPr="00DF0F00">
              <w:rPr>
                <w:b/>
                <w:bCs/>
                <w:lang w:eastAsia="en-US"/>
              </w:rPr>
              <w:t>Format :</w:t>
            </w:r>
            <w:r w:rsidRPr="00DF0F00">
              <w:rPr>
                <w:lang w:eastAsia="en-US"/>
              </w:rPr>
              <w:t xml:space="preserve"> Film 8 mm</w:t>
            </w:r>
          </w:p>
          <w:p w14:paraId="6816CC14" w14:textId="5BE30422" w:rsidR="008A3D57" w:rsidRPr="00DF0F00" w:rsidRDefault="008A3D57" w:rsidP="008A3D57">
            <w:pPr>
              <w:rPr>
                <w:lang w:eastAsia="en-US"/>
              </w:rPr>
            </w:pPr>
            <w:r w:rsidRPr="00DF0F00">
              <w:rPr>
                <w:b/>
                <w:bCs/>
                <w:lang w:eastAsia="en-US"/>
              </w:rPr>
              <w:t>Spécificités :</w:t>
            </w:r>
            <w:r w:rsidRPr="00DF0F00">
              <w:rPr>
                <w:lang w:eastAsia="en-US"/>
              </w:rPr>
              <w:t xml:space="preserve"> Amateur, Couleur, Film muet</w:t>
            </w:r>
          </w:p>
          <w:p w14:paraId="3635A80A" w14:textId="6DD40559" w:rsidR="008A3D57" w:rsidRPr="00590DC2" w:rsidRDefault="00A815BA" w:rsidP="008A3D57">
            <w:pPr>
              <w:rPr>
                <w:lang w:eastAsia="en-US"/>
              </w:rPr>
            </w:pPr>
            <w:hyperlink r:id="rId11" w:history="1">
              <w:r w:rsidR="008A3D57" w:rsidRPr="00590DC2">
                <w:rPr>
                  <w:rStyle w:val="Lienhypertexte"/>
                  <w:lang w:eastAsia="en-US"/>
                </w:rPr>
                <w:t>Lien LaVoute.tv</w:t>
              </w:r>
            </w:hyperlink>
          </w:p>
          <w:p w14:paraId="3A91C02F" w14:textId="4FC89ABE" w:rsidR="008A3D57" w:rsidRPr="00590DC2" w:rsidRDefault="008A3D57" w:rsidP="008A3D57">
            <w:pPr>
              <w:rPr>
                <w:lang w:eastAsia="en-US"/>
              </w:rPr>
            </w:pPr>
            <w:r w:rsidRPr="00590DC2">
              <w:rPr>
                <w:lang w:eastAsia="en-US"/>
              </w:rPr>
              <w:t>Document numérisé</w:t>
            </w:r>
          </w:p>
          <w:p w14:paraId="41CBAA39" w14:textId="77777777" w:rsidR="008A3D57" w:rsidRPr="00590DC2" w:rsidRDefault="008A3D57" w:rsidP="008A3D57">
            <w:pPr>
              <w:rPr>
                <w:lang w:eastAsia="en-US"/>
              </w:rPr>
            </w:pPr>
          </w:p>
          <w:p w14:paraId="33564394" w14:textId="609E39A6" w:rsidR="00146B91" w:rsidRPr="00590DC2" w:rsidRDefault="00146B91" w:rsidP="00146B91">
            <w:pPr>
              <w:rPr>
                <w:lang w:eastAsia="en-US"/>
              </w:rPr>
            </w:pPr>
            <w:r w:rsidRPr="00590DC2">
              <w:rPr>
                <w:lang w:eastAsia="en-US"/>
              </w:rPr>
              <w:t>P280/C1/2,6</w:t>
            </w:r>
          </w:p>
          <w:p w14:paraId="0C7BC6BD" w14:textId="30198D33" w:rsidR="00146B91" w:rsidRDefault="00146B91" w:rsidP="00146B91">
            <w:pPr>
              <w:rPr>
                <w:lang w:eastAsia="en-US"/>
              </w:rPr>
            </w:pPr>
            <w:r>
              <w:rPr>
                <w:lang w:eastAsia="en-US"/>
              </w:rPr>
              <w:t>Serge confirmation</w:t>
            </w:r>
          </w:p>
          <w:p w14:paraId="761D4CB2" w14:textId="77777777" w:rsidR="00146B91" w:rsidRDefault="00146B91" w:rsidP="00146B91">
            <w:pPr>
              <w:rPr>
                <w:lang w:eastAsia="en-US"/>
              </w:rPr>
            </w:pPr>
          </w:p>
          <w:p w14:paraId="0F6B4BCD" w14:textId="46AF7939" w:rsidR="00146B91" w:rsidRDefault="00146B91" w:rsidP="00146B91">
            <w:pPr>
              <w:rPr>
                <w:lang w:eastAsia="en-US"/>
              </w:rPr>
            </w:pPr>
            <w:r>
              <w:rPr>
                <w:lang w:eastAsia="en-US"/>
              </w:rPr>
              <w:t>P280/C1/2,7</w:t>
            </w:r>
          </w:p>
          <w:p w14:paraId="6F4A723C" w14:textId="7FC36E03" w:rsidR="00146B91" w:rsidRDefault="00146B91" w:rsidP="00146B91">
            <w:pPr>
              <w:rPr>
                <w:lang w:eastAsia="en-US"/>
              </w:rPr>
            </w:pPr>
            <w:r>
              <w:rPr>
                <w:lang w:eastAsia="en-US"/>
              </w:rPr>
              <w:t>Îles de la Madeleine, jeux Olympique</w:t>
            </w:r>
          </w:p>
          <w:p w14:paraId="1BC5F4E4" w14:textId="77777777" w:rsidR="00146B91" w:rsidRDefault="00146B91" w:rsidP="00146B91">
            <w:pPr>
              <w:rPr>
                <w:lang w:eastAsia="en-US"/>
              </w:rPr>
            </w:pPr>
          </w:p>
          <w:p w14:paraId="2247B272" w14:textId="71B4C336" w:rsidR="00146B91" w:rsidRDefault="00146B91" w:rsidP="00146B91">
            <w:pPr>
              <w:rPr>
                <w:lang w:eastAsia="en-US"/>
              </w:rPr>
            </w:pPr>
            <w:r>
              <w:rPr>
                <w:lang w:eastAsia="en-US"/>
              </w:rPr>
              <w:t>P280/C1/2,8</w:t>
            </w:r>
          </w:p>
          <w:p w14:paraId="6FB7DB1A" w14:textId="1E6AD9FF" w:rsidR="00146B91" w:rsidRDefault="00146B91" w:rsidP="00146B91">
            <w:pPr>
              <w:rPr>
                <w:lang w:eastAsia="en-US"/>
              </w:rPr>
            </w:pPr>
            <w:r>
              <w:rPr>
                <w:lang w:eastAsia="en-US"/>
              </w:rPr>
              <w:t>23 décembre 1980 Sylvie</w:t>
            </w:r>
          </w:p>
          <w:p w14:paraId="46ECE88B" w14:textId="77777777" w:rsidR="00146B91" w:rsidRDefault="00146B91" w:rsidP="00146B91">
            <w:pPr>
              <w:rPr>
                <w:lang w:eastAsia="en-US"/>
              </w:rPr>
            </w:pPr>
          </w:p>
          <w:p w14:paraId="3205C4E9" w14:textId="73DE0775" w:rsidR="00146B91" w:rsidRDefault="00146B91" w:rsidP="00146B91">
            <w:pPr>
              <w:rPr>
                <w:lang w:eastAsia="en-US"/>
              </w:rPr>
            </w:pPr>
            <w:r>
              <w:rPr>
                <w:lang w:eastAsia="en-US"/>
              </w:rPr>
              <w:t>P280/C1/2,9</w:t>
            </w:r>
          </w:p>
          <w:p w14:paraId="2568936F" w14:textId="0A1849DF" w:rsidR="00146B91" w:rsidRDefault="00146B91" w:rsidP="00146B91">
            <w:pPr>
              <w:rPr>
                <w:lang w:eastAsia="en-US"/>
              </w:rPr>
            </w:pPr>
            <w:r>
              <w:rPr>
                <w:lang w:eastAsia="en-US"/>
              </w:rPr>
              <w:t>8 janvier 1980 : Noël 1980, Roland</w:t>
            </w:r>
          </w:p>
          <w:p w14:paraId="127AFA79" w14:textId="77777777" w:rsidR="00146B91" w:rsidRDefault="00146B91" w:rsidP="00146B91">
            <w:pPr>
              <w:rPr>
                <w:lang w:eastAsia="en-US"/>
              </w:rPr>
            </w:pPr>
          </w:p>
          <w:p w14:paraId="225FF1E4" w14:textId="0463AC1C" w:rsidR="00146B91" w:rsidRDefault="00146B91" w:rsidP="00146B91">
            <w:pPr>
              <w:rPr>
                <w:lang w:eastAsia="en-US"/>
              </w:rPr>
            </w:pPr>
            <w:r>
              <w:rPr>
                <w:lang w:eastAsia="en-US"/>
              </w:rPr>
              <w:t>P280/C1/2,10</w:t>
            </w:r>
          </w:p>
          <w:p w14:paraId="5C0F1EFF" w14:textId="0BA00379" w:rsidR="00146B91" w:rsidRDefault="00146B91" w:rsidP="00146B91">
            <w:pPr>
              <w:rPr>
                <w:lang w:eastAsia="en-US"/>
              </w:rPr>
            </w:pPr>
            <w:r>
              <w:rPr>
                <w:lang w:eastAsia="en-US"/>
              </w:rPr>
              <w:t>Film de Marcel Girard étant jeune</w:t>
            </w:r>
          </w:p>
          <w:p w14:paraId="63FF38C4" w14:textId="77777777" w:rsidR="00146B91" w:rsidRDefault="00146B91" w:rsidP="00146B91">
            <w:pPr>
              <w:rPr>
                <w:lang w:eastAsia="en-US"/>
              </w:rPr>
            </w:pPr>
          </w:p>
          <w:p w14:paraId="55CF8A19" w14:textId="62CFFA19" w:rsidR="00146B91" w:rsidRPr="00BF0FA6" w:rsidRDefault="00146B91" w:rsidP="00146B91">
            <w:pPr>
              <w:rPr>
                <w:lang w:val="en-US" w:eastAsia="en-US"/>
              </w:rPr>
            </w:pPr>
            <w:r w:rsidRPr="00BF0FA6">
              <w:rPr>
                <w:lang w:val="en-US" w:eastAsia="en-US"/>
              </w:rPr>
              <w:t>P280/C1/2,11</w:t>
            </w:r>
          </w:p>
          <w:p w14:paraId="621C2A96" w14:textId="77777777" w:rsidR="00146B91" w:rsidRPr="00BF0FA6" w:rsidRDefault="00146B91" w:rsidP="00146B91">
            <w:pPr>
              <w:rPr>
                <w:lang w:val="en-US" w:eastAsia="en-US"/>
              </w:rPr>
            </w:pPr>
          </w:p>
          <w:p w14:paraId="15F1CBDC" w14:textId="07CC4B42" w:rsidR="00146B91" w:rsidRPr="00BF0FA6" w:rsidRDefault="00146B91" w:rsidP="00146B91">
            <w:pPr>
              <w:rPr>
                <w:lang w:val="en-US" w:eastAsia="en-US"/>
              </w:rPr>
            </w:pPr>
            <w:r w:rsidRPr="00BF0FA6">
              <w:rPr>
                <w:lang w:val="en-US" w:eastAsia="en-US"/>
              </w:rPr>
              <w:t>P280/C1/2,12</w:t>
            </w:r>
          </w:p>
          <w:p w14:paraId="1603341D" w14:textId="42513EF5" w:rsidR="00146B91" w:rsidRDefault="007476F2" w:rsidP="00F94DE7">
            <w:pPr>
              <w:rPr>
                <w:lang w:eastAsia="en-US"/>
              </w:rPr>
            </w:pPr>
            <w:r w:rsidRPr="007476F2">
              <w:rPr>
                <w:b/>
                <w:bCs/>
                <w:lang w:eastAsia="en-US"/>
              </w:rPr>
              <w:t>Identification :</w:t>
            </w:r>
            <w:r>
              <w:rPr>
                <w:lang w:eastAsia="en-US"/>
              </w:rPr>
              <w:t xml:space="preserve"> </w:t>
            </w:r>
            <w:r w:rsidR="00146B91">
              <w:rPr>
                <w:lang w:eastAsia="en-US"/>
              </w:rPr>
              <w:t>Noë</w:t>
            </w:r>
            <w:r>
              <w:rPr>
                <w:lang w:eastAsia="en-US"/>
              </w:rPr>
              <w:t>l</w:t>
            </w:r>
            <w:r w:rsidR="00146B91">
              <w:rPr>
                <w:lang w:eastAsia="en-US"/>
              </w:rPr>
              <w:t>; 1977, Patrick</w:t>
            </w:r>
          </w:p>
          <w:p w14:paraId="6A86CDE8" w14:textId="59401229" w:rsidR="00146B91" w:rsidRDefault="007476F2" w:rsidP="00F94DE7">
            <w:pPr>
              <w:rPr>
                <w:lang w:eastAsia="en-US"/>
              </w:rPr>
            </w:pPr>
            <w:r w:rsidRPr="007476F2">
              <w:rPr>
                <w:b/>
                <w:bCs/>
                <w:lang w:eastAsia="en-US"/>
              </w:rPr>
              <w:t>Titre :</w:t>
            </w:r>
            <w:r>
              <w:rPr>
                <w:lang w:eastAsia="en-US"/>
              </w:rPr>
              <w:t xml:space="preserve"> </w:t>
            </w:r>
            <w:r w:rsidRPr="007476F2">
              <w:rPr>
                <w:lang w:eastAsia="en-US"/>
              </w:rPr>
              <w:t>Noël 1977 chez la famille Tremblay de Saint-Stanislas</w:t>
            </w:r>
          </w:p>
          <w:p w14:paraId="4C2E7782" w14:textId="556D3CC9" w:rsidR="00F94DE7" w:rsidRDefault="007476F2" w:rsidP="00F94DE7">
            <w:pPr>
              <w:rPr>
                <w:lang w:eastAsia="en-US"/>
              </w:rPr>
            </w:pPr>
            <w:r w:rsidRPr="007476F2">
              <w:rPr>
                <w:b/>
                <w:bCs/>
                <w:lang w:eastAsia="en-US"/>
              </w:rPr>
              <w:t>Description :</w:t>
            </w:r>
            <w:r>
              <w:rPr>
                <w:lang w:eastAsia="en-US"/>
              </w:rPr>
              <w:t xml:space="preserve"> </w:t>
            </w:r>
            <w:r w:rsidRPr="007476F2">
              <w:rPr>
                <w:lang w:eastAsia="en-US"/>
              </w:rPr>
              <w:t>La famille Tremblay de Saint-Stanislas déballe les cadeaux de Noël en 1977. Les adultes et les enfants reçoivent tous des présents, notamment Solange Tremblay, et les autres enfants ou petits-enfants de Patrick Tremblay et Jeanne Simard. Parmi ce qui a été offert, il y a une radio et plusieurs jouets pour enfants.</w:t>
            </w:r>
          </w:p>
          <w:p w14:paraId="67B00D5E" w14:textId="0F78FEC3" w:rsidR="007476F2" w:rsidRDefault="007476F2" w:rsidP="007476F2">
            <w:pPr>
              <w:rPr>
                <w:lang w:eastAsia="en-US"/>
              </w:rPr>
            </w:pPr>
            <w:r w:rsidRPr="007476F2">
              <w:rPr>
                <w:b/>
                <w:bCs/>
                <w:lang w:eastAsia="en-US"/>
              </w:rPr>
              <w:t>Date :</w:t>
            </w:r>
            <w:r>
              <w:rPr>
                <w:lang w:eastAsia="en-US"/>
              </w:rPr>
              <w:t xml:space="preserve"> 1977</w:t>
            </w:r>
          </w:p>
          <w:p w14:paraId="53D8FB69" w14:textId="6653B93A" w:rsidR="007476F2" w:rsidRDefault="007476F2" w:rsidP="007476F2">
            <w:pPr>
              <w:rPr>
                <w:lang w:eastAsia="en-US"/>
              </w:rPr>
            </w:pPr>
            <w:r w:rsidRPr="007476F2">
              <w:rPr>
                <w:b/>
                <w:bCs/>
                <w:lang w:eastAsia="en-US"/>
              </w:rPr>
              <w:t>Ville :</w:t>
            </w:r>
            <w:r>
              <w:rPr>
                <w:lang w:eastAsia="en-US"/>
              </w:rPr>
              <w:t xml:space="preserve"> Saint-Stanislas</w:t>
            </w:r>
          </w:p>
          <w:p w14:paraId="585ADEA4" w14:textId="0B1A43BB" w:rsidR="008A3D57" w:rsidRDefault="008A3D57" w:rsidP="008A3D57">
            <w:pPr>
              <w:rPr>
                <w:lang w:eastAsia="en-US"/>
              </w:rPr>
            </w:pPr>
            <w:r w:rsidRPr="008A3D57">
              <w:rPr>
                <w:b/>
                <w:bCs/>
                <w:lang w:eastAsia="en-US"/>
              </w:rPr>
              <w:t>Durée :</w:t>
            </w:r>
            <w:r>
              <w:rPr>
                <w:lang w:eastAsia="en-US"/>
              </w:rPr>
              <w:t xml:space="preserve"> 00:03:20</w:t>
            </w:r>
          </w:p>
          <w:p w14:paraId="7DA0DAB5" w14:textId="63982280" w:rsidR="007476F2" w:rsidRDefault="007476F2" w:rsidP="007476F2">
            <w:pPr>
              <w:rPr>
                <w:lang w:eastAsia="en-US"/>
              </w:rPr>
            </w:pPr>
            <w:r w:rsidRPr="007476F2">
              <w:rPr>
                <w:b/>
                <w:bCs/>
                <w:lang w:eastAsia="en-US"/>
              </w:rPr>
              <w:t>Productrice :</w:t>
            </w:r>
            <w:r>
              <w:rPr>
                <w:lang w:eastAsia="en-US"/>
              </w:rPr>
              <w:t xml:space="preserve"> Solange Tremblay</w:t>
            </w:r>
          </w:p>
          <w:p w14:paraId="1870D5AB" w14:textId="60E3634B" w:rsidR="007476F2" w:rsidRDefault="007476F2" w:rsidP="007476F2">
            <w:pPr>
              <w:rPr>
                <w:lang w:eastAsia="en-US"/>
              </w:rPr>
            </w:pPr>
            <w:r w:rsidRPr="007476F2">
              <w:rPr>
                <w:b/>
                <w:bCs/>
                <w:lang w:eastAsia="en-US"/>
              </w:rPr>
              <w:t>Intervenants :</w:t>
            </w:r>
            <w:r>
              <w:rPr>
                <w:lang w:eastAsia="en-US"/>
              </w:rPr>
              <w:t xml:space="preserve"> Solange Tremblay, Patrick Tremblay (père), Jeanne Simard (mère)</w:t>
            </w:r>
          </w:p>
          <w:p w14:paraId="2A194333" w14:textId="42F9682B" w:rsidR="007476F2" w:rsidRDefault="007476F2" w:rsidP="007476F2">
            <w:pPr>
              <w:rPr>
                <w:lang w:eastAsia="en-US"/>
              </w:rPr>
            </w:pPr>
            <w:r w:rsidRPr="007476F2">
              <w:rPr>
                <w:b/>
                <w:bCs/>
                <w:lang w:eastAsia="en-US"/>
              </w:rPr>
              <w:t>Format :</w:t>
            </w:r>
            <w:r>
              <w:rPr>
                <w:lang w:eastAsia="en-US"/>
              </w:rPr>
              <w:t xml:space="preserve"> Film 8 mm</w:t>
            </w:r>
          </w:p>
          <w:p w14:paraId="58BA128E" w14:textId="1ECEF371" w:rsidR="007476F2" w:rsidRDefault="007476F2" w:rsidP="007476F2">
            <w:pPr>
              <w:rPr>
                <w:lang w:eastAsia="en-US"/>
              </w:rPr>
            </w:pPr>
            <w:r w:rsidRPr="007476F2">
              <w:rPr>
                <w:b/>
                <w:bCs/>
                <w:lang w:eastAsia="en-US"/>
              </w:rPr>
              <w:t>Spécificités :</w:t>
            </w:r>
            <w:r>
              <w:rPr>
                <w:lang w:eastAsia="en-US"/>
              </w:rPr>
              <w:t xml:space="preserve"> Amateur, Couleur, Film muet</w:t>
            </w:r>
          </w:p>
          <w:p w14:paraId="55E3BBE1" w14:textId="5B1180F9" w:rsidR="007476F2" w:rsidRDefault="00A815BA" w:rsidP="007476F2">
            <w:pPr>
              <w:rPr>
                <w:lang w:eastAsia="en-US"/>
              </w:rPr>
            </w:pPr>
            <w:hyperlink r:id="rId12" w:history="1">
              <w:r w:rsidR="007476F2" w:rsidRPr="007476F2">
                <w:rPr>
                  <w:rStyle w:val="Lienhypertexte"/>
                  <w:lang w:eastAsia="en-US"/>
                </w:rPr>
                <w:t>Lien LaVoute.tv</w:t>
              </w:r>
            </w:hyperlink>
          </w:p>
          <w:p w14:paraId="5685B2DD" w14:textId="3190A06D" w:rsidR="007476F2" w:rsidRDefault="007476F2" w:rsidP="007476F2">
            <w:pPr>
              <w:rPr>
                <w:lang w:eastAsia="en-US"/>
              </w:rPr>
            </w:pPr>
            <w:r>
              <w:rPr>
                <w:lang w:eastAsia="en-US"/>
              </w:rPr>
              <w:t>Document numérisé</w:t>
            </w:r>
          </w:p>
          <w:p w14:paraId="5890822E" w14:textId="77777777" w:rsidR="007476F2" w:rsidRDefault="007476F2" w:rsidP="007476F2">
            <w:pPr>
              <w:rPr>
                <w:lang w:eastAsia="en-US"/>
              </w:rPr>
            </w:pPr>
          </w:p>
          <w:p w14:paraId="0D105347" w14:textId="56EA6996" w:rsidR="0078340A" w:rsidRPr="0078340A" w:rsidRDefault="0078340A" w:rsidP="0078340A">
            <w:pPr>
              <w:rPr>
                <w:lang w:eastAsia="en-US"/>
              </w:rPr>
            </w:pPr>
            <w:r w:rsidRPr="0078340A">
              <w:rPr>
                <w:lang w:eastAsia="en-US"/>
              </w:rPr>
              <w:t>P280/C1/2,1</w:t>
            </w:r>
            <w:r>
              <w:rPr>
                <w:lang w:eastAsia="en-US"/>
              </w:rPr>
              <w:t>3</w:t>
            </w:r>
          </w:p>
          <w:p w14:paraId="6AE263F8" w14:textId="77267B19" w:rsidR="0078340A" w:rsidRPr="00590DC2" w:rsidRDefault="00EB1CC5" w:rsidP="00F94DE7">
            <w:pPr>
              <w:rPr>
                <w:lang w:val="en-CA" w:eastAsia="en-US"/>
              </w:rPr>
            </w:pPr>
            <w:r w:rsidRPr="00590DC2">
              <w:rPr>
                <w:lang w:val="en-CA" w:eastAsia="en-US"/>
              </w:rPr>
              <w:t>Famille Tremblay 1983, Girard, Fortin</w:t>
            </w:r>
          </w:p>
          <w:p w14:paraId="5861A96E" w14:textId="77777777" w:rsidR="0078340A" w:rsidRPr="00590DC2" w:rsidRDefault="0078340A" w:rsidP="00F94DE7">
            <w:pPr>
              <w:rPr>
                <w:lang w:val="en-CA" w:eastAsia="en-US"/>
              </w:rPr>
            </w:pPr>
          </w:p>
          <w:p w14:paraId="251F2E74" w14:textId="5A154242" w:rsidR="0078340A" w:rsidRPr="00590DC2" w:rsidRDefault="0078340A" w:rsidP="0078340A">
            <w:pPr>
              <w:rPr>
                <w:lang w:val="en-CA" w:eastAsia="en-US"/>
              </w:rPr>
            </w:pPr>
            <w:r w:rsidRPr="00590DC2">
              <w:rPr>
                <w:lang w:val="en-CA" w:eastAsia="en-US"/>
              </w:rPr>
              <w:t>P280/C1/2,14</w:t>
            </w:r>
          </w:p>
          <w:p w14:paraId="3845D7C1" w14:textId="1D4DA894" w:rsidR="0078340A" w:rsidRDefault="00EB1CC5" w:rsidP="0078340A">
            <w:pPr>
              <w:rPr>
                <w:lang w:eastAsia="en-US"/>
              </w:rPr>
            </w:pPr>
            <w:r>
              <w:rPr>
                <w:lang w:eastAsia="en-US"/>
              </w:rPr>
              <w:t>Noël 1981#</w:t>
            </w:r>
          </w:p>
          <w:p w14:paraId="6A72E91E" w14:textId="77777777" w:rsidR="0078340A" w:rsidRDefault="0078340A" w:rsidP="0078340A">
            <w:pPr>
              <w:rPr>
                <w:lang w:eastAsia="en-US"/>
              </w:rPr>
            </w:pPr>
          </w:p>
          <w:p w14:paraId="55661437" w14:textId="7C692449" w:rsidR="0078340A" w:rsidRPr="0078340A" w:rsidRDefault="0078340A" w:rsidP="0078340A">
            <w:pPr>
              <w:rPr>
                <w:lang w:eastAsia="en-US"/>
              </w:rPr>
            </w:pPr>
            <w:r w:rsidRPr="0078340A">
              <w:rPr>
                <w:lang w:eastAsia="en-US"/>
              </w:rPr>
              <w:t>P280/C1/2,1</w:t>
            </w:r>
            <w:r>
              <w:rPr>
                <w:lang w:eastAsia="en-US"/>
              </w:rPr>
              <w:t>5</w:t>
            </w:r>
          </w:p>
          <w:p w14:paraId="48226689" w14:textId="41B1E33D" w:rsidR="0078340A" w:rsidRDefault="00EB1CC5" w:rsidP="0078340A">
            <w:pPr>
              <w:rPr>
                <w:lang w:eastAsia="en-US"/>
              </w:rPr>
            </w:pPr>
            <w:r>
              <w:rPr>
                <w:lang w:eastAsia="en-US"/>
              </w:rPr>
              <w:t>55</w:t>
            </w:r>
            <w:r w:rsidRPr="00EB1CC5">
              <w:rPr>
                <w:vertAlign w:val="superscript"/>
                <w:lang w:eastAsia="en-US"/>
              </w:rPr>
              <w:t>e</w:t>
            </w:r>
            <w:r>
              <w:rPr>
                <w:lang w:eastAsia="en-US"/>
              </w:rPr>
              <w:t xml:space="preserve"> anniversaire Tremblay</w:t>
            </w:r>
          </w:p>
          <w:p w14:paraId="6AC46677" w14:textId="77777777" w:rsidR="0078340A" w:rsidRDefault="0078340A" w:rsidP="0078340A">
            <w:pPr>
              <w:rPr>
                <w:lang w:eastAsia="en-US"/>
              </w:rPr>
            </w:pPr>
          </w:p>
          <w:p w14:paraId="0B9BD520" w14:textId="28FE1194" w:rsidR="0078340A" w:rsidRPr="00590DC2" w:rsidRDefault="0078340A" w:rsidP="0078340A">
            <w:pPr>
              <w:rPr>
                <w:lang w:val="en-CA" w:eastAsia="en-US"/>
              </w:rPr>
            </w:pPr>
            <w:r w:rsidRPr="00590DC2">
              <w:rPr>
                <w:lang w:val="en-CA" w:eastAsia="en-US"/>
              </w:rPr>
              <w:t>P280/C1/2,16</w:t>
            </w:r>
          </w:p>
          <w:p w14:paraId="744BE3B2" w14:textId="076352E0" w:rsidR="0078340A" w:rsidRPr="00590DC2" w:rsidRDefault="00EB1CC5" w:rsidP="0078340A">
            <w:pPr>
              <w:rPr>
                <w:lang w:val="en-CA" w:eastAsia="en-US"/>
              </w:rPr>
            </w:pPr>
            <w:r w:rsidRPr="00590DC2">
              <w:rPr>
                <w:lang w:val="en-CA" w:eastAsia="en-US"/>
              </w:rPr>
              <w:t>Patrick, papa, 1983</w:t>
            </w:r>
          </w:p>
          <w:p w14:paraId="1E6B10E9" w14:textId="77777777" w:rsidR="0078340A" w:rsidRPr="00590DC2" w:rsidRDefault="0078340A" w:rsidP="0078340A">
            <w:pPr>
              <w:rPr>
                <w:lang w:val="en-CA" w:eastAsia="en-US"/>
              </w:rPr>
            </w:pPr>
          </w:p>
          <w:p w14:paraId="0C748E31" w14:textId="18DC27E9" w:rsidR="0078340A" w:rsidRPr="00590DC2" w:rsidRDefault="0078340A" w:rsidP="0078340A">
            <w:pPr>
              <w:rPr>
                <w:lang w:val="en-CA" w:eastAsia="en-US"/>
              </w:rPr>
            </w:pPr>
            <w:r w:rsidRPr="00590DC2">
              <w:rPr>
                <w:lang w:val="en-CA" w:eastAsia="en-US"/>
              </w:rPr>
              <w:t>P280/C1/2,17</w:t>
            </w:r>
          </w:p>
          <w:p w14:paraId="6E7FB594" w14:textId="689DBC1F" w:rsidR="0078340A" w:rsidRDefault="00EB1CC5" w:rsidP="0078340A">
            <w:pPr>
              <w:rPr>
                <w:lang w:eastAsia="en-US"/>
              </w:rPr>
            </w:pPr>
            <w:r>
              <w:rPr>
                <w:lang w:eastAsia="en-US"/>
              </w:rPr>
              <w:t>Sucre (?) Chibougamau, Donohue</w:t>
            </w:r>
          </w:p>
          <w:p w14:paraId="3465EF6B" w14:textId="77777777" w:rsidR="0078340A" w:rsidRDefault="0078340A" w:rsidP="0078340A">
            <w:pPr>
              <w:rPr>
                <w:lang w:eastAsia="en-US"/>
              </w:rPr>
            </w:pPr>
          </w:p>
          <w:p w14:paraId="459EB111" w14:textId="32AB651E" w:rsidR="0078340A" w:rsidRPr="0078340A" w:rsidRDefault="0078340A" w:rsidP="0078340A">
            <w:pPr>
              <w:rPr>
                <w:lang w:eastAsia="en-US"/>
              </w:rPr>
            </w:pPr>
            <w:r w:rsidRPr="0078340A">
              <w:rPr>
                <w:lang w:eastAsia="en-US"/>
              </w:rPr>
              <w:t>P280/C1/2,1</w:t>
            </w:r>
            <w:r>
              <w:rPr>
                <w:lang w:eastAsia="en-US"/>
              </w:rPr>
              <w:t>8</w:t>
            </w:r>
          </w:p>
          <w:p w14:paraId="73FBA0CE" w14:textId="4B965C39" w:rsidR="0078340A" w:rsidRDefault="00981EE8" w:rsidP="0078340A">
            <w:pPr>
              <w:rPr>
                <w:lang w:eastAsia="en-US"/>
              </w:rPr>
            </w:pPr>
            <w:r>
              <w:rPr>
                <w:lang w:eastAsia="en-US"/>
              </w:rPr>
              <w:t>Faisan, Salon F</w:t>
            </w:r>
          </w:p>
          <w:p w14:paraId="1754F18E" w14:textId="77777777" w:rsidR="0078340A" w:rsidRDefault="0078340A" w:rsidP="0078340A">
            <w:pPr>
              <w:rPr>
                <w:lang w:eastAsia="en-US"/>
              </w:rPr>
            </w:pPr>
          </w:p>
          <w:p w14:paraId="30C38BA9" w14:textId="2E7322D0" w:rsidR="0078340A" w:rsidRPr="0078340A" w:rsidRDefault="0078340A" w:rsidP="0078340A">
            <w:pPr>
              <w:rPr>
                <w:lang w:eastAsia="en-US"/>
              </w:rPr>
            </w:pPr>
            <w:r w:rsidRPr="0078340A">
              <w:rPr>
                <w:lang w:eastAsia="en-US"/>
              </w:rPr>
              <w:t>P280/C1/2,1</w:t>
            </w:r>
            <w:r>
              <w:rPr>
                <w:lang w:eastAsia="en-US"/>
              </w:rPr>
              <w:t>9</w:t>
            </w:r>
          </w:p>
          <w:p w14:paraId="58D19947" w14:textId="6CD233C6" w:rsidR="0078340A" w:rsidRPr="00DF0F00" w:rsidRDefault="00D26386" w:rsidP="0078340A">
            <w:pPr>
              <w:rPr>
                <w:lang w:eastAsia="en-US"/>
              </w:rPr>
            </w:pPr>
            <w:r w:rsidRPr="00DF0F00">
              <w:rPr>
                <w:b/>
                <w:bCs/>
                <w:lang w:eastAsia="en-US"/>
              </w:rPr>
              <w:t xml:space="preserve">Identification : </w:t>
            </w:r>
            <w:r w:rsidR="00981EE8" w:rsidRPr="00DF0F00">
              <w:rPr>
                <w:lang w:eastAsia="en-US"/>
              </w:rPr>
              <w:t xml:space="preserve">Elisabeth, fête noel, Patrick Tremblay, Marcel </w:t>
            </w:r>
          </w:p>
          <w:p w14:paraId="7BF20C2F" w14:textId="0CE6DF13" w:rsidR="0078340A" w:rsidRPr="00DF0F00" w:rsidRDefault="00D26386" w:rsidP="0078340A">
            <w:pPr>
              <w:rPr>
                <w:b/>
                <w:bCs/>
                <w:lang w:eastAsia="en-US"/>
              </w:rPr>
            </w:pPr>
            <w:r w:rsidRPr="00DF0F00">
              <w:rPr>
                <w:b/>
                <w:bCs/>
                <w:lang w:eastAsia="en-US"/>
              </w:rPr>
              <w:t xml:space="preserve">Titre : </w:t>
            </w:r>
            <w:r w:rsidRPr="00DF0F00">
              <w:rPr>
                <w:lang w:eastAsia="en-US"/>
              </w:rPr>
              <w:t>Noël chez les Tremblay à Saint-Stanislas, 1982</w:t>
            </w:r>
          </w:p>
          <w:p w14:paraId="19F97312" w14:textId="3317A705" w:rsidR="00D26386" w:rsidRPr="00D26386" w:rsidRDefault="00D26386" w:rsidP="00D26386">
            <w:pPr>
              <w:rPr>
                <w:b/>
                <w:bCs/>
                <w:lang w:eastAsia="en-US"/>
              </w:rPr>
            </w:pPr>
            <w:r w:rsidRPr="00D26386">
              <w:rPr>
                <w:b/>
                <w:bCs/>
                <w:lang w:eastAsia="en-US"/>
              </w:rPr>
              <w:t>Date</w:t>
            </w:r>
            <w:r>
              <w:rPr>
                <w:b/>
                <w:bCs/>
                <w:lang w:eastAsia="en-US"/>
              </w:rPr>
              <w:t xml:space="preserve"> : </w:t>
            </w:r>
            <w:r w:rsidRPr="00D26386">
              <w:rPr>
                <w:lang w:eastAsia="en-US"/>
              </w:rPr>
              <w:t>1982</w:t>
            </w:r>
          </w:p>
          <w:p w14:paraId="1C1A52C1" w14:textId="7722EC13" w:rsidR="00D26386" w:rsidRPr="00D26386" w:rsidRDefault="00D26386" w:rsidP="0078340A">
            <w:pPr>
              <w:rPr>
                <w:b/>
                <w:bCs/>
                <w:lang w:eastAsia="en-US"/>
              </w:rPr>
            </w:pPr>
            <w:r w:rsidRPr="00D26386">
              <w:rPr>
                <w:b/>
                <w:bCs/>
                <w:lang w:eastAsia="en-US"/>
              </w:rPr>
              <w:t>Ville</w:t>
            </w:r>
            <w:r>
              <w:rPr>
                <w:b/>
                <w:bCs/>
                <w:lang w:eastAsia="en-US"/>
              </w:rPr>
              <w:t xml:space="preserve"> : </w:t>
            </w:r>
            <w:r w:rsidRPr="00D26386">
              <w:rPr>
                <w:lang w:eastAsia="en-US"/>
              </w:rPr>
              <w:t>Saint-Stanislas</w:t>
            </w:r>
          </w:p>
          <w:p w14:paraId="50C6A045" w14:textId="5C87D4B9" w:rsidR="00D26386" w:rsidRPr="00D26386" w:rsidRDefault="00D26386" w:rsidP="0078340A">
            <w:pPr>
              <w:rPr>
                <w:b/>
                <w:bCs/>
                <w:lang w:eastAsia="en-US"/>
              </w:rPr>
            </w:pPr>
            <w:r w:rsidRPr="00D26386">
              <w:rPr>
                <w:b/>
                <w:bCs/>
                <w:lang w:eastAsia="en-US"/>
              </w:rPr>
              <w:t>Durée</w:t>
            </w:r>
            <w:r>
              <w:rPr>
                <w:b/>
                <w:bCs/>
                <w:lang w:eastAsia="en-US"/>
              </w:rPr>
              <w:t xml:space="preserve"> : </w:t>
            </w:r>
            <w:r w:rsidRPr="00D26386">
              <w:rPr>
                <w:lang w:eastAsia="en-US"/>
              </w:rPr>
              <w:t>00:03:15</w:t>
            </w:r>
          </w:p>
          <w:p w14:paraId="71C45EFE" w14:textId="59195389" w:rsidR="00D26386" w:rsidRPr="00D26386" w:rsidRDefault="00D26386" w:rsidP="00D26386">
            <w:pPr>
              <w:rPr>
                <w:b/>
                <w:bCs/>
                <w:lang w:eastAsia="en-US"/>
              </w:rPr>
            </w:pPr>
            <w:r w:rsidRPr="00D26386">
              <w:rPr>
                <w:b/>
                <w:bCs/>
                <w:lang w:eastAsia="en-US"/>
              </w:rPr>
              <w:t>Productrice</w:t>
            </w:r>
            <w:r>
              <w:rPr>
                <w:b/>
                <w:bCs/>
                <w:lang w:eastAsia="en-US"/>
              </w:rPr>
              <w:t xml:space="preserve"> : </w:t>
            </w:r>
            <w:r w:rsidRPr="00D26386">
              <w:rPr>
                <w:lang w:eastAsia="en-US"/>
              </w:rPr>
              <w:t>Solange Tremblay</w:t>
            </w:r>
          </w:p>
          <w:p w14:paraId="0EB85E43" w14:textId="33ED7F79" w:rsidR="00D26386" w:rsidRPr="00D26386" w:rsidRDefault="00D26386" w:rsidP="0078340A">
            <w:pPr>
              <w:rPr>
                <w:b/>
                <w:bCs/>
                <w:lang w:eastAsia="en-US"/>
              </w:rPr>
            </w:pPr>
            <w:r w:rsidRPr="00D26386">
              <w:rPr>
                <w:b/>
                <w:bCs/>
                <w:lang w:eastAsia="en-US"/>
              </w:rPr>
              <w:t>Intervenants</w:t>
            </w:r>
            <w:r>
              <w:rPr>
                <w:b/>
                <w:bCs/>
                <w:lang w:eastAsia="en-US"/>
              </w:rPr>
              <w:t xml:space="preserve"> : </w:t>
            </w:r>
            <w:r w:rsidRPr="00D26386">
              <w:rPr>
                <w:lang w:eastAsia="en-US"/>
              </w:rPr>
              <w:t>Élisabeth, Marcel Girard, Patrick Trembla</w:t>
            </w:r>
            <w:r>
              <w:rPr>
                <w:lang w:eastAsia="en-US"/>
              </w:rPr>
              <w:t>y</w:t>
            </w:r>
          </w:p>
          <w:p w14:paraId="1266EFCC" w14:textId="41439B1F" w:rsidR="00D26386" w:rsidRPr="00D26386" w:rsidRDefault="00D26386" w:rsidP="0078340A">
            <w:pPr>
              <w:rPr>
                <w:b/>
                <w:bCs/>
                <w:lang w:eastAsia="en-US"/>
              </w:rPr>
            </w:pPr>
            <w:r w:rsidRPr="00D26386">
              <w:rPr>
                <w:b/>
                <w:bCs/>
                <w:lang w:eastAsia="en-US"/>
              </w:rPr>
              <w:t>Notes</w:t>
            </w:r>
            <w:r>
              <w:rPr>
                <w:b/>
                <w:bCs/>
                <w:lang w:eastAsia="en-US"/>
              </w:rPr>
              <w:t xml:space="preserve"> : </w:t>
            </w:r>
            <w:r w:rsidRPr="00D26386">
              <w:rPr>
                <w:lang w:eastAsia="en-US"/>
              </w:rPr>
              <w:t>La date du 6 janvier 1983 inscrite sur le sac de la bobine permet d’estimer les images à 1982; les noms des intervenants proviennent de la description remise par la donatrice.</w:t>
            </w:r>
          </w:p>
          <w:p w14:paraId="56C1102E" w14:textId="3C96E9F2" w:rsidR="00D26386" w:rsidRPr="00D26386" w:rsidRDefault="00D26386" w:rsidP="00D26386">
            <w:pPr>
              <w:rPr>
                <w:b/>
                <w:bCs/>
                <w:lang w:eastAsia="en-US"/>
              </w:rPr>
            </w:pPr>
            <w:r w:rsidRPr="00D26386">
              <w:rPr>
                <w:b/>
                <w:bCs/>
                <w:lang w:eastAsia="en-US"/>
              </w:rPr>
              <w:t>Format</w:t>
            </w:r>
            <w:r>
              <w:rPr>
                <w:b/>
                <w:bCs/>
                <w:lang w:eastAsia="en-US"/>
              </w:rPr>
              <w:t xml:space="preserve"> : </w:t>
            </w:r>
            <w:r w:rsidRPr="00D26386">
              <w:rPr>
                <w:lang w:eastAsia="en-US"/>
              </w:rPr>
              <w:t>Film 8 mm</w:t>
            </w:r>
          </w:p>
          <w:p w14:paraId="7A45B695" w14:textId="4B4B8AA6" w:rsidR="00D26386" w:rsidRPr="00D26386" w:rsidRDefault="00D26386" w:rsidP="00D26386">
            <w:pPr>
              <w:rPr>
                <w:b/>
                <w:bCs/>
                <w:lang w:eastAsia="en-US"/>
              </w:rPr>
            </w:pPr>
            <w:r w:rsidRPr="00D26386">
              <w:rPr>
                <w:b/>
                <w:bCs/>
                <w:lang w:eastAsia="en-US"/>
              </w:rPr>
              <w:t>Spécificités</w:t>
            </w:r>
            <w:r>
              <w:rPr>
                <w:b/>
                <w:bCs/>
                <w:lang w:eastAsia="en-US"/>
              </w:rPr>
              <w:t xml:space="preserve"> : </w:t>
            </w:r>
            <w:r w:rsidRPr="00D26386">
              <w:rPr>
                <w:lang w:eastAsia="en-US"/>
              </w:rPr>
              <w:t>Amateur, Couleur, Film muet</w:t>
            </w:r>
          </w:p>
          <w:p w14:paraId="76DDA99C" w14:textId="499BA29F" w:rsidR="00D26386" w:rsidRPr="00590DC2" w:rsidRDefault="00A815BA" w:rsidP="0078340A">
            <w:pPr>
              <w:rPr>
                <w:lang w:eastAsia="en-US"/>
              </w:rPr>
            </w:pPr>
            <w:hyperlink r:id="rId13" w:history="1">
              <w:r w:rsidR="00D26386" w:rsidRPr="00590DC2">
                <w:rPr>
                  <w:rStyle w:val="Lienhypertexte"/>
                  <w:lang w:eastAsia="en-US"/>
                </w:rPr>
                <w:t>Lien LaVoute.tv</w:t>
              </w:r>
            </w:hyperlink>
          </w:p>
          <w:p w14:paraId="44FDEC83" w14:textId="56B22671" w:rsidR="00D26386" w:rsidRPr="00590DC2" w:rsidRDefault="00D26386" w:rsidP="0078340A">
            <w:pPr>
              <w:rPr>
                <w:lang w:eastAsia="en-US"/>
              </w:rPr>
            </w:pPr>
            <w:r w:rsidRPr="00590DC2">
              <w:rPr>
                <w:lang w:eastAsia="en-US"/>
              </w:rPr>
              <w:t>Document numérisé</w:t>
            </w:r>
          </w:p>
          <w:p w14:paraId="5433C844" w14:textId="77777777" w:rsidR="00D26386" w:rsidRPr="00590DC2" w:rsidRDefault="00D26386" w:rsidP="0078340A">
            <w:pPr>
              <w:rPr>
                <w:lang w:eastAsia="en-US"/>
              </w:rPr>
            </w:pPr>
          </w:p>
          <w:p w14:paraId="0FCA6DA6" w14:textId="7173989C" w:rsidR="0078340A" w:rsidRPr="0078340A" w:rsidRDefault="0078340A" w:rsidP="0078340A">
            <w:pPr>
              <w:rPr>
                <w:lang w:eastAsia="en-US"/>
              </w:rPr>
            </w:pPr>
            <w:r w:rsidRPr="0078340A">
              <w:rPr>
                <w:lang w:eastAsia="en-US"/>
              </w:rPr>
              <w:t>P280/C1/2,</w:t>
            </w:r>
            <w:r>
              <w:rPr>
                <w:lang w:eastAsia="en-US"/>
              </w:rPr>
              <w:t>20</w:t>
            </w:r>
          </w:p>
          <w:p w14:paraId="63DD3578" w14:textId="7A9DED5D" w:rsidR="0078340A" w:rsidRDefault="00981EE8" w:rsidP="0078340A">
            <w:pPr>
              <w:rPr>
                <w:lang w:eastAsia="en-US"/>
              </w:rPr>
            </w:pPr>
            <w:r>
              <w:rPr>
                <w:lang w:eastAsia="en-US"/>
              </w:rPr>
              <w:t>Noce à Maurice</w:t>
            </w:r>
          </w:p>
          <w:p w14:paraId="38593754" w14:textId="77777777" w:rsidR="0078340A" w:rsidRDefault="0078340A" w:rsidP="0078340A">
            <w:pPr>
              <w:rPr>
                <w:lang w:eastAsia="en-US"/>
              </w:rPr>
            </w:pPr>
          </w:p>
          <w:p w14:paraId="51AC5939" w14:textId="3785EAFE" w:rsidR="0078340A" w:rsidRPr="0078340A" w:rsidRDefault="0078340A" w:rsidP="0078340A">
            <w:pPr>
              <w:rPr>
                <w:lang w:eastAsia="en-US"/>
              </w:rPr>
            </w:pPr>
            <w:r w:rsidRPr="0078340A">
              <w:rPr>
                <w:lang w:eastAsia="en-US"/>
              </w:rPr>
              <w:t>P280/C1/2,</w:t>
            </w:r>
            <w:r>
              <w:rPr>
                <w:lang w:eastAsia="en-US"/>
              </w:rPr>
              <w:t>21</w:t>
            </w:r>
          </w:p>
          <w:p w14:paraId="5BE7B307" w14:textId="7DCAC9FF" w:rsidR="0078340A" w:rsidRPr="00590DC2" w:rsidRDefault="00981EE8" w:rsidP="0078340A">
            <w:pPr>
              <w:rPr>
                <w:lang w:val="en-CA" w:eastAsia="en-US"/>
              </w:rPr>
            </w:pPr>
            <w:r w:rsidRPr="00590DC2">
              <w:rPr>
                <w:lang w:val="en-CA" w:eastAsia="en-US"/>
              </w:rPr>
              <w:t>Montréal</w:t>
            </w:r>
          </w:p>
          <w:p w14:paraId="62CBECC8" w14:textId="77777777" w:rsidR="0078340A" w:rsidRPr="00590DC2" w:rsidRDefault="0078340A" w:rsidP="0078340A">
            <w:pPr>
              <w:rPr>
                <w:lang w:val="en-CA" w:eastAsia="en-US"/>
              </w:rPr>
            </w:pPr>
          </w:p>
          <w:p w14:paraId="44479B4F" w14:textId="70B6799A" w:rsidR="0078340A" w:rsidRPr="00590DC2" w:rsidRDefault="0078340A" w:rsidP="0078340A">
            <w:pPr>
              <w:rPr>
                <w:lang w:val="en-CA" w:eastAsia="en-US"/>
              </w:rPr>
            </w:pPr>
            <w:r w:rsidRPr="00590DC2">
              <w:rPr>
                <w:lang w:val="en-CA" w:eastAsia="en-US"/>
              </w:rPr>
              <w:t>P280/C1/2,22</w:t>
            </w:r>
          </w:p>
          <w:p w14:paraId="0A1DF9B3" w14:textId="1A717D89" w:rsidR="0078340A" w:rsidRPr="00981EE8" w:rsidRDefault="00981EE8" w:rsidP="0078340A">
            <w:pPr>
              <w:rPr>
                <w:lang w:val="en-US" w:eastAsia="en-US"/>
              </w:rPr>
            </w:pPr>
            <w:r w:rsidRPr="00981EE8">
              <w:rPr>
                <w:lang w:val="en-US" w:eastAsia="en-US"/>
              </w:rPr>
              <w:t>Papa Patrick, vache, bicycle Ric</w:t>
            </w:r>
            <w:r>
              <w:rPr>
                <w:lang w:val="en-US" w:eastAsia="en-US"/>
              </w:rPr>
              <w:t>h S</w:t>
            </w:r>
          </w:p>
          <w:p w14:paraId="3B00ECE5" w14:textId="77777777" w:rsidR="0078340A" w:rsidRPr="00981EE8" w:rsidRDefault="0078340A" w:rsidP="0078340A">
            <w:pPr>
              <w:rPr>
                <w:lang w:val="en-US" w:eastAsia="en-US"/>
              </w:rPr>
            </w:pPr>
          </w:p>
          <w:p w14:paraId="2D8CCEC1" w14:textId="267BD770" w:rsidR="0078340A" w:rsidRPr="0078340A" w:rsidRDefault="0078340A" w:rsidP="0078340A">
            <w:pPr>
              <w:rPr>
                <w:lang w:eastAsia="en-US"/>
              </w:rPr>
            </w:pPr>
            <w:r w:rsidRPr="0078340A">
              <w:rPr>
                <w:lang w:eastAsia="en-US"/>
              </w:rPr>
              <w:t>P280/C1/2,</w:t>
            </w:r>
            <w:r>
              <w:rPr>
                <w:lang w:eastAsia="en-US"/>
              </w:rPr>
              <w:t>23</w:t>
            </w:r>
          </w:p>
          <w:p w14:paraId="0DE4997C" w14:textId="215EFD40" w:rsidR="0078340A" w:rsidRDefault="00A01CDF" w:rsidP="0078340A">
            <w:pPr>
              <w:rPr>
                <w:lang w:eastAsia="en-US"/>
              </w:rPr>
            </w:pPr>
            <w:r>
              <w:rPr>
                <w:lang w:eastAsia="en-US"/>
              </w:rPr>
              <w:t>1980 Noël</w:t>
            </w:r>
          </w:p>
          <w:p w14:paraId="15E0D595" w14:textId="77777777" w:rsidR="0078340A" w:rsidRDefault="0078340A" w:rsidP="0078340A">
            <w:pPr>
              <w:rPr>
                <w:lang w:eastAsia="en-US"/>
              </w:rPr>
            </w:pPr>
          </w:p>
          <w:p w14:paraId="6D6E7D0F" w14:textId="54E4A842" w:rsidR="0078340A" w:rsidRPr="0078340A" w:rsidRDefault="0078340A" w:rsidP="0078340A">
            <w:pPr>
              <w:rPr>
                <w:lang w:eastAsia="en-US"/>
              </w:rPr>
            </w:pPr>
            <w:r w:rsidRPr="0078340A">
              <w:rPr>
                <w:lang w:eastAsia="en-US"/>
              </w:rPr>
              <w:t>P280/C1/2,</w:t>
            </w:r>
            <w:r>
              <w:rPr>
                <w:lang w:eastAsia="en-US"/>
              </w:rPr>
              <w:t>24</w:t>
            </w:r>
          </w:p>
          <w:p w14:paraId="42C090AD" w14:textId="0BE188C0" w:rsidR="0078340A" w:rsidRDefault="00A01CDF" w:rsidP="0078340A">
            <w:pPr>
              <w:rPr>
                <w:lang w:eastAsia="en-US"/>
              </w:rPr>
            </w:pPr>
            <w:r>
              <w:rPr>
                <w:lang w:eastAsia="en-US"/>
              </w:rPr>
              <w:t>Sylvain, Mélanie</w:t>
            </w:r>
          </w:p>
          <w:p w14:paraId="707B09CC" w14:textId="77777777" w:rsidR="0078340A" w:rsidRDefault="0078340A" w:rsidP="0078340A">
            <w:pPr>
              <w:rPr>
                <w:lang w:eastAsia="en-US"/>
              </w:rPr>
            </w:pPr>
          </w:p>
          <w:p w14:paraId="3B33C5DB" w14:textId="5EDF3356" w:rsidR="0078340A" w:rsidRPr="0078340A" w:rsidRDefault="0078340A" w:rsidP="0078340A">
            <w:pPr>
              <w:rPr>
                <w:lang w:eastAsia="en-US"/>
              </w:rPr>
            </w:pPr>
            <w:r w:rsidRPr="0078340A">
              <w:rPr>
                <w:lang w:eastAsia="en-US"/>
              </w:rPr>
              <w:t>P280/C1/2,</w:t>
            </w:r>
            <w:r>
              <w:rPr>
                <w:lang w:eastAsia="en-US"/>
              </w:rPr>
              <w:t>25</w:t>
            </w:r>
          </w:p>
          <w:p w14:paraId="4C3A2804" w14:textId="48C37146" w:rsidR="0078340A" w:rsidRDefault="00A01CDF" w:rsidP="0078340A">
            <w:pPr>
              <w:rPr>
                <w:lang w:eastAsia="en-US"/>
              </w:rPr>
            </w:pPr>
            <w:r>
              <w:rPr>
                <w:lang w:eastAsia="en-US"/>
              </w:rPr>
              <w:t>50 an</w:t>
            </w:r>
            <w:r w:rsidR="00620808">
              <w:rPr>
                <w:lang w:eastAsia="en-US"/>
              </w:rPr>
              <w:t>s</w:t>
            </w:r>
            <w:r>
              <w:rPr>
                <w:lang w:eastAsia="en-US"/>
              </w:rPr>
              <w:t>.</w:t>
            </w:r>
          </w:p>
          <w:p w14:paraId="6E1E09E7" w14:textId="77777777" w:rsidR="0078340A" w:rsidRDefault="0078340A" w:rsidP="0078340A">
            <w:pPr>
              <w:rPr>
                <w:lang w:eastAsia="en-US"/>
              </w:rPr>
            </w:pPr>
          </w:p>
          <w:p w14:paraId="116EC4B4" w14:textId="2C110B7A" w:rsidR="0078340A" w:rsidRPr="0078340A" w:rsidRDefault="0078340A" w:rsidP="0078340A">
            <w:pPr>
              <w:rPr>
                <w:lang w:eastAsia="en-US"/>
              </w:rPr>
            </w:pPr>
            <w:r w:rsidRPr="0078340A">
              <w:rPr>
                <w:lang w:eastAsia="en-US"/>
              </w:rPr>
              <w:t>P280/C1/2,</w:t>
            </w:r>
            <w:r>
              <w:rPr>
                <w:lang w:eastAsia="en-US"/>
              </w:rPr>
              <w:t>26</w:t>
            </w:r>
          </w:p>
          <w:p w14:paraId="1D977860" w14:textId="77777777" w:rsidR="00E106A3" w:rsidRDefault="00E106A3" w:rsidP="00E106A3">
            <w:pPr>
              <w:rPr>
                <w:lang w:eastAsia="en-US"/>
              </w:rPr>
            </w:pPr>
            <w:r w:rsidRPr="006121BC">
              <w:rPr>
                <w:b/>
                <w:bCs/>
                <w:lang w:eastAsia="en-US"/>
              </w:rPr>
              <w:t>Identification :</w:t>
            </w:r>
            <w:r>
              <w:rPr>
                <w:lang w:eastAsia="en-US"/>
              </w:rPr>
              <w:t xml:space="preserve"> </w:t>
            </w:r>
            <w:r w:rsidRPr="002D6BC1">
              <w:rPr>
                <w:lang w:eastAsia="en-US"/>
              </w:rPr>
              <w:t>Yvan, 3 ans</w:t>
            </w:r>
          </w:p>
          <w:p w14:paraId="56F1C221" w14:textId="77777777" w:rsidR="00E106A3" w:rsidRDefault="00E106A3" w:rsidP="00E106A3">
            <w:pPr>
              <w:rPr>
                <w:lang w:eastAsia="en-US"/>
              </w:rPr>
            </w:pPr>
            <w:r w:rsidRPr="006121BC">
              <w:rPr>
                <w:b/>
                <w:bCs/>
                <w:lang w:eastAsia="en-US"/>
              </w:rPr>
              <w:t>Titre :</w:t>
            </w:r>
            <w:r>
              <w:rPr>
                <w:lang w:eastAsia="en-US"/>
              </w:rPr>
              <w:t xml:space="preserve"> </w:t>
            </w:r>
            <w:r w:rsidRPr="002D6BC1">
              <w:rPr>
                <w:lang w:eastAsia="en-US"/>
              </w:rPr>
              <w:t>Fête de Noël chez les Tremblay</w:t>
            </w:r>
          </w:p>
          <w:p w14:paraId="13B1623A" w14:textId="016493B3" w:rsidR="00E106A3" w:rsidRDefault="00E106A3" w:rsidP="00E106A3">
            <w:pPr>
              <w:rPr>
                <w:lang w:eastAsia="en-US"/>
              </w:rPr>
            </w:pPr>
            <w:r w:rsidRPr="006121BC">
              <w:rPr>
                <w:b/>
                <w:bCs/>
                <w:lang w:eastAsia="en-US"/>
              </w:rPr>
              <w:t xml:space="preserve">Description : </w:t>
            </w:r>
            <w:r w:rsidRPr="002D6BC1">
              <w:rPr>
                <w:lang w:eastAsia="en-US"/>
              </w:rPr>
              <w:t xml:space="preserve">Fête de Noël en famille chez les Tremblay, possiblement à Saint-Stanislas dans les années 1970. Déballage des cadeaux en présence du </w:t>
            </w:r>
            <w:r>
              <w:rPr>
                <w:lang w:eastAsia="en-US"/>
              </w:rPr>
              <w:t>P</w:t>
            </w:r>
            <w:r w:rsidRPr="002D6BC1">
              <w:rPr>
                <w:lang w:eastAsia="en-US"/>
              </w:rPr>
              <w:t>ère Noël qui distribue des présents aux enfants et aux adultes.</w:t>
            </w:r>
          </w:p>
          <w:p w14:paraId="171216AD" w14:textId="77777777" w:rsidR="00E106A3" w:rsidRDefault="00E106A3" w:rsidP="00E106A3">
            <w:pPr>
              <w:rPr>
                <w:lang w:eastAsia="en-US"/>
              </w:rPr>
            </w:pPr>
            <w:r w:rsidRPr="006121BC">
              <w:rPr>
                <w:b/>
                <w:bCs/>
                <w:lang w:eastAsia="en-US"/>
              </w:rPr>
              <w:t>Date :</w:t>
            </w:r>
            <w:r>
              <w:rPr>
                <w:lang w:eastAsia="en-US"/>
              </w:rPr>
              <w:t xml:space="preserve"> Années 1970</w:t>
            </w:r>
          </w:p>
          <w:p w14:paraId="2BFCA8E4" w14:textId="77777777" w:rsidR="00E106A3" w:rsidRDefault="00E106A3" w:rsidP="00E106A3">
            <w:pPr>
              <w:rPr>
                <w:lang w:eastAsia="en-US"/>
              </w:rPr>
            </w:pPr>
            <w:r w:rsidRPr="006121BC">
              <w:rPr>
                <w:b/>
                <w:bCs/>
                <w:lang w:eastAsia="en-US"/>
              </w:rPr>
              <w:t>Ville :</w:t>
            </w:r>
            <w:r>
              <w:rPr>
                <w:lang w:eastAsia="en-US"/>
              </w:rPr>
              <w:t xml:space="preserve"> Saint-Stanislas</w:t>
            </w:r>
          </w:p>
          <w:p w14:paraId="16E7F598" w14:textId="77777777" w:rsidR="00E106A3" w:rsidRDefault="00E106A3" w:rsidP="00E106A3">
            <w:pPr>
              <w:rPr>
                <w:lang w:eastAsia="en-US"/>
              </w:rPr>
            </w:pPr>
            <w:r w:rsidRPr="006121BC">
              <w:rPr>
                <w:b/>
                <w:bCs/>
                <w:lang w:eastAsia="en-US"/>
              </w:rPr>
              <w:t>Durée :</w:t>
            </w:r>
            <w:r>
              <w:rPr>
                <w:lang w:eastAsia="en-US"/>
              </w:rPr>
              <w:t xml:space="preserve"> </w:t>
            </w:r>
            <w:r w:rsidRPr="002D6BC1">
              <w:rPr>
                <w:lang w:eastAsia="en-US"/>
              </w:rPr>
              <w:t>00:03:</w:t>
            </w:r>
            <w:r>
              <w:rPr>
                <w:lang w:eastAsia="en-US"/>
              </w:rPr>
              <w:t>18</w:t>
            </w:r>
          </w:p>
          <w:p w14:paraId="5BC575A0" w14:textId="77777777" w:rsidR="00E106A3" w:rsidRDefault="00E106A3" w:rsidP="00E106A3">
            <w:pPr>
              <w:rPr>
                <w:lang w:eastAsia="en-US"/>
              </w:rPr>
            </w:pPr>
            <w:r w:rsidRPr="006121BC">
              <w:rPr>
                <w:b/>
                <w:bCs/>
                <w:lang w:eastAsia="en-US"/>
              </w:rPr>
              <w:t>Productrice :</w:t>
            </w:r>
            <w:r>
              <w:rPr>
                <w:lang w:eastAsia="en-US"/>
              </w:rPr>
              <w:t xml:space="preserve"> Solange Tremblay</w:t>
            </w:r>
          </w:p>
          <w:p w14:paraId="413E57D0" w14:textId="77777777" w:rsidR="00E106A3" w:rsidRPr="002D6BC1" w:rsidRDefault="00E106A3" w:rsidP="00E106A3">
            <w:pPr>
              <w:rPr>
                <w:lang w:eastAsia="en-US"/>
              </w:rPr>
            </w:pPr>
            <w:r>
              <w:rPr>
                <w:b/>
                <w:bCs/>
                <w:lang w:eastAsia="en-US"/>
              </w:rPr>
              <w:t xml:space="preserve">Intervenant : </w:t>
            </w:r>
            <w:r>
              <w:rPr>
                <w:lang w:eastAsia="en-US"/>
              </w:rPr>
              <w:t>Yvan</w:t>
            </w:r>
          </w:p>
          <w:p w14:paraId="0FBB947E" w14:textId="77777777" w:rsidR="00E106A3" w:rsidRDefault="00E106A3" w:rsidP="00E106A3">
            <w:pPr>
              <w:rPr>
                <w:lang w:eastAsia="en-US"/>
              </w:rPr>
            </w:pPr>
            <w:r w:rsidRPr="006121BC">
              <w:rPr>
                <w:b/>
                <w:bCs/>
                <w:lang w:eastAsia="en-US"/>
              </w:rPr>
              <w:t>Format :</w:t>
            </w:r>
            <w:r>
              <w:rPr>
                <w:lang w:eastAsia="en-US"/>
              </w:rPr>
              <w:t xml:space="preserve"> VHS</w:t>
            </w:r>
          </w:p>
          <w:p w14:paraId="2A3C55A7" w14:textId="77777777" w:rsidR="00E106A3" w:rsidRDefault="00E106A3" w:rsidP="00E106A3">
            <w:pPr>
              <w:rPr>
                <w:lang w:eastAsia="en-US"/>
              </w:rPr>
            </w:pPr>
            <w:r w:rsidRPr="006121BC">
              <w:rPr>
                <w:b/>
                <w:bCs/>
                <w:lang w:eastAsia="en-US"/>
              </w:rPr>
              <w:t>Spécificités :</w:t>
            </w:r>
            <w:r>
              <w:rPr>
                <w:lang w:eastAsia="en-US"/>
              </w:rPr>
              <w:t xml:space="preserve"> Amateur, Couleur, Film muet</w:t>
            </w:r>
          </w:p>
          <w:p w14:paraId="67AEC421" w14:textId="77777777" w:rsidR="00E106A3" w:rsidRDefault="00A815BA" w:rsidP="00E106A3">
            <w:pPr>
              <w:rPr>
                <w:lang w:eastAsia="en-US"/>
              </w:rPr>
            </w:pPr>
            <w:hyperlink r:id="rId14" w:history="1">
              <w:r w:rsidR="00E106A3" w:rsidRPr="006121BC">
                <w:rPr>
                  <w:rStyle w:val="Lienhypertexte"/>
                  <w:lang w:eastAsia="en-US"/>
                </w:rPr>
                <w:t>Lien LaVoute.tv</w:t>
              </w:r>
            </w:hyperlink>
          </w:p>
          <w:p w14:paraId="36A7055F" w14:textId="77777777" w:rsidR="00E106A3" w:rsidRDefault="00E106A3" w:rsidP="00E106A3">
            <w:pPr>
              <w:rPr>
                <w:lang w:eastAsia="en-US"/>
              </w:rPr>
            </w:pPr>
            <w:r>
              <w:rPr>
                <w:lang w:eastAsia="en-US"/>
              </w:rPr>
              <w:t>Document numérisé</w:t>
            </w:r>
          </w:p>
          <w:p w14:paraId="0F0AB37A" w14:textId="77777777" w:rsidR="0078340A" w:rsidRDefault="0078340A" w:rsidP="0078340A">
            <w:pPr>
              <w:rPr>
                <w:lang w:eastAsia="en-US"/>
              </w:rPr>
            </w:pPr>
          </w:p>
          <w:p w14:paraId="28941AC6" w14:textId="4A2E16D2" w:rsidR="0078340A" w:rsidRPr="0078340A" w:rsidRDefault="0078340A" w:rsidP="0078340A">
            <w:pPr>
              <w:rPr>
                <w:lang w:eastAsia="en-US"/>
              </w:rPr>
            </w:pPr>
            <w:r w:rsidRPr="0078340A">
              <w:rPr>
                <w:lang w:eastAsia="en-US"/>
              </w:rPr>
              <w:t>P280/C1/2,</w:t>
            </w:r>
            <w:r>
              <w:rPr>
                <w:lang w:eastAsia="en-US"/>
              </w:rPr>
              <w:t>27</w:t>
            </w:r>
          </w:p>
          <w:p w14:paraId="54D3F465" w14:textId="3ED60BC8" w:rsidR="0078340A" w:rsidRDefault="00A01CDF" w:rsidP="0078340A">
            <w:pPr>
              <w:rPr>
                <w:lang w:eastAsia="en-US"/>
              </w:rPr>
            </w:pPr>
            <w:r>
              <w:rPr>
                <w:lang w:eastAsia="en-US"/>
              </w:rPr>
              <w:t>Niquet ?</w:t>
            </w:r>
          </w:p>
          <w:p w14:paraId="6253B80E" w14:textId="77777777" w:rsidR="0078340A" w:rsidRDefault="0078340A" w:rsidP="0078340A">
            <w:pPr>
              <w:rPr>
                <w:lang w:eastAsia="en-US"/>
              </w:rPr>
            </w:pPr>
          </w:p>
          <w:p w14:paraId="40C8EA78" w14:textId="4C873F36" w:rsidR="0078340A" w:rsidRPr="00590DC2" w:rsidRDefault="0078340A" w:rsidP="0078340A">
            <w:pPr>
              <w:rPr>
                <w:lang w:val="en-CA" w:eastAsia="en-US"/>
              </w:rPr>
            </w:pPr>
            <w:r w:rsidRPr="00590DC2">
              <w:rPr>
                <w:lang w:val="en-CA" w:eastAsia="en-US"/>
              </w:rPr>
              <w:t>P280/C1/2,28</w:t>
            </w:r>
          </w:p>
          <w:p w14:paraId="76D7E152" w14:textId="2B9C4451" w:rsidR="0078340A" w:rsidRPr="00590DC2" w:rsidRDefault="00436D72" w:rsidP="0078340A">
            <w:pPr>
              <w:rPr>
                <w:lang w:val="en-CA" w:eastAsia="en-US"/>
              </w:rPr>
            </w:pPr>
            <w:r w:rsidRPr="00590DC2">
              <w:rPr>
                <w:lang w:val="en-CA" w:eastAsia="en-US"/>
              </w:rPr>
              <w:t>Ottawa</w:t>
            </w:r>
          </w:p>
          <w:p w14:paraId="52EBFDED" w14:textId="77777777" w:rsidR="0078340A" w:rsidRPr="00590DC2" w:rsidRDefault="0078340A" w:rsidP="0078340A">
            <w:pPr>
              <w:rPr>
                <w:lang w:val="en-CA" w:eastAsia="en-US"/>
              </w:rPr>
            </w:pPr>
          </w:p>
          <w:p w14:paraId="42793FBE" w14:textId="4A1EA5C2" w:rsidR="0078340A" w:rsidRPr="00590DC2" w:rsidRDefault="0078340A" w:rsidP="0078340A">
            <w:pPr>
              <w:rPr>
                <w:lang w:val="en-CA" w:eastAsia="en-US"/>
              </w:rPr>
            </w:pPr>
            <w:r w:rsidRPr="00590DC2">
              <w:rPr>
                <w:lang w:val="en-CA" w:eastAsia="en-US"/>
              </w:rPr>
              <w:t>P280/C1/2,29</w:t>
            </w:r>
          </w:p>
          <w:p w14:paraId="408F4346" w14:textId="56D26CC7" w:rsidR="0078340A" w:rsidRDefault="00436D72" w:rsidP="0078340A">
            <w:pPr>
              <w:rPr>
                <w:lang w:eastAsia="en-US"/>
              </w:rPr>
            </w:pPr>
            <w:r>
              <w:rPr>
                <w:lang w:eastAsia="en-US"/>
              </w:rPr>
              <w:t>Ottawa</w:t>
            </w:r>
          </w:p>
          <w:p w14:paraId="5314B9CF" w14:textId="77777777" w:rsidR="0078340A" w:rsidRDefault="0078340A" w:rsidP="0078340A">
            <w:pPr>
              <w:rPr>
                <w:lang w:eastAsia="en-US"/>
              </w:rPr>
            </w:pPr>
          </w:p>
          <w:p w14:paraId="5D290AD2" w14:textId="7FF6D94A" w:rsidR="0078340A" w:rsidRPr="0078340A" w:rsidRDefault="0078340A" w:rsidP="0078340A">
            <w:pPr>
              <w:rPr>
                <w:lang w:eastAsia="en-US"/>
              </w:rPr>
            </w:pPr>
            <w:r w:rsidRPr="0078340A">
              <w:rPr>
                <w:lang w:eastAsia="en-US"/>
              </w:rPr>
              <w:t>P280/C1/2,</w:t>
            </w:r>
            <w:r>
              <w:rPr>
                <w:lang w:eastAsia="en-US"/>
              </w:rPr>
              <w:t>30</w:t>
            </w:r>
          </w:p>
          <w:p w14:paraId="0A910537" w14:textId="1F0BF355" w:rsidR="0078340A" w:rsidRDefault="00436D72" w:rsidP="0078340A">
            <w:pPr>
              <w:rPr>
                <w:lang w:eastAsia="en-US"/>
              </w:rPr>
            </w:pPr>
            <w:r>
              <w:rPr>
                <w:lang w:eastAsia="en-US"/>
              </w:rPr>
              <w:t>Funérailles Lucien</w:t>
            </w:r>
          </w:p>
          <w:p w14:paraId="7881CA2C" w14:textId="77777777" w:rsidR="0078340A" w:rsidRDefault="0078340A" w:rsidP="0078340A">
            <w:pPr>
              <w:rPr>
                <w:lang w:eastAsia="en-US"/>
              </w:rPr>
            </w:pPr>
          </w:p>
          <w:p w14:paraId="2635E6DB" w14:textId="04FF8E6A" w:rsidR="0078340A" w:rsidRPr="0078340A" w:rsidRDefault="0078340A" w:rsidP="0078340A">
            <w:pPr>
              <w:rPr>
                <w:lang w:eastAsia="en-US"/>
              </w:rPr>
            </w:pPr>
            <w:r w:rsidRPr="0078340A">
              <w:rPr>
                <w:lang w:eastAsia="en-US"/>
              </w:rPr>
              <w:t>P280/C1/2,</w:t>
            </w:r>
            <w:r>
              <w:rPr>
                <w:lang w:eastAsia="en-US"/>
              </w:rPr>
              <w:t>31</w:t>
            </w:r>
          </w:p>
          <w:p w14:paraId="3D4222E3" w14:textId="4BCC328E" w:rsidR="0078340A" w:rsidRDefault="00CF0627" w:rsidP="0078340A">
            <w:pPr>
              <w:rPr>
                <w:lang w:eastAsia="en-US"/>
              </w:rPr>
            </w:pPr>
            <w:r w:rsidRPr="00CF0627">
              <w:rPr>
                <w:b/>
                <w:bCs/>
                <w:lang w:eastAsia="en-US"/>
              </w:rPr>
              <w:t>Identification :</w:t>
            </w:r>
            <w:r>
              <w:rPr>
                <w:lang w:eastAsia="en-US"/>
              </w:rPr>
              <w:t xml:space="preserve"> </w:t>
            </w:r>
            <w:r w:rsidR="00436D72">
              <w:rPr>
                <w:lang w:eastAsia="en-US"/>
              </w:rPr>
              <w:t>Foins 1982</w:t>
            </w:r>
          </w:p>
          <w:p w14:paraId="7FBC987A" w14:textId="77777777" w:rsidR="00CF0627" w:rsidRDefault="00CF0627" w:rsidP="00CF0627">
            <w:pPr>
              <w:jc w:val="left"/>
              <w:rPr>
                <w:lang w:eastAsia="en-US"/>
              </w:rPr>
            </w:pPr>
            <w:r w:rsidRPr="00CF0627">
              <w:rPr>
                <w:b/>
                <w:bCs/>
                <w:lang w:eastAsia="en-US"/>
              </w:rPr>
              <w:t>Titre</w:t>
            </w:r>
            <w:r w:rsidRPr="00CF0627">
              <w:rPr>
                <w:lang w:eastAsia="en-US"/>
              </w:rPr>
              <w:t xml:space="preserve"> : Les foins à Saint-Stanislas</w:t>
            </w:r>
          </w:p>
          <w:p w14:paraId="1C8083B1" w14:textId="6D71D363" w:rsidR="00CF0627" w:rsidRDefault="00CF0627" w:rsidP="00CF0627">
            <w:pPr>
              <w:rPr>
                <w:lang w:eastAsia="en-US"/>
              </w:rPr>
            </w:pPr>
            <w:r w:rsidRPr="00CF0627">
              <w:rPr>
                <w:b/>
                <w:bCs/>
                <w:lang w:eastAsia="en-US"/>
              </w:rPr>
              <w:t>Description</w:t>
            </w:r>
            <w:r w:rsidRPr="00CF0627">
              <w:rPr>
                <w:lang w:eastAsia="en-US"/>
              </w:rPr>
              <w:t xml:space="preserve"> : Activité agricole de fenaison (ramassage du foin en ballots) à Saint-Stanislas, en 1982. Scènes rurales et familiales autour de la maison et des champs</w:t>
            </w:r>
            <w:r>
              <w:rPr>
                <w:lang w:eastAsia="en-US"/>
              </w:rPr>
              <w:t>.</w:t>
            </w:r>
          </w:p>
          <w:p w14:paraId="7677C62A" w14:textId="3E99B9DC" w:rsidR="00CF0627" w:rsidRDefault="00CF0627" w:rsidP="00CF0627">
            <w:pPr>
              <w:rPr>
                <w:lang w:eastAsia="en-US"/>
              </w:rPr>
            </w:pPr>
            <w:r w:rsidRPr="00CF0627">
              <w:rPr>
                <w:b/>
                <w:bCs/>
                <w:lang w:eastAsia="en-US"/>
              </w:rPr>
              <w:t>Plans :</w:t>
            </w:r>
            <w:r w:rsidRPr="00CF0627">
              <w:rPr>
                <w:lang w:eastAsia="en-US"/>
              </w:rPr>
              <w:t xml:space="preserve"> Maison. Voitures. Remorque de foin. Tracteur chargé de foin. Voiture sur la route. Femme et enfant devant la grange. Homme transportant des ballots de foin avec des cordes. Femme âgée au balcon. Bagages dans la voiture. Jeune fille à tricycle devant la maison. Femmes sur le perron. Homme en voiture. Femme devant une voiture. Vaches circulant sur la route.</w:t>
            </w:r>
          </w:p>
          <w:p w14:paraId="2D413CF3" w14:textId="6DB94A47" w:rsidR="0078340A" w:rsidRDefault="00CF0627" w:rsidP="00CF0627">
            <w:pPr>
              <w:jc w:val="left"/>
              <w:rPr>
                <w:b/>
                <w:bCs/>
                <w:lang w:eastAsia="en-US"/>
              </w:rPr>
            </w:pPr>
            <w:r w:rsidRPr="00CF0627">
              <w:rPr>
                <w:b/>
                <w:bCs/>
                <w:lang w:eastAsia="en-US"/>
              </w:rPr>
              <w:t>Date</w:t>
            </w:r>
            <w:r w:rsidRPr="00CF0627">
              <w:rPr>
                <w:lang w:eastAsia="en-US"/>
              </w:rPr>
              <w:t xml:space="preserve"> : 1982</w:t>
            </w:r>
            <w:r w:rsidRPr="00CF0627">
              <w:rPr>
                <w:lang w:eastAsia="en-US"/>
              </w:rPr>
              <w:br/>
            </w:r>
            <w:r w:rsidRPr="00CF0627">
              <w:rPr>
                <w:b/>
                <w:bCs/>
                <w:lang w:eastAsia="en-US"/>
              </w:rPr>
              <w:t>Ville</w:t>
            </w:r>
            <w:r w:rsidRPr="00CF0627">
              <w:rPr>
                <w:lang w:eastAsia="en-US"/>
              </w:rPr>
              <w:t xml:space="preserve"> : Saint-Stanislas</w:t>
            </w:r>
            <w:r w:rsidRPr="00CF0627">
              <w:rPr>
                <w:lang w:eastAsia="en-US"/>
              </w:rPr>
              <w:br/>
            </w:r>
            <w:r w:rsidRPr="00CF0627">
              <w:rPr>
                <w:b/>
                <w:bCs/>
                <w:lang w:eastAsia="en-US"/>
              </w:rPr>
              <w:t>Durée</w:t>
            </w:r>
            <w:r w:rsidRPr="00CF0627">
              <w:rPr>
                <w:lang w:eastAsia="en-US"/>
              </w:rPr>
              <w:t xml:space="preserve"> : 00:02:46</w:t>
            </w:r>
            <w:r w:rsidRPr="00CF0627">
              <w:rPr>
                <w:lang w:eastAsia="en-US"/>
              </w:rPr>
              <w:br/>
            </w:r>
            <w:r w:rsidRPr="00CF0627">
              <w:rPr>
                <w:b/>
                <w:bCs/>
                <w:lang w:eastAsia="en-US"/>
              </w:rPr>
              <w:t>Productrice</w:t>
            </w:r>
            <w:r w:rsidRPr="00CF0627">
              <w:rPr>
                <w:lang w:eastAsia="en-US"/>
              </w:rPr>
              <w:t xml:space="preserve"> : Solange Tremblay</w:t>
            </w:r>
            <w:r w:rsidRPr="00CF0627">
              <w:rPr>
                <w:lang w:eastAsia="en-US"/>
              </w:rPr>
              <w:br/>
            </w:r>
            <w:r w:rsidRPr="00CF0627">
              <w:rPr>
                <w:b/>
                <w:bCs/>
                <w:lang w:eastAsia="en-US"/>
              </w:rPr>
              <w:t>Format</w:t>
            </w:r>
            <w:r w:rsidRPr="00CF0627">
              <w:rPr>
                <w:lang w:eastAsia="en-US"/>
              </w:rPr>
              <w:t xml:space="preserve"> : Film Super 8</w:t>
            </w:r>
            <w:r w:rsidRPr="00CF0627">
              <w:rPr>
                <w:lang w:eastAsia="en-US"/>
              </w:rPr>
              <w:br/>
            </w:r>
            <w:r w:rsidRPr="00CF0627">
              <w:rPr>
                <w:b/>
                <w:bCs/>
                <w:lang w:eastAsia="en-US"/>
              </w:rPr>
              <w:t>Spécificités</w:t>
            </w:r>
            <w:r w:rsidRPr="00CF0627">
              <w:rPr>
                <w:lang w:eastAsia="en-US"/>
              </w:rPr>
              <w:t xml:space="preserve"> : Amateur, Couleur, Film muet</w:t>
            </w:r>
            <w:r w:rsidRPr="00CF0627">
              <w:rPr>
                <w:lang w:eastAsia="en-US"/>
              </w:rPr>
              <w:br/>
            </w:r>
            <w:hyperlink r:id="rId15" w:history="1">
              <w:r w:rsidRPr="00CF0627">
                <w:rPr>
                  <w:rStyle w:val="Lienhypertexte"/>
                  <w:lang w:eastAsia="en-US"/>
                </w:rPr>
                <w:t>Lien LaVoute.tv</w:t>
              </w:r>
            </w:hyperlink>
            <w:r w:rsidRPr="00CF0627">
              <w:rPr>
                <w:lang w:eastAsia="en-US"/>
              </w:rPr>
              <w:t xml:space="preserve"> </w:t>
            </w:r>
            <w:r w:rsidRPr="00CF0627">
              <w:rPr>
                <w:lang w:eastAsia="en-US"/>
              </w:rPr>
              <w:br/>
              <w:t>Document numérisé</w:t>
            </w:r>
          </w:p>
          <w:p w14:paraId="254BA526" w14:textId="77777777" w:rsidR="00CF0627" w:rsidRDefault="00CF0627" w:rsidP="0078340A">
            <w:pPr>
              <w:rPr>
                <w:lang w:eastAsia="en-US"/>
              </w:rPr>
            </w:pPr>
          </w:p>
          <w:p w14:paraId="3ACC11FD" w14:textId="47C1BF9D" w:rsidR="0078340A" w:rsidRPr="0078340A" w:rsidRDefault="0078340A" w:rsidP="0078340A">
            <w:pPr>
              <w:rPr>
                <w:lang w:eastAsia="en-US"/>
              </w:rPr>
            </w:pPr>
            <w:r w:rsidRPr="0078340A">
              <w:rPr>
                <w:lang w:eastAsia="en-US"/>
              </w:rPr>
              <w:t>P280/C1/2,</w:t>
            </w:r>
            <w:r>
              <w:rPr>
                <w:lang w:eastAsia="en-US"/>
              </w:rPr>
              <w:t>32</w:t>
            </w:r>
          </w:p>
          <w:p w14:paraId="41DAFD56" w14:textId="591AF4E7" w:rsidR="0078340A" w:rsidRDefault="00436D72" w:rsidP="0078340A">
            <w:pPr>
              <w:rPr>
                <w:lang w:eastAsia="en-US"/>
              </w:rPr>
            </w:pPr>
            <w:r>
              <w:rPr>
                <w:lang w:eastAsia="en-US"/>
              </w:rPr>
              <w:t>Québec (?) Gaston</w:t>
            </w:r>
          </w:p>
          <w:p w14:paraId="0935B1B3" w14:textId="77777777" w:rsidR="0078340A" w:rsidRDefault="0078340A" w:rsidP="0078340A">
            <w:pPr>
              <w:rPr>
                <w:lang w:eastAsia="en-US"/>
              </w:rPr>
            </w:pPr>
          </w:p>
          <w:p w14:paraId="6BEED141" w14:textId="72B914F2" w:rsidR="0078340A" w:rsidRPr="0078340A" w:rsidRDefault="0078340A" w:rsidP="0078340A">
            <w:pPr>
              <w:rPr>
                <w:lang w:eastAsia="en-US"/>
              </w:rPr>
            </w:pPr>
            <w:r w:rsidRPr="0078340A">
              <w:rPr>
                <w:lang w:eastAsia="en-US"/>
              </w:rPr>
              <w:t>P280/C1/2,</w:t>
            </w:r>
            <w:r>
              <w:rPr>
                <w:lang w:eastAsia="en-US"/>
              </w:rPr>
              <w:t>33</w:t>
            </w:r>
          </w:p>
          <w:p w14:paraId="52581D55" w14:textId="6A7C15F9" w:rsidR="00B63372" w:rsidRDefault="00B63372" w:rsidP="00B63372">
            <w:pPr>
              <w:rPr>
                <w:lang w:eastAsia="en-US"/>
              </w:rPr>
            </w:pPr>
            <w:r w:rsidRPr="006121BC">
              <w:rPr>
                <w:b/>
                <w:bCs/>
                <w:lang w:eastAsia="en-US"/>
              </w:rPr>
              <w:t>Identification :</w:t>
            </w:r>
            <w:r>
              <w:rPr>
                <w:lang w:eastAsia="en-US"/>
              </w:rPr>
              <w:t xml:space="preserve"> Vache, festival faisan 1976</w:t>
            </w:r>
          </w:p>
          <w:p w14:paraId="196A250A" w14:textId="64BBDA9E" w:rsidR="00B63372" w:rsidRPr="00102316" w:rsidRDefault="00B63372" w:rsidP="00B63372">
            <w:pPr>
              <w:rPr>
                <w:b/>
                <w:bCs/>
                <w:lang w:eastAsia="en-US"/>
              </w:rPr>
            </w:pPr>
            <w:r w:rsidRPr="006121BC">
              <w:rPr>
                <w:b/>
                <w:bCs/>
                <w:lang w:eastAsia="en-US"/>
              </w:rPr>
              <w:t>Titre :</w:t>
            </w:r>
            <w:r>
              <w:rPr>
                <w:lang w:eastAsia="en-US"/>
              </w:rPr>
              <w:t xml:space="preserve"> </w:t>
            </w:r>
            <w:r w:rsidR="00102316" w:rsidRPr="00102316">
              <w:rPr>
                <w:lang w:eastAsia="en-US"/>
              </w:rPr>
              <w:t>Festival du faisan 1976 à Saint-Stanislas</w:t>
            </w:r>
          </w:p>
          <w:p w14:paraId="38884194" w14:textId="25948C53" w:rsidR="00B63372" w:rsidRDefault="00B63372" w:rsidP="00B63372">
            <w:pPr>
              <w:rPr>
                <w:lang w:eastAsia="en-US"/>
              </w:rPr>
            </w:pPr>
            <w:r w:rsidRPr="006121BC">
              <w:rPr>
                <w:b/>
                <w:bCs/>
                <w:lang w:eastAsia="en-US"/>
              </w:rPr>
              <w:t xml:space="preserve">Description : </w:t>
            </w:r>
            <w:r>
              <w:rPr>
                <w:lang w:eastAsia="en-US"/>
              </w:rPr>
              <w:t>Scène rurale avec des vaches dans un pâturage près de la grange et circulant sur le chemin. Festival du Faisan à Saint-Stanislas en 1976, remise de trophées et vie familiale.</w:t>
            </w:r>
          </w:p>
          <w:p w14:paraId="181BBE56" w14:textId="5E48AFFE" w:rsidR="00B63372" w:rsidRDefault="00B63372" w:rsidP="00B63372">
            <w:pPr>
              <w:rPr>
                <w:lang w:eastAsia="en-US"/>
              </w:rPr>
            </w:pPr>
            <w:r w:rsidRPr="00B63372">
              <w:rPr>
                <w:b/>
                <w:bCs/>
                <w:lang w:eastAsia="en-US"/>
              </w:rPr>
              <w:t>Plans :</w:t>
            </w:r>
            <w:r>
              <w:rPr>
                <w:lang w:eastAsia="en-US"/>
              </w:rPr>
              <w:t xml:space="preserve"> Moto. Vaches dans un champ. Enfants et voitures sur le chemin de terre. Vaches devant la grange. Passage des vaches sur la route. Chien. Solange Tremblay portant un chandail du Festival du Faisan. Enclos des faisans. Kiosque d’artisanat. Groupes de personnes autour d’un repas. Allocutions et distribution de cadeaux et trophées. Présentation de trophées. Enfants et personnes âgées. Famille dans une maison. Enfant jouant avec une moto jouet. Famille dans la cuisine. Hommes portant un chandail du Festival du Faisan devant leur trophée.</w:t>
            </w:r>
          </w:p>
          <w:p w14:paraId="7B61AA94" w14:textId="77777777" w:rsidR="00B63372" w:rsidRDefault="00B63372" w:rsidP="00B63372">
            <w:pPr>
              <w:rPr>
                <w:lang w:eastAsia="en-US"/>
              </w:rPr>
            </w:pPr>
            <w:r w:rsidRPr="006121BC">
              <w:rPr>
                <w:b/>
                <w:bCs/>
                <w:lang w:eastAsia="en-US"/>
              </w:rPr>
              <w:t>Date :</w:t>
            </w:r>
            <w:r>
              <w:rPr>
                <w:lang w:eastAsia="en-US"/>
              </w:rPr>
              <w:t xml:space="preserve"> 1976</w:t>
            </w:r>
          </w:p>
          <w:p w14:paraId="6CD9D897" w14:textId="079C569F" w:rsidR="00B63372" w:rsidRDefault="00B63372" w:rsidP="00B63372">
            <w:pPr>
              <w:rPr>
                <w:lang w:eastAsia="en-US"/>
              </w:rPr>
            </w:pPr>
            <w:r w:rsidRPr="006121BC">
              <w:rPr>
                <w:b/>
                <w:bCs/>
                <w:lang w:eastAsia="en-US"/>
              </w:rPr>
              <w:t>Ville :</w:t>
            </w:r>
            <w:r>
              <w:rPr>
                <w:lang w:eastAsia="en-US"/>
              </w:rPr>
              <w:t xml:space="preserve"> </w:t>
            </w:r>
            <w:r w:rsidRPr="00B63372">
              <w:rPr>
                <w:lang w:eastAsia="en-US"/>
              </w:rPr>
              <w:t>Saint-Stanislas</w:t>
            </w:r>
          </w:p>
          <w:p w14:paraId="7C56F730" w14:textId="0CDE00B3" w:rsidR="00B63372" w:rsidRDefault="00B63372" w:rsidP="00B63372">
            <w:pPr>
              <w:rPr>
                <w:lang w:eastAsia="en-US"/>
              </w:rPr>
            </w:pPr>
            <w:r w:rsidRPr="006121BC">
              <w:rPr>
                <w:b/>
                <w:bCs/>
                <w:lang w:eastAsia="en-US"/>
              </w:rPr>
              <w:t>Durée :</w:t>
            </w:r>
            <w:r>
              <w:rPr>
                <w:lang w:eastAsia="en-US"/>
              </w:rPr>
              <w:t xml:space="preserve"> 00:05:25</w:t>
            </w:r>
          </w:p>
          <w:p w14:paraId="2F55E0A7" w14:textId="77777777" w:rsidR="00B63372" w:rsidRDefault="00B63372" w:rsidP="00B63372">
            <w:pPr>
              <w:rPr>
                <w:lang w:eastAsia="en-US"/>
              </w:rPr>
            </w:pPr>
            <w:r w:rsidRPr="006121BC">
              <w:rPr>
                <w:b/>
                <w:bCs/>
                <w:lang w:eastAsia="en-US"/>
              </w:rPr>
              <w:t>Productrice :</w:t>
            </w:r>
            <w:r>
              <w:rPr>
                <w:lang w:eastAsia="en-US"/>
              </w:rPr>
              <w:t xml:space="preserve"> Solange Tremblay</w:t>
            </w:r>
          </w:p>
          <w:p w14:paraId="0C983605" w14:textId="77777777" w:rsidR="00B63372" w:rsidRDefault="00B63372" w:rsidP="00B63372">
            <w:pPr>
              <w:rPr>
                <w:lang w:eastAsia="en-US"/>
              </w:rPr>
            </w:pPr>
            <w:r w:rsidRPr="006121BC">
              <w:rPr>
                <w:b/>
                <w:bCs/>
                <w:lang w:eastAsia="en-US"/>
              </w:rPr>
              <w:t>Format :</w:t>
            </w:r>
            <w:r>
              <w:rPr>
                <w:lang w:eastAsia="en-US"/>
              </w:rPr>
              <w:t xml:space="preserve"> Film 8 mm</w:t>
            </w:r>
          </w:p>
          <w:p w14:paraId="465D1F01" w14:textId="77777777" w:rsidR="00B63372" w:rsidRDefault="00B63372" w:rsidP="00B63372">
            <w:pPr>
              <w:rPr>
                <w:lang w:eastAsia="en-US"/>
              </w:rPr>
            </w:pPr>
            <w:r w:rsidRPr="006121BC">
              <w:rPr>
                <w:b/>
                <w:bCs/>
                <w:lang w:eastAsia="en-US"/>
              </w:rPr>
              <w:t>Spécificités :</w:t>
            </w:r>
            <w:r>
              <w:rPr>
                <w:lang w:eastAsia="en-US"/>
              </w:rPr>
              <w:t xml:space="preserve"> Amateur, Couleur, Film muet</w:t>
            </w:r>
          </w:p>
          <w:p w14:paraId="7D7B443F" w14:textId="5C771065" w:rsidR="00B63372" w:rsidRDefault="00A815BA" w:rsidP="00B63372">
            <w:pPr>
              <w:rPr>
                <w:lang w:eastAsia="en-US"/>
              </w:rPr>
            </w:pPr>
            <w:hyperlink r:id="rId16" w:history="1">
              <w:r w:rsidR="00B63372" w:rsidRPr="006121BC">
                <w:rPr>
                  <w:rStyle w:val="Lienhypertexte"/>
                  <w:lang w:eastAsia="en-US"/>
                </w:rPr>
                <w:t>Lien LaVoute.tv</w:t>
              </w:r>
            </w:hyperlink>
          </w:p>
          <w:p w14:paraId="7CF631C0" w14:textId="77777777" w:rsidR="00B63372" w:rsidRDefault="00B63372" w:rsidP="00B63372">
            <w:pPr>
              <w:rPr>
                <w:lang w:eastAsia="en-US"/>
              </w:rPr>
            </w:pPr>
            <w:r>
              <w:rPr>
                <w:lang w:eastAsia="en-US"/>
              </w:rPr>
              <w:t>Document numérisé</w:t>
            </w:r>
          </w:p>
          <w:p w14:paraId="4C7D7170" w14:textId="77777777" w:rsidR="0078340A" w:rsidRDefault="0078340A" w:rsidP="0078340A">
            <w:pPr>
              <w:rPr>
                <w:lang w:eastAsia="en-US"/>
              </w:rPr>
            </w:pPr>
          </w:p>
          <w:p w14:paraId="6579DC9E" w14:textId="2F615016" w:rsidR="0078340A" w:rsidRPr="0078340A" w:rsidRDefault="0078340A" w:rsidP="0078340A">
            <w:pPr>
              <w:rPr>
                <w:lang w:eastAsia="en-US"/>
              </w:rPr>
            </w:pPr>
            <w:r w:rsidRPr="0078340A">
              <w:rPr>
                <w:lang w:eastAsia="en-US"/>
              </w:rPr>
              <w:t>P280/C1/2,</w:t>
            </w:r>
            <w:r>
              <w:rPr>
                <w:lang w:eastAsia="en-US"/>
              </w:rPr>
              <w:t>34</w:t>
            </w:r>
          </w:p>
          <w:p w14:paraId="665740AF" w14:textId="59B31632" w:rsidR="006121BC" w:rsidRDefault="006121BC" w:rsidP="006121BC">
            <w:pPr>
              <w:rPr>
                <w:lang w:eastAsia="en-US"/>
              </w:rPr>
            </w:pPr>
            <w:r w:rsidRPr="006121BC">
              <w:rPr>
                <w:b/>
                <w:bCs/>
                <w:lang w:eastAsia="en-US"/>
              </w:rPr>
              <w:t>Identification :</w:t>
            </w:r>
            <w:r>
              <w:rPr>
                <w:lang w:eastAsia="en-US"/>
              </w:rPr>
              <w:t xml:space="preserve"> Tomate, Ontario, tabac, concombre, maison Jean-Paul T., 1976</w:t>
            </w:r>
          </w:p>
          <w:p w14:paraId="3C5962A0" w14:textId="77777777" w:rsidR="006121BC" w:rsidRDefault="006121BC" w:rsidP="006121BC">
            <w:pPr>
              <w:rPr>
                <w:lang w:eastAsia="en-US"/>
              </w:rPr>
            </w:pPr>
            <w:r w:rsidRPr="006121BC">
              <w:rPr>
                <w:b/>
                <w:bCs/>
                <w:lang w:eastAsia="en-US"/>
              </w:rPr>
              <w:t>Titre :</w:t>
            </w:r>
            <w:r>
              <w:rPr>
                <w:lang w:eastAsia="en-US"/>
              </w:rPr>
              <w:t xml:space="preserve"> Récolte maraîchère de Solange Tremblay en Ontario 1976</w:t>
            </w:r>
          </w:p>
          <w:p w14:paraId="4C2960ED" w14:textId="77777777" w:rsidR="006121BC" w:rsidRDefault="006121BC" w:rsidP="006121BC">
            <w:pPr>
              <w:rPr>
                <w:lang w:eastAsia="en-US"/>
              </w:rPr>
            </w:pPr>
            <w:r w:rsidRPr="006121BC">
              <w:rPr>
                <w:b/>
                <w:bCs/>
                <w:lang w:eastAsia="en-US"/>
              </w:rPr>
              <w:t xml:space="preserve">Description : </w:t>
            </w:r>
            <w:r>
              <w:rPr>
                <w:lang w:eastAsia="en-US"/>
              </w:rPr>
              <w:t>Activité agricole en Ontario, en 1976. Solange Tremblay, originaire de Saint-Stanislas au Saguenay–Lac-Saint-Jean, et des amis participent à la cueillette de tomates ainsi qu’à la récolte de tabac en feuilles et de concombres. Travail manuel dans les champs et aux machines, chargement de paniers de tomates en camion. Conduite automobile sur l’autoroute à Toronto.</w:t>
            </w:r>
          </w:p>
          <w:p w14:paraId="22F845D6" w14:textId="77777777" w:rsidR="006121BC" w:rsidRDefault="006121BC" w:rsidP="006121BC">
            <w:pPr>
              <w:rPr>
                <w:lang w:eastAsia="en-US"/>
              </w:rPr>
            </w:pPr>
            <w:r w:rsidRPr="006121BC">
              <w:rPr>
                <w:b/>
                <w:bCs/>
                <w:lang w:eastAsia="en-US"/>
              </w:rPr>
              <w:t>Date :</w:t>
            </w:r>
            <w:r>
              <w:rPr>
                <w:lang w:eastAsia="en-US"/>
              </w:rPr>
              <w:t xml:space="preserve"> 1976</w:t>
            </w:r>
          </w:p>
          <w:p w14:paraId="299BD625" w14:textId="770C1E68" w:rsidR="006121BC" w:rsidRDefault="006121BC" w:rsidP="006121BC">
            <w:pPr>
              <w:rPr>
                <w:lang w:eastAsia="en-US"/>
              </w:rPr>
            </w:pPr>
            <w:r w:rsidRPr="006121BC">
              <w:rPr>
                <w:b/>
                <w:bCs/>
                <w:lang w:eastAsia="en-US"/>
              </w:rPr>
              <w:t>Ville :</w:t>
            </w:r>
            <w:r>
              <w:rPr>
                <w:lang w:eastAsia="en-US"/>
              </w:rPr>
              <w:t xml:space="preserve"> Toronto, Ontario</w:t>
            </w:r>
          </w:p>
          <w:p w14:paraId="5A731425" w14:textId="77777777" w:rsidR="006121BC" w:rsidRDefault="006121BC" w:rsidP="006121BC">
            <w:pPr>
              <w:rPr>
                <w:lang w:eastAsia="en-US"/>
              </w:rPr>
            </w:pPr>
            <w:r w:rsidRPr="006121BC">
              <w:rPr>
                <w:b/>
                <w:bCs/>
                <w:lang w:eastAsia="en-US"/>
              </w:rPr>
              <w:t>Durée :</w:t>
            </w:r>
            <w:r>
              <w:rPr>
                <w:lang w:eastAsia="en-US"/>
              </w:rPr>
              <w:t xml:space="preserve"> 00:08:17</w:t>
            </w:r>
          </w:p>
          <w:p w14:paraId="0BD8ACF5" w14:textId="77777777" w:rsidR="006121BC" w:rsidRDefault="006121BC" w:rsidP="006121BC">
            <w:pPr>
              <w:rPr>
                <w:lang w:eastAsia="en-US"/>
              </w:rPr>
            </w:pPr>
            <w:r w:rsidRPr="006121BC">
              <w:rPr>
                <w:b/>
                <w:bCs/>
                <w:lang w:eastAsia="en-US"/>
              </w:rPr>
              <w:t>Productrice :</w:t>
            </w:r>
            <w:r>
              <w:rPr>
                <w:lang w:eastAsia="en-US"/>
              </w:rPr>
              <w:t xml:space="preserve"> Solange Tremblay</w:t>
            </w:r>
          </w:p>
          <w:p w14:paraId="126FDA7F" w14:textId="77777777" w:rsidR="006121BC" w:rsidRDefault="006121BC" w:rsidP="006121BC">
            <w:pPr>
              <w:rPr>
                <w:lang w:eastAsia="en-US"/>
              </w:rPr>
            </w:pPr>
            <w:r w:rsidRPr="006121BC">
              <w:rPr>
                <w:b/>
                <w:bCs/>
                <w:lang w:eastAsia="en-US"/>
              </w:rPr>
              <w:t>Format :</w:t>
            </w:r>
            <w:r>
              <w:rPr>
                <w:lang w:eastAsia="en-US"/>
              </w:rPr>
              <w:t xml:space="preserve"> Film 8 mm</w:t>
            </w:r>
          </w:p>
          <w:p w14:paraId="681DE30C" w14:textId="77777777" w:rsidR="006121BC" w:rsidRDefault="006121BC" w:rsidP="006121BC">
            <w:pPr>
              <w:rPr>
                <w:lang w:eastAsia="en-US"/>
              </w:rPr>
            </w:pPr>
            <w:r w:rsidRPr="006121BC">
              <w:rPr>
                <w:b/>
                <w:bCs/>
                <w:lang w:eastAsia="en-US"/>
              </w:rPr>
              <w:t>Spécificités :</w:t>
            </w:r>
            <w:r>
              <w:rPr>
                <w:lang w:eastAsia="en-US"/>
              </w:rPr>
              <w:t xml:space="preserve"> Amateur, Couleur, Film muet</w:t>
            </w:r>
          </w:p>
          <w:p w14:paraId="5D9C23F1" w14:textId="6483038C" w:rsidR="006121BC" w:rsidRDefault="00A815BA" w:rsidP="006121BC">
            <w:pPr>
              <w:rPr>
                <w:lang w:eastAsia="en-US"/>
              </w:rPr>
            </w:pPr>
            <w:hyperlink r:id="rId17" w:history="1">
              <w:r w:rsidR="006121BC" w:rsidRPr="006121BC">
                <w:rPr>
                  <w:rStyle w:val="Lienhypertexte"/>
                  <w:lang w:eastAsia="en-US"/>
                </w:rPr>
                <w:t>Lien LaVoute.tv</w:t>
              </w:r>
            </w:hyperlink>
          </w:p>
          <w:p w14:paraId="337AA83D" w14:textId="4A1BB38F" w:rsidR="0078340A" w:rsidRDefault="006121BC" w:rsidP="006121BC">
            <w:pPr>
              <w:rPr>
                <w:lang w:eastAsia="en-US"/>
              </w:rPr>
            </w:pPr>
            <w:r>
              <w:rPr>
                <w:lang w:eastAsia="en-US"/>
              </w:rPr>
              <w:t>Document numérisé</w:t>
            </w:r>
          </w:p>
          <w:p w14:paraId="3EE6D7D8" w14:textId="77777777" w:rsidR="006121BC" w:rsidRDefault="006121BC" w:rsidP="006121BC">
            <w:pPr>
              <w:rPr>
                <w:lang w:eastAsia="en-US"/>
              </w:rPr>
            </w:pPr>
          </w:p>
          <w:p w14:paraId="0576124C" w14:textId="13F04D0A" w:rsidR="0078340A" w:rsidRDefault="0078340A" w:rsidP="0078340A">
            <w:pPr>
              <w:rPr>
                <w:lang w:eastAsia="en-US"/>
              </w:rPr>
            </w:pPr>
            <w:r w:rsidRPr="0078340A">
              <w:rPr>
                <w:lang w:eastAsia="en-US"/>
              </w:rPr>
              <w:t>P280/C1/2,</w:t>
            </w:r>
            <w:r>
              <w:rPr>
                <w:lang w:eastAsia="en-US"/>
              </w:rPr>
              <w:t>35</w:t>
            </w:r>
          </w:p>
          <w:p w14:paraId="1DA8B29F" w14:textId="77777777" w:rsidR="0078340A" w:rsidRDefault="0078340A" w:rsidP="0078340A">
            <w:pPr>
              <w:rPr>
                <w:lang w:eastAsia="en-US"/>
              </w:rPr>
            </w:pPr>
          </w:p>
          <w:p w14:paraId="53812DF4" w14:textId="04C833AE" w:rsidR="0078340A" w:rsidRDefault="0078340A" w:rsidP="0078340A">
            <w:pPr>
              <w:rPr>
                <w:lang w:eastAsia="en-US"/>
              </w:rPr>
            </w:pPr>
            <w:r w:rsidRPr="0078340A">
              <w:rPr>
                <w:lang w:eastAsia="en-US"/>
              </w:rPr>
              <w:t>P280/C1/2,</w:t>
            </w:r>
            <w:r>
              <w:rPr>
                <w:lang w:eastAsia="en-US"/>
              </w:rPr>
              <w:t>36</w:t>
            </w:r>
          </w:p>
          <w:p w14:paraId="7934E08D" w14:textId="77777777" w:rsidR="0078340A" w:rsidRDefault="0078340A" w:rsidP="0078340A">
            <w:pPr>
              <w:rPr>
                <w:lang w:eastAsia="en-US"/>
              </w:rPr>
            </w:pPr>
          </w:p>
          <w:p w14:paraId="7C9767DF" w14:textId="36FA4E08" w:rsidR="0078340A" w:rsidRPr="0078340A" w:rsidRDefault="0078340A" w:rsidP="0078340A">
            <w:pPr>
              <w:rPr>
                <w:lang w:eastAsia="en-US"/>
              </w:rPr>
            </w:pPr>
            <w:r w:rsidRPr="0078340A">
              <w:rPr>
                <w:lang w:eastAsia="en-US"/>
              </w:rPr>
              <w:t>P280/C1/2,</w:t>
            </w:r>
            <w:r>
              <w:rPr>
                <w:lang w:eastAsia="en-US"/>
              </w:rPr>
              <w:t>37</w:t>
            </w:r>
          </w:p>
          <w:p w14:paraId="50E4578E" w14:textId="77777777" w:rsidR="0078340A" w:rsidRDefault="0078340A" w:rsidP="0078340A">
            <w:pPr>
              <w:rPr>
                <w:lang w:eastAsia="en-US"/>
              </w:rPr>
            </w:pPr>
          </w:p>
          <w:p w14:paraId="09D7FD29" w14:textId="0F7352C9" w:rsidR="0078340A" w:rsidRDefault="0078340A" w:rsidP="0078340A">
            <w:pPr>
              <w:rPr>
                <w:lang w:eastAsia="en-US"/>
              </w:rPr>
            </w:pPr>
            <w:r w:rsidRPr="0078340A">
              <w:rPr>
                <w:lang w:eastAsia="en-US"/>
              </w:rPr>
              <w:t>P280/C1/2,</w:t>
            </w:r>
            <w:r>
              <w:rPr>
                <w:lang w:eastAsia="en-US"/>
              </w:rPr>
              <w:t>38</w:t>
            </w:r>
          </w:p>
          <w:p w14:paraId="3E17B2C2" w14:textId="77777777" w:rsidR="0078340A" w:rsidRDefault="0078340A" w:rsidP="0078340A">
            <w:pPr>
              <w:rPr>
                <w:lang w:eastAsia="en-US"/>
              </w:rPr>
            </w:pPr>
          </w:p>
          <w:p w14:paraId="417CDAC9" w14:textId="563BA1D0" w:rsidR="0078340A" w:rsidRDefault="0078340A" w:rsidP="0078340A">
            <w:pPr>
              <w:rPr>
                <w:lang w:eastAsia="en-US"/>
              </w:rPr>
            </w:pPr>
            <w:r w:rsidRPr="0078340A">
              <w:rPr>
                <w:lang w:eastAsia="en-US"/>
              </w:rPr>
              <w:t>P280/C1/2,</w:t>
            </w:r>
            <w:r>
              <w:rPr>
                <w:lang w:eastAsia="en-US"/>
              </w:rPr>
              <w:t>39</w:t>
            </w:r>
          </w:p>
          <w:p w14:paraId="057B82A3" w14:textId="6263D533" w:rsidR="002D6BC1" w:rsidRDefault="002D6BC1" w:rsidP="002D6BC1">
            <w:pPr>
              <w:rPr>
                <w:lang w:eastAsia="en-US"/>
              </w:rPr>
            </w:pPr>
            <w:r w:rsidRPr="006121BC">
              <w:rPr>
                <w:b/>
                <w:bCs/>
                <w:lang w:eastAsia="en-US"/>
              </w:rPr>
              <w:t>Identification :</w:t>
            </w:r>
            <w:r>
              <w:rPr>
                <w:lang w:eastAsia="en-US"/>
              </w:rPr>
              <w:t xml:space="preserve"> Aucune</w:t>
            </w:r>
          </w:p>
          <w:p w14:paraId="29224654" w14:textId="77777777" w:rsidR="002D6BC1" w:rsidRDefault="002D6BC1" w:rsidP="002D6BC1">
            <w:pPr>
              <w:rPr>
                <w:lang w:eastAsia="en-US"/>
              </w:rPr>
            </w:pPr>
            <w:r w:rsidRPr="006121BC">
              <w:rPr>
                <w:b/>
                <w:bCs/>
                <w:lang w:eastAsia="en-US"/>
              </w:rPr>
              <w:t>Titre :</w:t>
            </w:r>
            <w:r>
              <w:rPr>
                <w:lang w:eastAsia="en-US"/>
              </w:rPr>
              <w:t xml:space="preserve"> </w:t>
            </w:r>
            <w:r w:rsidRPr="002D6BC1">
              <w:rPr>
                <w:lang w:eastAsia="en-US"/>
              </w:rPr>
              <w:t>Chasse aux faisans à Saint-Stanislas</w:t>
            </w:r>
          </w:p>
          <w:p w14:paraId="5156D9E8" w14:textId="705C70BD" w:rsidR="002D6BC1" w:rsidRDefault="002D6BC1" w:rsidP="002D6BC1">
            <w:pPr>
              <w:rPr>
                <w:lang w:eastAsia="en-US"/>
              </w:rPr>
            </w:pPr>
            <w:r w:rsidRPr="006121BC">
              <w:rPr>
                <w:b/>
                <w:bCs/>
                <w:lang w:eastAsia="en-US"/>
              </w:rPr>
              <w:t xml:space="preserve">Description : </w:t>
            </w:r>
            <w:r>
              <w:rPr>
                <w:lang w:eastAsia="en-US"/>
              </w:rPr>
              <w:t>Activité de chasse au faisan à Saint-Stanislas dans les années 1970, possiblement dans le cadre du Festival du Faisan.</w:t>
            </w:r>
          </w:p>
          <w:p w14:paraId="743D56A5" w14:textId="0BF27AC4" w:rsidR="002D6BC1" w:rsidRDefault="002D6BC1" w:rsidP="002D6BC1">
            <w:pPr>
              <w:rPr>
                <w:lang w:eastAsia="en-US"/>
              </w:rPr>
            </w:pPr>
            <w:r w:rsidRPr="002D6BC1">
              <w:rPr>
                <w:b/>
                <w:bCs/>
                <w:lang w:eastAsia="en-US"/>
              </w:rPr>
              <w:t>Plans :</w:t>
            </w:r>
            <w:r>
              <w:rPr>
                <w:lang w:eastAsia="en-US"/>
              </w:rPr>
              <w:t xml:space="preserve"> Jeux d’enfants à l’extérieur du chalet. Hommes regardant un plan ou une carte. Groupe de chasseurs en tenue de chasse. Discussions près d’un grand chapiteau. Fusils ou filets à la main. Parcours du champ avec dossards orange. Distribution de bières O’Keefe. Présentation de trophées de chasse (les faisans).</w:t>
            </w:r>
          </w:p>
          <w:p w14:paraId="7031E58F" w14:textId="3A5B3F82" w:rsidR="002D6BC1" w:rsidRDefault="002D6BC1" w:rsidP="002D6BC1">
            <w:pPr>
              <w:rPr>
                <w:lang w:eastAsia="en-US"/>
              </w:rPr>
            </w:pPr>
            <w:r w:rsidRPr="006121BC">
              <w:rPr>
                <w:b/>
                <w:bCs/>
                <w:lang w:eastAsia="en-US"/>
              </w:rPr>
              <w:t>Date :</w:t>
            </w:r>
            <w:r>
              <w:rPr>
                <w:lang w:eastAsia="en-US"/>
              </w:rPr>
              <w:t xml:space="preserve"> Années 1970</w:t>
            </w:r>
          </w:p>
          <w:p w14:paraId="7B133F9A" w14:textId="2C7BF8DF" w:rsidR="002D6BC1" w:rsidRDefault="002D6BC1" w:rsidP="002D6BC1">
            <w:pPr>
              <w:rPr>
                <w:lang w:eastAsia="en-US"/>
              </w:rPr>
            </w:pPr>
            <w:r w:rsidRPr="006121BC">
              <w:rPr>
                <w:b/>
                <w:bCs/>
                <w:lang w:eastAsia="en-US"/>
              </w:rPr>
              <w:t>Ville :</w:t>
            </w:r>
            <w:r>
              <w:rPr>
                <w:lang w:eastAsia="en-US"/>
              </w:rPr>
              <w:t xml:space="preserve"> Saint-Stanislas</w:t>
            </w:r>
          </w:p>
          <w:p w14:paraId="59AAFDFC" w14:textId="0ADDD3CE" w:rsidR="002D6BC1" w:rsidRDefault="002D6BC1" w:rsidP="002D6BC1">
            <w:pPr>
              <w:rPr>
                <w:lang w:eastAsia="en-US"/>
              </w:rPr>
            </w:pPr>
            <w:r w:rsidRPr="006121BC">
              <w:rPr>
                <w:b/>
                <w:bCs/>
                <w:lang w:eastAsia="en-US"/>
              </w:rPr>
              <w:t>Durée :</w:t>
            </w:r>
            <w:r>
              <w:rPr>
                <w:lang w:eastAsia="en-US"/>
              </w:rPr>
              <w:t xml:space="preserve"> </w:t>
            </w:r>
            <w:r w:rsidRPr="002D6BC1">
              <w:rPr>
                <w:lang w:eastAsia="en-US"/>
              </w:rPr>
              <w:t>00:03:21</w:t>
            </w:r>
          </w:p>
          <w:p w14:paraId="0FDE93CD" w14:textId="77777777" w:rsidR="002D6BC1" w:rsidRDefault="002D6BC1" w:rsidP="002D6BC1">
            <w:pPr>
              <w:rPr>
                <w:lang w:eastAsia="en-US"/>
              </w:rPr>
            </w:pPr>
            <w:r w:rsidRPr="006121BC">
              <w:rPr>
                <w:b/>
                <w:bCs/>
                <w:lang w:eastAsia="en-US"/>
              </w:rPr>
              <w:t>Productrice :</w:t>
            </w:r>
            <w:r>
              <w:rPr>
                <w:lang w:eastAsia="en-US"/>
              </w:rPr>
              <w:t xml:space="preserve"> Solange Tremblay</w:t>
            </w:r>
          </w:p>
          <w:p w14:paraId="68D8DE7C" w14:textId="77777777" w:rsidR="002D6BC1" w:rsidRDefault="002D6BC1" w:rsidP="002D6BC1">
            <w:pPr>
              <w:rPr>
                <w:lang w:eastAsia="en-US"/>
              </w:rPr>
            </w:pPr>
            <w:r w:rsidRPr="006121BC">
              <w:rPr>
                <w:b/>
                <w:bCs/>
                <w:lang w:eastAsia="en-US"/>
              </w:rPr>
              <w:t>Format :</w:t>
            </w:r>
            <w:r>
              <w:rPr>
                <w:lang w:eastAsia="en-US"/>
              </w:rPr>
              <w:t xml:space="preserve"> Film 8 mm</w:t>
            </w:r>
          </w:p>
          <w:p w14:paraId="62DC3208" w14:textId="77777777" w:rsidR="002D6BC1" w:rsidRDefault="002D6BC1" w:rsidP="002D6BC1">
            <w:pPr>
              <w:rPr>
                <w:lang w:eastAsia="en-US"/>
              </w:rPr>
            </w:pPr>
            <w:r w:rsidRPr="006121BC">
              <w:rPr>
                <w:b/>
                <w:bCs/>
                <w:lang w:eastAsia="en-US"/>
              </w:rPr>
              <w:t>Spécificités :</w:t>
            </w:r>
            <w:r>
              <w:rPr>
                <w:lang w:eastAsia="en-US"/>
              </w:rPr>
              <w:t xml:space="preserve"> Amateur, Couleur, Film muet</w:t>
            </w:r>
          </w:p>
          <w:p w14:paraId="347847D4" w14:textId="3FCE4AB3" w:rsidR="002D6BC1" w:rsidRDefault="00A815BA" w:rsidP="002D6BC1">
            <w:pPr>
              <w:rPr>
                <w:lang w:eastAsia="en-US"/>
              </w:rPr>
            </w:pPr>
            <w:hyperlink r:id="rId18" w:history="1">
              <w:r w:rsidR="002D6BC1" w:rsidRPr="006121BC">
                <w:rPr>
                  <w:rStyle w:val="Lienhypertexte"/>
                  <w:lang w:eastAsia="en-US"/>
                </w:rPr>
                <w:t>Lien LaVoute.tv</w:t>
              </w:r>
            </w:hyperlink>
          </w:p>
          <w:p w14:paraId="05687193" w14:textId="77777777" w:rsidR="002D6BC1" w:rsidRDefault="002D6BC1" w:rsidP="002D6BC1">
            <w:pPr>
              <w:rPr>
                <w:lang w:eastAsia="en-US"/>
              </w:rPr>
            </w:pPr>
            <w:r>
              <w:rPr>
                <w:lang w:eastAsia="en-US"/>
              </w:rPr>
              <w:t>Document numérisé</w:t>
            </w:r>
          </w:p>
          <w:p w14:paraId="6DE222EA" w14:textId="77777777" w:rsidR="0078340A" w:rsidRDefault="0078340A" w:rsidP="0078340A">
            <w:pPr>
              <w:rPr>
                <w:lang w:eastAsia="en-US"/>
              </w:rPr>
            </w:pPr>
          </w:p>
          <w:p w14:paraId="3308C733" w14:textId="48BB9CA0" w:rsidR="0078340A" w:rsidRDefault="0078340A" w:rsidP="0078340A">
            <w:pPr>
              <w:rPr>
                <w:lang w:eastAsia="en-US"/>
              </w:rPr>
            </w:pPr>
            <w:r w:rsidRPr="0078340A">
              <w:rPr>
                <w:lang w:eastAsia="en-US"/>
              </w:rPr>
              <w:t>P280/C1/2,</w:t>
            </w:r>
            <w:r>
              <w:rPr>
                <w:lang w:eastAsia="en-US"/>
              </w:rPr>
              <w:t>40</w:t>
            </w:r>
          </w:p>
          <w:p w14:paraId="72CEBC67" w14:textId="77777777" w:rsidR="0078340A" w:rsidRDefault="0078340A" w:rsidP="0078340A">
            <w:pPr>
              <w:rPr>
                <w:lang w:eastAsia="en-US"/>
              </w:rPr>
            </w:pPr>
          </w:p>
          <w:p w14:paraId="001EA333" w14:textId="691D5F8A" w:rsidR="0078340A" w:rsidRPr="0078340A" w:rsidRDefault="0078340A" w:rsidP="0078340A">
            <w:pPr>
              <w:rPr>
                <w:lang w:eastAsia="en-US"/>
              </w:rPr>
            </w:pPr>
            <w:r w:rsidRPr="0078340A">
              <w:rPr>
                <w:lang w:eastAsia="en-US"/>
              </w:rPr>
              <w:t>P280/C1/2,</w:t>
            </w:r>
            <w:r>
              <w:rPr>
                <w:lang w:eastAsia="en-US"/>
              </w:rPr>
              <w:t>41</w:t>
            </w:r>
          </w:p>
          <w:p w14:paraId="32677EAB" w14:textId="77777777" w:rsidR="0078340A" w:rsidRDefault="0078340A" w:rsidP="0078340A">
            <w:pPr>
              <w:rPr>
                <w:lang w:eastAsia="en-US"/>
              </w:rPr>
            </w:pPr>
          </w:p>
          <w:p w14:paraId="4773473B" w14:textId="77777777" w:rsidR="0078340A" w:rsidRDefault="0078340A" w:rsidP="0078340A">
            <w:pPr>
              <w:rPr>
                <w:lang w:eastAsia="en-US"/>
              </w:rPr>
            </w:pPr>
          </w:p>
          <w:p w14:paraId="66232DCA" w14:textId="77777777" w:rsidR="0078340A" w:rsidRDefault="0078340A" w:rsidP="00F94DE7">
            <w:pPr>
              <w:rPr>
                <w:lang w:eastAsia="en-US"/>
              </w:rPr>
            </w:pPr>
          </w:p>
          <w:p w14:paraId="1D8FD01D" w14:textId="77777777" w:rsidR="0078340A" w:rsidRDefault="0078340A" w:rsidP="00F94DE7">
            <w:pPr>
              <w:rPr>
                <w:lang w:eastAsia="en-US"/>
              </w:rPr>
            </w:pPr>
          </w:p>
          <w:p w14:paraId="4BDC8749" w14:textId="77777777" w:rsidR="00F94DE7" w:rsidRDefault="00F94DE7" w:rsidP="00F94DE7">
            <w:pPr>
              <w:pStyle w:val="Niveau3"/>
            </w:pPr>
          </w:p>
        </w:tc>
      </w:tr>
    </w:tbl>
    <w:p w14:paraId="4DDEEC39" w14:textId="77777777" w:rsidR="00287473" w:rsidRPr="00A674F8" w:rsidRDefault="00287473" w:rsidP="009A57B7"/>
    <w:p w14:paraId="7C1918C0" w14:textId="77777777" w:rsidR="00287473" w:rsidRPr="00A674F8" w:rsidRDefault="00287473" w:rsidP="00287473"/>
    <w:p w14:paraId="69D779FB" w14:textId="0536B878" w:rsidR="00287473" w:rsidRPr="00A674F8" w:rsidRDefault="00287473" w:rsidP="00287473">
      <w:pPr>
        <w:pStyle w:val="Titre2"/>
      </w:pPr>
      <w:bookmarkStart w:id="121" w:name="_Toc226037294"/>
      <w:r>
        <w:t>P</w:t>
      </w:r>
      <w:r w:rsidR="00FB32BC">
        <w:t>280</w:t>
      </w:r>
      <w:r>
        <w:t>/C</w:t>
      </w:r>
      <w:r w:rsidRPr="00A674F8">
        <w:t xml:space="preserve">2 </w:t>
      </w:r>
      <w:r w:rsidR="00F94DE7">
        <w:t>Enregistrements sonores</w:t>
      </w:r>
      <w:bookmarkEnd w:id="121"/>
    </w:p>
    <w:p w14:paraId="0A6F7252" w14:textId="77777777" w:rsidR="00287473" w:rsidRPr="00A674F8" w:rsidRDefault="00287473" w:rsidP="00287473"/>
    <w:tbl>
      <w:tblPr>
        <w:tblW w:w="9356" w:type="dxa"/>
        <w:tblInd w:w="-567" w:type="dxa"/>
        <w:shd w:val="clear" w:color="auto" w:fill="D9D9D9"/>
        <w:tblLook w:val="04A0" w:firstRow="1" w:lastRow="0" w:firstColumn="1" w:lastColumn="0" w:noHBand="0" w:noVBand="1"/>
      </w:tblPr>
      <w:tblGrid>
        <w:gridCol w:w="1555"/>
        <w:gridCol w:w="7801"/>
      </w:tblGrid>
      <w:tr w:rsidR="00287473" w:rsidRPr="00A674F8" w14:paraId="05B2D203" w14:textId="77777777" w:rsidTr="00E73CD9">
        <w:trPr>
          <w:trHeight w:val="873"/>
        </w:trPr>
        <w:tc>
          <w:tcPr>
            <w:tcW w:w="1555" w:type="dxa"/>
            <w:shd w:val="clear" w:color="auto" w:fill="D9D9D9" w:themeFill="background1" w:themeFillShade="D9"/>
            <w:hideMark/>
          </w:tcPr>
          <w:p w14:paraId="708168FC" w14:textId="77777777" w:rsidR="00287473" w:rsidRPr="00A674F8" w:rsidRDefault="00287473" w:rsidP="00E73CD9">
            <w:pPr>
              <w:rPr>
                <w:lang w:eastAsia="en-US"/>
              </w:rPr>
            </w:pPr>
            <w:r w:rsidRPr="00A674F8">
              <w:rPr>
                <w:lang w:eastAsia="en-US"/>
              </w:rPr>
              <w:t>R-E-T-P</w:t>
            </w:r>
          </w:p>
        </w:tc>
        <w:tc>
          <w:tcPr>
            <w:tcW w:w="7801" w:type="dxa"/>
            <w:hideMark/>
          </w:tcPr>
          <w:p w14:paraId="2FA58A67" w14:textId="32CEA9D7" w:rsidR="00287473" w:rsidRPr="00B321DF" w:rsidRDefault="00287473" w:rsidP="00E73CD9">
            <w:pPr>
              <w:pStyle w:val="Niveau3"/>
            </w:pPr>
            <w:bookmarkStart w:id="122" w:name="_Toc226037295"/>
            <w:r>
              <w:t>P</w:t>
            </w:r>
            <w:r w:rsidR="00FB32BC">
              <w:t>280</w:t>
            </w:r>
            <w:r>
              <w:t>/C2</w:t>
            </w:r>
            <w:r w:rsidRPr="00B321DF">
              <w:t xml:space="preserve">/1 : </w:t>
            </w:r>
            <w:r>
              <w:fldChar w:fldCharType="begin">
                <w:ffData>
                  <w:name w:val="Texte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bookmarkEnd w:id="122"/>
            <w:r>
              <w:fldChar w:fldCharType="end"/>
            </w:r>
          </w:p>
          <w:p w14:paraId="7CBB58D2" w14:textId="77777777" w:rsidR="00287473" w:rsidRDefault="00287473" w:rsidP="00E73CD9">
            <w:pPr>
              <w:rPr>
                <w:lang w:eastAsia="en-US"/>
              </w:rPr>
            </w:pPr>
          </w:p>
          <w:p w14:paraId="3A4B7477" w14:textId="77777777" w:rsidR="00287473" w:rsidRDefault="00287473" w:rsidP="00E73CD9">
            <w:pPr>
              <w:rPr>
                <w:lang w:eastAsia="en-US"/>
              </w:rPr>
            </w:pPr>
          </w:p>
          <w:p w14:paraId="7BBFBC96" w14:textId="77777777" w:rsidR="00287473" w:rsidRPr="00A674F8" w:rsidRDefault="00287473" w:rsidP="00E73CD9">
            <w:pPr>
              <w:rPr>
                <w:lang w:eastAsia="en-US"/>
              </w:rPr>
            </w:pPr>
          </w:p>
        </w:tc>
      </w:tr>
      <w:tr w:rsidR="00287473" w:rsidRPr="00A674F8" w14:paraId="383CECC4" w14:textId="77777777" w:rsidTr="00E73CD9">
        <w:trPr>
          <w:trHeight w:val="1333"/>
        </w:trPr>
        <w:tc>
          <w:tcPr>
            <w:tcW w:w="1555" w:type="dxa"/>
            <w:shd w:val="clear" w:color="auto" w:fill="D9D9D9" w:themeFill="background1" w:themeFillShade="D9"/>
          </w:tcPr>
          <w:p w14:paraId="382F78F5" w14:textId="77777777" w:rsidR="00287473" w:rsidRPr="00A674F8" w:rsidRDefault="00287473" w:rsidP="00E73CD9">
            <w:pPr>
              <w:rPr>
                <w:lang w:eastAsia="en-US"/>
              </w:rPr>
            </w:pPr>
          </w:p>
        </w:tc>
        <w:tc>
          <w:tcPr>
            <w:tcW w:w="7801" w:type="dxa"/>
          </w:tcPr>
          <w:p w14:paraId="10402DDE" w14:textId="35AE5B29" w:rsidR="00287473" w:rsidRPr="00B321DF" w:rsidRDefault="00287473" w:rsidP="00E73CD9">
            <w:pPr>
              <w:pStyle w:val="Niveau3"/>
            </w:pPr>
            <w:bookmarkStart w:id="123" w:name="_Toc226037296"/>
            <w:r>
              <w:t>P</w:t>
            </w:r>
            <w:r w:rsidR="00FB32BC">
              <w:t>280</w:t>
            </w:r>
            <w:r>
              <w:t>/C2/2</w:t>
            </w:r>
            <w:r w:rsidRPr="00B321DF">
              <w:t xml:space="preserve"> : </w:t>
            </w:r>
            <w:r>
              <w:fldChar w:fldCharType="begin">
                <w:ffData>
                  <w:name w:val="Texte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bookmarkEnd w:id="123"/>
            <w:r>
              <w:fldChar w:fldCharType="end"/>
            </w:r>
          </w:p>
          <w:p w14:paraId="092C4F7B" w14:textId="77777777" w:rsidR="00287473" w:rsidRDefault="00287473" w:rsidP="00E73CD9">
            <w:pPr>
              <w:rPr>
                <w:lang w:eastAsia="en-US"/>
              </w:rPr>
            </w:pPr>
          </w:p>
          <w:p w14:paraId="03F1CD25" w14:textId="77777777" w:rsidR="00287473" w:rsidRPr="00A674F8" w:rsidRDefault="00287473" w:rsidP="00E73CD9">
            <w:pPr>
              <w:rPr>
                <w:lang w:eastAsia="en-US"/>
              </w:rPr>
            </w:pPr>
          </w:p>
          <w:p w14:paraId="6E57C567" w14:textId="77777777" w:rsidR="00287473" w:rsidRDefault="00287473" w:rsidP="00E73CD9"/>
        </w:tc>
      </w:tr>
    </w:tbl>
    <w:p w14:paraId="1453E7DC" w14:textId="6A602E8C" w:rsidR="00287473" w:rsidRDefault="00287473" w:rsidP="00287473"/>
    <w:p w14:paraId="06E698F0" w14:textId="5785EE20" w:rsidR="00645F67" w:rsidRDefault="00645F67" w:rsidP="00287473"/>
    <w:p w14:paraId="3D364F9F" w14:textId="2EC5DF02" w:rsidR="00645F67" w:rsidRPr="00A674F8" w:rsidRDefault="00645F67" w:rsidP="00645F67">
      <w:pPr>
        <w:pStyle w:val="Titre"/>
      </w:pPr>
      <w:bookmarkStart w:id="124" w:name="_Toc226037297"/>
      <w:r>
        <w:t>P280/D</w:t>
      </w:r>
      <w:r w:rsidRPr="00A674F8">
        <w:t xml:space="preserve"> </w:t>
      </w:r>
      <w:r>
        <w:t>Objets</w:t>
      </w:r>
      <w:bookmarkEnd w:id="124"/>
    </w:p>
    <w:p w14:paraId="679967F1" w14:textId="77777777" w:rsidR="00645F67" w:rsidRDefault="00645F67" w:rsidP="00645F67"/>
    <w:p w14:paraId="033578F2" w14:textId="77777777" w:rsidR="00645F67" w:rsidRPr="00AB6798" w:rsidRDefault="00645F67" w:rsidP="00645F67">
      <w:pPr>
        <w:rPr>
          <w:i/>
        </w:rPr>
      </w:pPr>
      <w:r w:rsidRPr="00AB6798">
        <w:rPr>
          <w:i/>
        </w:rPr>
        <w:t xml:space="preserve">Portée et contenu : </w:t>
      </w:r>
    </w:p>
    <w:p w14:paraId="356DA113" w14:textId="410A7A85" w:rsidR="00645F67" w:rsidRPr="00A674F8" w:rsidRDefault="00645F67" w:rsidP="00645F67">
      <w:r>
        <w:t xml:space="preserve">Cette série comprend </w:t>
      </w:r>
      <w:r w:rsidR="00E56E99">
        <w:t xml:space="preserve">des objets amassés par Mme Solange Tremblay, donatrice, </w:t>
      </w:r>
      <w:r w:rsidR="00247D66">
        <w:t>lors d’activités de bénévolat</w:t>
      </w:r>
      <w:r>
        <w:t>.</w:t>
      </w:r>
    </w:p>
    <w:p w14:paraId="49C9227B" w14:textId="77777777" w:rsidR="00645F67" w:rsidRDefault="00645F67" w:rsidP="00645F67"/>
    <w:p w14:paraId="443CAB97" w14:textId="77777777" w:rsidR="00645F67" w:rsidRPr="00AB6798" w:rsidRDefault="00645F67" w:rsidP="00645F67">
      <w:pPr>
        <w:rPr>
          <w:i/>
        </w:rPr>
      </w:pPr>
      <w:r w:rsidRPr="00AB6798">
        <w:rPr>
          <w:i/>
        </w:rPr>
        <w:t xml:space="preserve">Notes : </w:t>
      </w:r>
    </w:p>
    <w:p w14:paraId="668F90B3" w14:textId="77777777" w:rsidR="00645F67" w:rsidRPr="00A674F8" w:rsidRDefault="00645F67" w:rsidP="00645F67">
      <w:r>
        <w:fldChar w:fldCharType="begin">
          <w:ffData>
            <w:name w:val="Texte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CAF22DB" w14:textId="77777777" w:rsidR="00645F67" w:rsidRPr="00A674F8" w:rsidRDefault="00645F67" w:rsidP="00645F67"/>
    <w:p w14:paraId="55D900C0" w14:textId="53630113" w:rsidR="00645F67" w:rsidRPr="00A674F8" w:rsidRDefault="00645F67" w:rsidP="00645F67">
      <w:pPr>
        <w:pStyle w:val="Titre2"/>
      </w:pPr>
      <w:bookmarkStart w:id="125" w:name="_Toc226037298"/>
      <w:r>
        <w:t>P280/</w:t>
      </w:r>
      <w:r w:rsidR="00247D66">
        <w:t>D</w:t>
      </w:r>
      <w:r w:rsidRPr="00A674F8">
        <w:t xml:space="preserve">1 </w:t>
      </w:r>
      <w:r w:rsidR="00247D66">
        <w:t>Épinglettes</w:t>
      </w:r>
      <w:bookmarkEnd w:id="125"/>
    </w:p>
    <w:p w14:paraId="00FEB3C0" w14:textId="77777777" w:rsidR="00645F67" w:rsidRPr="00A674F8" w:rsidRDefault="00645F67" w:rsidP="00645F67"/>
    <w:p w14:paraId="464272BD" w14:textId="77777777" w:rsidR="00645F67" w:rsidRPr="00AB6798" w:rsidRDefault="00645F67" w:rsidP="00645F67">
      <w:pPr>
        <w:rPr>
          <w:i/>
        </w:rPr>
      </w:pPr>
      <w:r w:rsidRPr="00AB6798">
        <w:rPr>
          <w:i/>
        </w:rPr>
        <w:t xml:space="preserve">Portée et contenu : </w:t>
      </w:r>
    </w:p>
    <w:p w14:paraId="7E389A05" w14:textId="7759CC7B" w:rsidR="00645F67" w:rsidRPr="00A674F8" w:rsidRDefault="00645F67" w:rsidP="00645F67">
      <w:r>
        <w:t xml:space="preserve">Cette sous-série comprend </w:t>
      </w:r>
      <w:r w:rsidR="00247D66">
        <w:t xml:space="preserve">2 épinglettes. </w:t>
      </w:r>
    </w:p>
    <w:p w14:paraId="5C79A38E" w14:textId="77777777" w:rsidR="00645F67" w:rsidRPr="00A674F8" w:rsidRDefault="00645F67" w:rsidP="00645F67"/>
    <w:tbl>
      <w:tblPr>
        <w:tblW w:w="9356" w:type="dxa"/>
        <w:tblInd w:w="-567" w:type="dxa"/>
        <w:shd w:val="clear" w:color="auto" w:fill="D9D9D9"/>
        <w:tblLook w:val="04A0" w:firstRow="1" w:lastRow="0" w:firstColumn="1" w:lastColumn="0" w:noHBand="0" w:noVBand="1"/>
      </w:tblPr>
      <w:tblGrid>
        <w:gridCol w:w="1555"/>
        <w:gridCol w:w="7801"/>
      </w:tblGrid>
      <w:tr w:rsidR="00645F67" w:rsidRPr="00A674F8" w14:paraId="4E818CBA" w14:textId="77777777" w:rsidTr="00E73CD9">
        <w:trPr>
          <w:trHeight w:val="873"/>
        </w:trPr>
        <w:tc>
          <w:tcPr>
            <w:tcW w:w="1555" w:type="dxa"/>
            <w:shd w:val="clear" w:color="auto" w:fill="D9D9D9" w:themeFill="background1" w:themeFillShade="D9"/>
            <w:hideMark/>
          </w:tcPr>
          <w:p w14:paraId="41847499" w14:textId="77777777" w:rsidR="00645F67" w:rsidRPr="00A674F8" w:rsidRDefault="00645F67" w:rsidP="00E73CD9">
            <w:pPr>
              <w:rPr>
                <w:lang w:eastAsia="en-US"/>
              </w:rPr>
            </w:pPr>
            <w:r w:rsidRPr="00A674F8">
              <w:rPr>
                <w:lang w:eastAsia="en-US"/>
              </w:rPr>
              <w:t>R-E-T-P</w:t>
            </w:r>
          </w:p>
        </w:tc>
        <w:tc>
          <w:tcPr>
            <w:tcW w:w="7801" w:type="dxa"/>
            <w:hideMark/>
          </w:tcPr>
          <w:p w14:paraId="1179EEA5" w14:textId="39AAA7F6" w:rsidR="00645F67" w:rsidRPr="00B321DF" w:rsidRDefault="00645F67" w:rsidP="00E73CD9">
            <w:pPr>
              <w:pStyle w:val="Niveau3"/>
            </w:pPr>
            <w:bookmarkStart w:id="126" w:name="_Toc226037299"/>
            <w:r>
              <w:t>P280/</w:t>
            </w:r>
            <w:r w:rsidR="00247D66">
              <w:t>D</w:t>
            </w:r>
            <w:r w:rsidRPr="00B321DF">
              <w:t xml:space="preserve">1/1 : </w:t>
            </w:r>
            <w:r w:rsidR="00247D66">
              <w:t>Implication</w:t>
            </w:r>
            <w:bookmarkEnd w:id="126"/>
          </w:p>
          <w:p w14:paraId="0DC4FA59" w14:textId="4A699419" w:rsidR="00645F67" w:rsidRDefault="00247D66" w:rsidP="00E73CD9">
            <w:pPr>
              <w:rPr>
                <w:lang w:eastAsia="en-US"/>
              </w:rPr>
            </w:pPr>
            <w:r>
              <w:rPr>
                <w:lang w:eastAsia="en-US"/>
              </w:rPr>
              <w:t>- 2 épinglettes.</w:t>
            </w:r>
          </w:p>
          <w:p w14:paraId="4F6368FC" w14:textId="77777777" w:rsidR="00247D66" w:rsidRDefault="00247D66" w:rsidP="00E73CD9">
            <w:pPr>
              <w:rPr>
                <w:lang w:eastAsia="en-US"/>
              </w:rPr>
            </w:pPr>
          </w:p>
          <w:p w14:paraId="58C4E9F8" w14:textId="3BEF4D68" w:rsidR="00645F67" w:rsidRDefault="00645F67" w:rsidP="00E73CD9">
            <w:pPr>
              <w:rPr>
                <w:lang w:eastAsia="en-US"/>
              </w:rPr>
            </w:pPr>
            <w:r>
              <w:rPr>
                <w:lang w:eastAsia="en-US"/>
              </w:rPr>
              <w:t>P280/</w:t>
            </w:r>
            <w:r w:rsidR="00247D66">
              <w:rPr>
                <w:lang w:eastAsia="en-US"/>
              </w:rPr>
              <w:t>D</w:t>
            </w:r>
            <w:r>
              <w:rPr>
                <w:lang w:eastAsia="en-US"/>
              </w:rPr>
              <w:t>1/1,1</w:t>
            </w:r>
          </w:p>
          <w:p w14:paraId="1550AD6E" w14:textId="77777777" w:rsidR="00645F67" w:rsidRDefault="00645F67" w:rsidP="00E73CD9">
            <w:pPr>
              <w:rPr>
                <w:lang w:eastAsia="en-US"/>
              </w:rPr>
            </w:pPr>
          </w:p>
          <w:p w14:paraId="531A22BC" w14:textId="77777777" w:rsidR="00645F67" w:rsidRDefault="00645F67" w:rsidP="00E73CD9">
            <w:pPr>
              <w:rPr>
                <w:lang w:eastAsia="en-US"/>
              </w:rPr>
            </w:pPr>
          </w:p>
          <w:p w14:paraId="2CB374F8" w14:textId="77777777" w:rsidR="00645F67" w:rsidRDefault="00645F67" w:rsidP="00E73CD9">
            <w:pPr>
              <w:rPr>
                <w:lang w:eastAsia="en-US"/>
              </w:rPr>
            </w:pPr>
          </w:p>
          <w:p w14:paraId="7B9B0C6E" w14:textId="77777777" w:rsidR="00645F67" w:rsidRDefault="00645F67" w:rsidP="00E73CD9">
            <w:pPr>
              <w:rPr>
                <w:lang w:eastAsia="en-US"/>
              </w:rPr>
            </w:pPr>
          </w:p>
          <w:p w14:paraId="0638DCF6" w14:textId="77777777" w:rsidR="00645F67" w:rsidRPr="00A674F8" w:rsidRDefault="00645F67" w:rsidP="00E73CD9">
            <w:pPr>
              <w:rPr>
                <w:lang w:eastAsia="en-US"/>
              </w:rPr>
            </w:pPr>
          </w:p>
        </w:tc>
      </w:tr>
    </w:tbl>
    <w:p w14:paraId="480D31A5" w14:textId="77777777" w:rsidR="00645F67" w:rsidRPr="00A674F8" w:rsidRDefault="00645F67" w:rsidP="00287473"/>
    <w:p w14:paraId="71F28F6D" w14:textId="77777777" w:rsidR="00287473" w:rsidRPr="00A674F8" w:rsidRDefault="00287473" w:rsidP="00287473"/>
    <w:p w14:paraId="017544C2" w14:textId="77777777" w:rsidR="00287473" w:rsidRPr="00A674F8" w:rsidRDefault="00287473" w:rsidP="00287473"/>
    <w:p w14:paraId="1C85BA0B" w14:textId="77777777" w:rsidR="00696AE2" w:rsidRPr="00A674F8" w:rsidRDefault="00696AE2" w:rsidP="00923766"/>
    <w:sectPr w:rsidR="00696AE2" w:rsidRPr="00A674F8" w:rsidSect="00F22AC1">
      <w:footerReference w:type="default" r:id="rId19"/>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255CDB" w14:textId="77777777" w:rsidR="0083195A" w:rsidRDefault="0083195A" w:rsidP="00923766">
      <w:r>
        <w:separator/>
      </w:r>
    </w:p>
  </w:endnote>
  <w:endnote w:type="continuationSeparator" w:id="0">
    <w:p w14:paraId="2046E5E1" w14:textId="77777777" w:rsidR="0083195A" w:rsidRDefault="0083195A" w:rsidP="0092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172E46" w14:textId="77777777" w:rsidR="00491934" w:rsidRDefault="00491934" w:rsidP="00923766">
    <w:pPr>
      <w:pStyle w:val="Pieddepage"/>
    </w:pPr>
    <w:r>
      <w:rPr>
        <w:noProof/>
        <w:lang w:eastAsia="fr-CA"/>
      </w:rPr>
      <mc:AlternateContent>
        <mc:Choice Requires="wps">
          <w:drawing>
            <wp:inline distT="0" distB="0" distL="0" distR="0" wp14:anchorId="0497FABC" wp14:editId="557A9EAA">
              <wp:extent cx="5467350" cy="45085"/>
              <wp:effectExtent l="0" t="0" r="0" b="0"/>
              <wp:docPr id="1" name="Organigramme : Dé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0C7CF1E" id="_x0000_t110" coordsize="21600,21600" o:spt="110" path="m10800,l,10800,10800,21600,21600,10800xe">
              <v:stroke joinstyle="miter"/>
              <v:path gradientshapeok="t" o:connecttype="rect" textboxrect="5400,5400,16200,16200"/>
            </v:shapetype>
            <v:shape id="Organigramme : Dé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" fillcolor="black" stroked="f">
              <v:fill r:id="rId1" o:title="" type="pattern"/>
              <w10:anchorlock/>
            </v:shape>
          </w:pict>
        </mc:Fallback>
      </mc:AlternateContent>
    </w:r>
  </w:p>
  <w:p w14:paraId="7B57016D" w14:textId="2267325B" w:rsidR="00491934" w:rsidRPr="009D2B71" w:rsidRDefault="00491934" w:rsidP="00923766">
    <w:pPr>
      <w:pStyle w:val="Pieddepage"/>
      <w:rPr>
        <w:sz w:val="20"/>
      </w:rPr>
    </w:pPr>
    <w:r>
      <w:rPr>
        <w:sz w:val="20"/>
      </w:rPr>
      <w:t>P280 Fonds Solange Tremblay</w:t>
    </w:r>
    <w:r>
      <w:rPr>
        <w:sz w:val="20"/>
      </w:rPr>
      <w:tab/>
    </w:r>
    <w:r>
      <w:rPr>
        <w:sz w:val="20"/>
      </w:rPr>
      <w:tab/>
    </w:r>
    <w:r w:rsidRPr="00F22AC1">
      <w:fldChar w:fldCharType="begin"/>
    </w:r>
    <w:r w:rsidRPr="00F22AC1">
      <w:instrText>PAGE    \* MERGEFORMAT</w:instrText>
    </w:r>
    <w:r w:rsidRPr="00F22AC1">
      <w:fldChar w:fldCharType="separate"/>
    </w:r>
    <w:r w:rsidR="00A815BA" w:rsidRPr="00A815BA">
      <w:rPr>
        <w:noProof/>
        <w:lang w:val="fr-FR"/>
      </w:rPr>
      <w:t>9</w:t>
    </w:r>
    <w:r w:rsidRPr="00F22AC1">
      <w:fldChar w:fldCharType="end"/>
    </w:r>
  </w:p>
  <w:p w14:paraId="53DEB62C" w14:textId="77777777" w:rsidR="00491934" w:rsidRDefault="00491934" w:rsidP="00923766">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0D117E" w14:textId="77777777" w:rsidR="0083195A" w:rsidRDefault="0083195A" w:rsidP="00923766">
      <w:r>
        <w:separator/>
      </w:r>
    </w:p>
  </w:footnote>
  <w:footnote w:type="continuationSeparator" w:id="0">
    <w:p w14:paraId="1205D7A8" w14:textId="77777777" w:rsidR="0083195A" w:rsidRDefault="0083195A" w:rsidP="00923766">
      <w:r>
        <w:continuationSeparator/>
      </w:r>
    </w:p>
  </w:footnote>
  <w:footnote w:id="1">
    <w:p w14:paraId="2B7F7F98" w14:textId="2C8441CE" w:rsidR="00491934" w:rsidRDefault="00491934">
      <w:pPr>
        <w:pStyle w:val="Notedebasdepage"/>
      </w:pPr>
      <w:r>
        <w:rPr>
          <w:rStyle w:val="Appelnotedebasdep"/>
        </w:rPr>
        <w:footnoteRef/>
      </w:r>
      <w:r>
        <w:t xml:space="preserve"> Normand Fortin est le frère de Gemma Fortin, elle-même épouse de Jean-Charles Savard.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34AB3"/>
    <w:multiLevelType w:val="hybridMultilevel"/>
    <w:tmpl w:val="EC3073B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nsid w:val="07E17F62"/>
    <w:multiLevelType w:val="hybridMultilevel"/>
    <w:tmpl w:val="38EADE3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nsid w:val="1B1B14CC"/>
    <w:multiLevelType w:val="hybridMultilevel"/>
    <w:tmpl w:val="1276A09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nsid w:val="293B02F4"/>
    <w:multiLevelType w:val="hybridMultilevel"/>
    <w:tmpl w:val="03FE8A8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nsid w:val="3397536A"/>
    <w:multiLevelType w:val="hybridMultilevel"/>
    <w:tmpl w:val="B380C4D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nsid w:val="3A7A226E"/>
    <w:multiLevelType w:val="hybridMultilevel"/>
    <w:tmpl w:val="0D22313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nsid w:val="3D3725DC"/>
    <w:multiLevelType w:val="hybridMultilevel"/>
    <w:tmpl w:val="59B03388"/>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nsid w:val="40635A7C"/>
    <w:multiLevelType w:val="hybridMultilevel"/>
    <w:tmpl w:val="41828810"/>
    <w:lvl w:ilvl="0" w:tplc="A674605C">
      <w:start w:val="7"/>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nsid w:val="47EB5347"/>
    <w:multiLevelType w:val="hybridMultilevel"/>
    <w:tmpl w:val="1D48D46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nsid w:val="493F4294"/>
    <w:multiLevelType w:val="hybridMultilevel"/>
    <w:tmpl w:val="DE5C125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nsid w:val="4B4B31B7"/>
    <w:multiLevelType w:val="hybridMultilevel"/>
    <w:tmpl w:val="02A0327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nsid w:val="4B787944"/>
    <w:multiLevelType w:val="hybridMultilevel"/>
    <w:tmpl w:val="08AC257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nsid w:val="4E8B7EC9"/>
    <w:multiLevelType w:val="hybridMultilevel"/>
    <w:tmpl w:val="306C0FA8"/>
    <w:lvl w:ilvl="0" w:tplc="A674605C">
      <w:start w:val="7"/>
      <w:numFmt w:val="bullet"/>
      <w:lvlText w:val="•"/>
      <w:lvlJc w:val="left"/>
      <w:pPr>
        <w:ind w:left="1065" w:hanging="705"/>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nsid w:val="52735521"/>
    <w:multiLevelType w:val="hybridMultilevel"/>
    <w:tmpl w:val="27E629A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nsid w:val="56CF1DCC"/>
    <w:multiLevelType w:val="multilevel"/>
    <w:tmpl w:val="A9FCA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E081B31"/>
    <w:multiLevelType w:val="hybridMultilevel"/>
    <w:tmpl w:val="960A715C"/>
    <w:lvl w:ilvl="0" w:tplc="A674605C">
      <w:start w:val="7"/>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nsid w:val="5E9E2F7E"/>
    <w:multiLevelType w:val="hybridMultilevel"/>
    <w:tmpl w:val="8042DE7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nsid w:val="624C3C54"/>
    <w:multiLevelType w:val="multilevel"/>
    <w:tmpl w:val="5D7CD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1692564"/>
    <w:multiLevelType w:val="hybridMultilevel"/>
    <w:tmpl w:val="69626B2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9">
    <w:nsid w:val="75E0603B"/>
    <w:multiLevelType w:val="hybridMultilevel"/>
    <w:tmpl w:val="ED708FA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0">
    <w:nsid w:val="7B4A1BC2"/>
    <w:multiLevelType w:val="hybridMultilevel"/>
    <w:tmpl w:val="31329B18"/>
    <w:lvl w:ilvl="0" w:tplc="A674605C">
      <w:start w:val="7"/>
      <w:numFmt w:val="bullet"/>
      <w:lvlText w:val="•"/>
      <w:lvlJc w:val="left"/>
      <w:pPr>
        <w:ind w:left="1065" w:hanging="705"/>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17"/>
  </w:num>
  <w:num w:numId="2">
    <w:abstractNumId w:val="9"/>
  </w:num>
  <w:num w:numId="3">
    <w:abstractNumId w:val="13"/>
  </w:num>
  <w:num w:numId="4">
    <w:abstractNumId w:val="12"/>
  </w:num>
  <w:num w:numId="5">
    <w:abstractNumId w:val="20"/>
  </w:num>
  <w:num w:numId="6">
    <w:abstractNumId w:val="7"/>
  </w:num>
  <w:num w:numId="7">
    <w:abstractNumId w:val="15"/>
  </w:num>
  <w:num w:numId="8">
    <w:abstractNumId w:val="4"/>
  </w:num>
  <w:num w:numId="9">
    <w:abstractNumId w:val="14"/>
  </w:num>
  <w:num w:numId="10">
    <w:abstractNumId w:val="5"/>
  </w:num>
  <w:num w:numId="11">
    <w:abstractNumId w:val="2"/>
  </w:num>
  <w:num w:numId="12">
    <w:abstractNumId w:val="10"/>
  </w:num>
  <w:num w:numId="13">
    <w:abstractNumId w:val="19"/>
  </w:num>
  <w:num w:numId="14">
    <w:abstractNumId w:val="11"/>
  </w:num>
  <w:num w:numId="15">
    <w:abstractNumId w:val="18"/>
  </w:num>
  <w:num w:numId="16">
    <w:abstractNumId w:val="3"/>
  </w:num>
  <w:num w:numId="17">
    <w:abstractNumId w:val="1"/>
  </w:num>
  <w:num w:numId="18">
    <w:abstractNumId w:val="6"/>
  </w:num>
  <w:num w:numId="19">
    <w:abstractNumId w:val="0"/>
  </w:num>
  <w:num w:numId="20">
    <w:abstractNumId w:val="8"/>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F67"/>
    <w:rsid w:val="00006C7A"/>
    <w:rsid w:val="00016CEE"/>
    <w:rsid w:val="0001776F"/>
    <w:rsid w:val="00022E06"/>
    <w:rsid w:val="00032AD6"/>
    <w:rsid w:val="000471D4"/>
    <w:rsid w:val="00050170"/>
    <w:rsid w:val="000519EA"/>
    <w:rsid w:val="000652DA"/>
    <w:rsid w:val="000723B8"/>
    <w:rsid w:val="000810CE"/>
    <w:rsid w:val="00083A2F"/>
    <w:rsid w:val="000A440C"/>
    <w:rsid w:val="000A6B7A"/>
    <w:rsid w:val="000B2211"/>
    <w:rsid w:val="000B2BA6"/>
    <w:rsid w:val="000B6E27"/>
    <w:rsid w:val="000B7F56"/>
    <w:rsid w:val="000C70A7"/>
    <w:rsid w:val="000E2377"/>
    <w:rsid w:val="000F5E11"/>
    <w:rsid w:val="000F7851"/>
    <w:rsid w:val="00100C2C"/>
    <w:rsid w:val="00102316"/>
    <w:rsid w:val="00112008"/>
    <w:rsid w:val="00113EEB"/>
    <w:rsid w:val="001153BB"/>
    <w:rsid w:val="00115E34"/>
    <w:rsid w:val="001213BC"/>
    <w:rsid w:val="00136DC0"/>
    <w:rsid w:val="00146B91"/>
    <w:rsid w:val="00151501"/>
    <w:rsid w:val="00166949"/>
    <w:rsid w:val="00166C91"/>
    <w:rsid w:val="001775D5"/>
    <w:rsid w:val="00181E12"/>
    <w:rsid w:val="001C4FCD"/>
    <w:rsid w:val="001D5C99"/>
    <w:rsid w:val="001E1F02"/>
    <w:rsid w:val="001E22C8"/>
    <w:rsid w:val="001E5A46"/>
    <w:rsid w:val="001F7760"/>
    <w:rsid w:val="00220F89"/>
    <w:rsid w:val="002273FD"/>
    <w:rsid w:val="00242535"/>
    <w:rsid w:val="00242C7D"/>
    <w:rsid w:val="00247D66"/>
    <w:rsid w:val="0025336B"/>
    <w:rsid w:val="0027203D"/>
    <w:rsid w:val="00284955"/>
    <w:rsid w:val="0028732E"/>
    <w:rsid w:val="00287473"/>
    <w:rsid w:val="002975E2"/>
    <w:rsid w:val="002A1E83"/>
    <w:rsid w:val="002A29A7"/>
    <w:rsid w:val="002A5FA2"/>
    <w:rsid w:val="002C1CD4"/>
    <w:rsid w:val="002C791D"/>
    <w:rsid w:val="002D0F20"/>
    <w:rsid w:val="002D6BC1"/>
    <w:rsid w:val="002E6ABC"/>
    <w:rsid w:val="0030124F"/>
    <w:rsid w:val="003044B9"/>
    <w:rsid w:val="0030734D"/>
    <w:rsid w:val="00311D8B"/>
    <w:rsid w:val="00312190"/>
    <w:rsid w:val="0038462B"/>
    <w:rsid w:val="003905AA"/>
    <w:rsid w:val="003A354F"/>
    <w:rsid w:val="003A4652"/>
    <w:rsid w:val="003A5846"/>
    <w:rsid w:val="003A5F15"/>
    <w:rsid w:val="003A67C7"/>
    <w:rsid w:val="003B3ADE"/>
    <w:rsid w:val="003B7BE7"/>
    <w:rsid w:val="003C1450"/>
    <w:rsid w:val="003C74E0"/>
    <w:rsid w:val="00421D85"/>
    <w:rsid w:val="00424D30"/>
    <w:rsid w:val="00425E94"/>
    <w:rsid w:val="004306E7"/>
    <w:rsid w:val="00436D72"/>
    <w:rsid w:val="004371EE"/>
    <w:rsid w:val="00444B0E"/>
    <w:rsid w:val="0045758A"/>
    <w:rsid w:val="0046451E"/>
    <w:rsid w:val="00482438"/>
    <w:rsid w:val="00482915"/>
    <w:rsid w:val="004862B9"/>
    <w:rsid w:val="00491934"/>
    <w:rsid w:val="0049624B"/>
    <w:rsid w:val="004B58CE"/>
    <w:rsid w:val="004D66AE"/>
    <w:rsid w:val="004F0827"/>
    <w:rsid w:val="00501DD6"/>
    <w:rsid w:val="00502C0D"/>
    <w:rsid w:val="00505678"/>
    <w:rsid w:val="00515C06"/>
    <w:rsid w:val="00534691"/>
    <w:rsid w:val="00537703"/>
    <w:rsid w:val="00544163"/>
    <w:rsid w:val="005459E1"/>
    <w:rsid w:val="00550115"/>
    <w:rsid w:val="005546F6"/>
    <w:rsid w:val="00561EAD"/>
    <w:rsid w:val="0056432C"/>
    <w:rsid w:val="0057468D"/>
    <w:rsid w:val="00575CC5"/>
    <w:rsid w:val="0058683E"/>
    <w:rsid w:val="00587F67"/>
    <w:rsid w:val="00590DC2"/>
    <w:rsid w:val="00593D7D"/>
    <w:rsid w:val="00594199"/>
    <w:rsid w:val="005A2E28"/>
    <w:rsid w:val="005A4E05"/>
    <w:rsid w:val="005B5555"/>
    <w:rsid w:val="005B615A"/>
    <w:rsid w:val="005B6D9E"/>
    <w:rsid w:val="005E49AE"/>
    <w:rsid w:val="005E4B57"/>
    <w:rsid w:val="005F1A1C"/>
    <w:rsid w:val="00601327"/>
    <w:rsid w:val="00602381"/>
    <w:rsid w:val="006121BC"/>
    <w:rsid w:val="00612460"/>
    <w:rsid w:val="00620808"/>
    <w:rsid w:val="00624149"/>
    <w:rsid w:val="00636E8B"/>
    <w:rsid w:val="00645F67"/>
    <w:rsid w:val="00652103"/>
    <w:rsid w:val="00654BE5"/>
    <w:rsid w:val="0066145D"/>
    <w:rsid w:val="00667CEE"/>
    <w:rsid w:val="00670CE5"/>
    <w:rsid w:val="0069656E"/>
    <w:rsid w:val="00696AE2"/>
    <w:rsid w:val="006A2652"/>
    <w:rsid w:val="006A481A"/>
    <w:rsid w:val="006B046C"/>
    <w:rsid w:val="006C3CF6"/>
    <w:rsid w:val="006D5E2E"/>
    <w:rsid w:val="006E0846"/>
    <w:rsid w:val="006E25E8"/>
    <w:rsid w:val="006F48CD"/>
    <w:rsid w:val="00711CF3"/>
    <w:rsid w:val="00717510"/>
    <w:rsid w:val="007215FD"/>
    <w:rsid w:val="0072400D"/>
    <w:rsid w:val="00724AD1"/>
    <w:rsid w:val="007476F2"/>
    <w:rsid w:val="007527C3"/>
    <w:rsid w:val="00757433"/>
    <w:rsid w:val="0076644B"/>
    <w:rsid w:val="0077509D"/>
    <w:rsid w:val="00776E4F"/>
    <w:rsid w:val="0078340A"/>
    <w:rsid w:val="00797D5C"/>
    <w:rsid w:val="007A7C85"/>
    <w:rsid w:val="007A7F60"/>
    <w:rsid w:val="007B1CC0"/>
    <w:rsid w:val="007B70ED"/>
    <w:rsid w:val="007B7D3E"/>
    <w:rsid w:val="007F33D1"/>
    <w:rsid w:val="00804E12"/>
    <w:rsid w:val="00807BDD"/>
    <w:rsid w:val="0082184E"/>
    <w:rsid w:val="0083195A"/>
    <w:rsid w:val="00840FF1"/>
    <w:rsid w:val="008466E3"/>
    <w:rsid w:val="00850264"/>
    <w:rsid w:val="00854E4D"/>
    <w:rsid w:val="00855D26"/>
    <w:rsid w:val="008625F4"/>
    <w:rsid w:val="00863626"/>
    <w:rsid w:val="00864E13"/>
    <w:rsid w:val="008874A8"/>
    <w:rsid w:val="008940D9"/>
    <w:rsid w:val="00894FEA"/>
    <w:rsid w:val="0089695D"/>
    <w:rsid w:val="0089776D"/>
    <w:rsid w:val="008A0AA0"/>
    <w:rsid w:val="008A17C8"/>
    <w:rsid w:val="008A3D57"/>
    <w:rsid w:val="008C3DCA"/>
    <w:rsid w:val="008D2706"/>
    <w:rsid w:val="008D376D"/>
    <w:rsid w:val="008D41CC"/>
    <w:rsid w:val="008D64A5"/>
    <w:rsid w:val="008E4F42"/>
    <w:rsid w:val="008F0833"/>
    <w:rsid w:val="008F50A5"/>
    <w:rsid w:val="00922E8E"/>
    <w:rsid w:val="00923766"/>
    <w:rsid w:val="00931389"/>
    <w:rsid w:val="00932660"/>
    <w:rsid w:val="00934934"/>
    <w:rsid w:val="00942943"/>
    <w:rsid w:val="0094294B"/>
    <w:rsid w:val="009534B2"/>
    <w:rsid w:val="009705AB"/>
    <w:rsid w:val="00973CC9"/>
    <w:rsid w:val="00981EE8"/>
    <w:rsid w:val="00991C81"/>
    <w:rsid w:val="00993863"/>
    <w:rsid w:val="009953CD"/>
    <w:rsid w:val="009A57B7"/>
    <w:rsid w:val="009B3B95"/>
    <w:rsid w:val="009C32C9"/>
    <w:rsid w:val="009C41AF"/>
    <w:rsid w:val="009D2B71"/>
    <w:rsid w:val="009F0832"/>
    <w:rsid w:val="009F3632"/>
    <w:rsid w:val="009F5EC7"/>
    <w:rsid w:val="00A01CDF"/>
    <w:rsid w:val="00A05DAE"/>
    <w:rsid w:val="00A074A8"/>
    <w:rsid w:val="00A122C2"/>
    <w:rsid w:val="00A22EB3"/>
    <w:rsid w:val="00A27F24"/>
    <w:rsid w:val="00A27F8C"/>
    <w:rsid w:val="00A35BBA"/>
    <w:rsid w:val="00A66A38"/>
    <w:rsid w:val="00A674F8"/>
    <w:rsid w:val="00A763DF"/>
    <w:rsid w:val="00A815BA"/>
    <w:rsid w:val="00A822E0"/>
    <w:rsid w:val="00A92E4B"/>
    <w:rsid w:val="00AA0634"/>
    <w:rsid w:val="00AA1582"/>
    <w:rsid w:val="00AA48C7"/>
    <w:rsid w:val="00AA707A"/>
    <w:rsid w:val="00AB5FAC"/>
    <w:rsid w:val="00AB6798"/>
    <w:rsid w:val="00AC444A"/>
    <w:rsid w:val="00AD1D1C"/>
    <w:rsid w:val="00AE7D8B"/>
    <w:rsid w:val="00B06E0D"/>
    <w:rsid w:val="00B11D09"/>
    <w:rsid w:val="00B148D8"/>
    <w:rsid w:val="00B227D8"/>
    <w:rsid w:val="00B25321"/>
    <w:rsid w:val="00B321DF"/>
    <w:rsid w:val="00B3412B"/>
    <w:rsid w:val="00B34E8C"/>
    <w:rsid w:val="00B35C93"/>
    <w:rsid w:val="00B46FC4"/>
    <w:rsid w:val="00B514D4"/>
    <w:rsid w:val="00B54104"/>
    <w:rsid w:val="00B55D5C"/>
    <w:rsid w:val="00B56C30"/>
    <w:rsid w:val="00B575B7"/>
    <w:rsid w:val="00B57DD6"/>
    <w:rsid w:val="00B63372"/>
    <w:rsid w:val="00B70F0F"/>
    <w:rsid w:val="00B774F9"/>
    <w:rsid w:val="00B918B5"/>
    <w:rsid w:val="00B96E5D"/>
    <w:rsid w:val="00B9759C"/>
    <w:rsid w:val="00BA275C"/>
    <w:rsid w:val="00BB2D08"/>
    <w:rsid w:val="00BC476B"/>
    <w:rsid w:val="00BC64AB"/>
    <w:rsid w:val="00BD4041"/>
    <w:rsid w:val="00BD5104"/>
    <w:rsid w:val="00BE1812"/>
    <w:rsid w:val="00BE4FD0"/>
    <w:rsid w:val="00BF016E"/>
    <w:rsid w:val="00BF0FA6"/>
    <w:rsid w:val="00BF6448"/>
    <w:rsid w:val="00BF7589"/>
    <w:rsid w:val="00C009AD"/>
    <w:rsid w:val="00C071C8"/>
    <w:rsid w:val="00C07BB0"/>
    <w:rsid w:val="00C11F5D"/>
    <w:rsid w:val="00C1275D"/>
    <w:rsid w:val="00C1628A"/>
    <w:rsid w:val="00C17497"/>
    <w:rsid w:val="00C40995"/>
    <w:rsid w:val="00C42F3C"/>
    <w:rsid w:val="00C43789"/>
    <w:rsid w:val="00C53495"/>
    <w:rsid w:val="00C62534"/>
    <w:rsid w:val="00C64506"/>
    <w:rsid w:val="00C66873"/>
    <w:rsid w:val="00C70C4E"/>
    <w:rsid w:val="00C817ED"/>
    <w:rsid w:val="00CA426C"/>
    <w:rsid w:val="00CB5258"/>
    <w:rsid w:val="00CB631C"/>
    <w:rsid w:val="00CC59F8"/>
    <w:rsid w:val="00CD6ECC"/>
    <w:rsid w:val="00CE1CB3"/>
    <w:rsid w:val="00CE48E5"/>
    <w:rsid w:val="00CE632E"/>
    <w:rsid w:val="00CF0627"/>
    <w:rsid w:val="00CF53BA"/>
    <w:rsid w:val="00CF7467"/>
    <w:rsid w:val="00D06AA1"/>
    <w:rsid w:val="00D0707F"/>
    <w:rsid w:val="00D2176C"/>
    <w:rsid w:val="00D25352"/>
    <w:rsid w:val="00D26386"/>
    <w:rsid w:val="00D30256"/>
    <w:rsid w:val="00D31201"/>
    <w:rsid w:val="00D32213"/>
    <w:rsid w:val="00D32499"/>
    <w:rsid w:val="00D42360"/>
    <w:rsid w:val="00D80A16"/>
    <w:rsid w:val="00D81EF4"/>
    <w:rsid w:val="00DA6900"/>
    <w:rsid w:val="00DB4844"/>
    <w:rsid w:val="00DC3822"/>
    <w:rsid w:val="00DC5383"/>
    <w:rsid w:val="00DD6C7F"/>
    <w:rsid w:val="00DF0F00"/>
    <w:rsid w:val="00DF1F3F"/>
    <w:rsid w:val="00DF516C"/>
    <w:rsid w:val="00DF66F8"/>
    <w:rsid w:val="00E06067"/>
    <w:rsid w:val="00E072EE"/>
    <w:rsid w:val="00E106A3"/>
    <w:rsid w:val="00E130D3"/>
    <w:rsid w:val="00E15597"/>
    <w:rsid w:val="00E22017"/>
    <w:rsid w:val="00E46B4D"/>
    <w:rsid w:val="00E50120"/>
    <w:rsid w:val="00E56E99"/>
    <w:rsid w:val="00E57F6F"/>
    <w:rsid w:val="00E73CD9"/>
    <w:rsid w:val="00E75EB0"/>
    <w:rsid w:val="00E760C3"/>
    <w:rsid w:val="00E86474"/>
    <w:rsid w:val="00E9066C"/>
    <w:rsid w:val="00E9424E"/>
    <w:rsid w:val="00EA6927"/>
    <w:rsid w:val="00EB1CC5"/>
    <w:rsid w:val="00EB1FAF"/>
    <w:rsid w:val="00ED7AD5"/>
    <w:rsid w:val="00EE637F"/>
    <w:rsid w:val="00F13506"/>
    <w:rsid w:val="00F22AC1"/>
    <w:rsid w:val="00F27E73"/>
    <w:rsid w:val="00F3008F"/>
    <w:rsid w:val="00F41408"/>
    <w:rsid w:val="00F43CBC"/>
    <w:rsid w:val="00F568C7"/>
    <w:rsid w:val="00F6170F"/>
    <w:rsid w:val="00F625CD"/>
    <w:rsid w:val="00F64BAF"/>
    <w:rsid w:val="00F74A8C"/>
    <w:rsid w:val="00F7548B"/>
    <w:rsid w:val="00F75A63"/>
    <w:rsid w:val="00F865F1"/>
    <w:rsid w:val="00F9148F"/>
    <w:rsid w:val="00F91A56"/>
    <w:rsid w:val="00F94DE7"/>
    <w:rsid w:val="00FA474E"/>
    <w:rsid w:val="00FA5978"/>
    <w:rsid w:val="00FB32BC"/>
    <w:rsid w:val="00FB5AEA"/>
    <w:rsid w:val="00FC3D97"/>
    <w:rsid w:val="00FE7279"/>
    <w:rsid w:val="00FF513D"/>
    <w:rsid w:val="00FF6555"/>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FD538"/>
  <w15:chartTrackingRefBased/>
  <w15:docId w15:val="{752BCCCA-4813-4843-94C7-EC6964EB1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3CF6"/>
    <w:pPr>
      <w:jc w:val="both"/>
    </w:pPr>
    <w:rPr>
      <w:rFonts w:ascii="Times New Roman" w:eastAsia="Times New Roman" w:hAnsi="Times New Roman"/>
      <w:sz w:val="24"/>
      <w:lang w:val="fr-CA"/>
    </w:rPr>
  </w:style>
  <w:style w:type="paragraph" w:styleId="Titre1">
    <w:name w:val="heading 1"/>
    <w:basedOn w:val="Normal"/>
    <w:next w:val="Normal"/>
    <w:link w:val="Titre1Car"/>
    <w:uiPriority w:val="9"/>
    <w:rsid w:val="0010231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aliases w:val="Niveau 2"/>
    <w:basedOn w:val="Normal"/>
    <w:next w:val="Normal"/>
    <w:link w:val="Titre2Car"/>
    <w:qFormat/>
    <w:rsid w:val="008F0833"/>
    <w:pPr>
      <w:keepNext/>
      <w:outlineLvl w:val="1"/>
    </w:pPr>
    <w:rPr>
      <w:b/>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aliases w:val="Niveau 2 Car"/>
    <w:link w:val="Titre2"/>
    <w:rsid w:val="008F0833"/>
    <w:rPr>
      <w:rFonts w:ascii="Times New Roman" w:eastAsia="Times New Roman" w:hAnsi="Times New Roman"/>
      <w:b/>
      <w:sz w:val="24"/>
      <w:u w:val="single"/>
      <w:lang w:val="fr-CA"/>
    </w:rPr>
  </w:style>
  <w:style w:type="paragraph" w:styleId="Corpsdetexte">
    <w:name w:val="Body Text"/>
    <w:basedOn w:val="Normal"/>
    <w:link w:val="CorpsdetexteCar"/>
    <w:rsid w:val="00B46FC4"/>
  </w:style>
  <w:style w:type="character" w:customStyle="1" w:styleId="CorpsdetexteCar">
    <w:name w:val="Corps de texte Car"/>
    <w:link w:val="Corpsdetexte"/>
    <w:rsid w:val="00B46FC4"/>
    <w:rPr>
      <w:rFonts w:ascii="Arial" w:eastAsia="Times New Roman" w:hAnsi="Arial" w:cs="Arial"/>
      <w:sz w:val="24"/>
      <w:szCs w:val="20"/>
      <w:lang w:eastAsia="fr-FR"/>
    </w:rPr>
  </w:style>
  <w:style w:type="paragraph" w:styleId="Titre">
    <w:name w:val="Title"/>
    <w:basedOn w:val="Normal"/>
    <w:link w:val="TitreCar"/>
    <w:qFormat/>
    <w:rsid w:val="00A674F8"/>
    <w:pPr>
      <w:pBdr>
        <w:top w:val="single" w:sz="4" w:space="1" w:color="auto" w:shadow="1"/>
        <w:left w:val="single" w:sz="4" w:space="4" w:color="auto" w:shadow="1"/>
        <w:bottom w:val="single" w:sz="4" w:space="1" w:color="auto" w:shadow="1"/>
        <w:right w:val="single" w:sz="4" w:space="4" w:color="auto" w:shadow="1"/>
      </w:pBdr>
      <w:outlineLvl w:val="0"/>
    </w:pPr>
    <w:rPr>
      <w:b/>
      <w:bCs/>
      <w:sz w:val="28"/>
      <w:szCs w:val="24"/>
    </w:rPr>
  </w:style>
  <w:style w:type="character" w:customStyle="1" w:styleId="TitreCar">
    <w:name w:val="Titre Car"/>
    <w:link w:val="Titre"/>
    <w:rsid w:val="00A674F8"/>
    <w:rPr>
      <w:rFonts w:ascii="Times New Roman" w:eastAsia="Times New Roman" w:hAnsi="Times New Roman" w:cs="Times New Roman"/>
      <w:b/>
      <w:bCs/>
      <w:sz w:val="28"/>
      <w:szCs w:val="24"/>
      <w:lang w:eastAsia="fr-FR"/>
    </w:rPr>
  </w:style>
  <w:style w:type="paragraph" w:styleId="Corpsdetexte2">
    <w:name w:val="Body Text 2"/>
    <w:basedOn w:val="Normal"/>
    <w:link w:val="Corpsdetexte2Car"/>
    <w:rsid w:val="00B46FC4"/>
    <w:rPr>
      <w:b/>
      <w:bCs/>
    </w:rPr>
  </w:style>
  <w:style w:type="character" w:customStyle="1" w:styleId="Corpsdetexte2Car">
    <w:name w:val="Corps de texte 2 Car"/>
    <w:link w:val="Corpsdetexte2"/>
    <w:rsid w:val="00B46FC4"/>
    <w:rPr>
      <w:rFonts w:ascii="Arial" w:eastAsia="Times New Roman" w:hAnsi="Arial" w:cs="Arial"/>
      <w:b/>
      <w:bCs/>
      <w:sz w:val="24"/>
      <w:szCs w:val="20"/>
      <w:lang w:eastAsia="fr-FR"/>
    </w:rPr>
  </w:style>
  <w:style w:type="paragraph" w:styleId="En-tte">
    <w:name w:val="header"/>
    <w:basedOn w:val="Normal"/>
    <w:link w:val="En-tteCar"/>
    <w:uiPriority w:val="99"/>
    <w:unhideWhenUsed/>
    <w:rsid w:val="00C70C4E"/>
    <w:pPr>
      <w:tabs>
        <w:tab w:val="center" w:pos="4320"/>
        <w:tab w:val="right" w:pos="8640"/>
      </w:tabs>
    </w:pPr>
  </w:style>
  <w:style w:type="character" w:customStyle="1" w:styleId="En-tteCar">
    <w:name w:val="En-tête Car"/>
    <w:link w:val="En-tte"/>
    <w:uiPriority w:val="99"/>
    <w:rsid w:val="00C70C4E"/>
    <w:rPr>
      <w:rFonts w:ascii="Arial" w:eastAsia="Times New Roman" w:hAnsi="Arial" w:cs="Arial"/>
      <w:sz w:val="24"/>
      <w:szCs w:val="20"/>
      <w:lang w:eastAsia="fr-FR"/>
    </w:rPr>
  </w:style>
  <w:style w:type="paragraph" w:styleId="Pieddepage">
    <w:name w:val="footer"/>
    <w:basedOn w:val="Normal"/>
    <w:link w:val="PieddepageCar"/>
    <w:uiPriority w:val="99"/>
    <w:unhideWhenUsed/>
    <w:rsid w:val="00C70C4E"/>
    <w:pPr>
      <w:tabs>
        <w:tab w:val="center" w:pos="4320"/>
        <w:tab w:val="right" w:pos="8640"/>
      </w:tabs>
    </w:pPr>
  </w:style>
  <w:style w:type="character" w:customStyle="1" w:styleId="PieddepageCar">
    <w:name w:val="Pied de page Car"/>
    <w:link w:val="Pieddepage"/>
    <w:uiPriority w:val="99"/>
    <w:rsid w:val="00C70C4E"/>
    <w:rPr>
      <w:rFonts w:ascii="Arial" w:eastAsia="Times New Roman" w:hAnsi="Arial" w:cs="Arial"/>
      <w:sz w:val="24"/>
      <w:szCs w:val="20"/>
      <w:lang w:eastAsia="fr-FR"/>
    </w:rPr>
  </w:style>
  <w:style w:type="character" w:styleId="Marquedecommentaire">
    <w:name w:val="annotation reference"/>
    <w:uiPriority w:val="99"/>
    <w:semiHidden/>
    <w:unhideWhenUsed/>
    <w:rsid w:val="00B96E5D"/>
    <w:rPr>
      <w:sz w:val="16"/>
      <w:szCs w:val="16"/>
    </w:rPr>
  </w:style>
  <w:style w:type="paragraph" w:styleId="Commentaire">
    <w:name w:val="annotation text"/>
    <w:basedOn w:val="Normal"/>
    <w:link w:val="CommentaireCar"/>
    <w:uiPriority w:val="99"/>
    <w:semiHidden/>
    <w:unhideWhenUsed/>
    <w:rsid w:val="00B96E5D"/>
    <w:rPr>
      <w:sz w:val="20"/>
    </w:rPr>
  </w:style>
  <w:style w:type="character" w:customStyle="1" w:styleId="CommentaireCar">
    <w:name w:val="Commentaire Car"/>
    <w:link w:val="Commentaire"/>
    <w:uiPriority w:val="99"/>
    <w:semiHidden/>
    <w:rsid w:val="00B96E5D"/>
    <w:rPr>
      <w:rFonts w:ascii="Arial" w:eastAsia="Times New Roman" w:hAnsi="Arial" w:cs="Arial"/>
      <w:sz w:val="20"/>
      <w:szCs w:val="20"/>
      <w:lang w:eastAsia="fr-FR"/>
    </w:rPr>
  </w:style>
  <w:style w:type="paragraph" w:styleId="Objetducommentaire">
    <w:name w:val="annotation subject"/>
    <w:basedOn w:val="Commentaire"/>
    <w:next w:val="Commentaire"/>
    <w:link w:val="ObjetducommentaireCar"/>
    <w:uiPriority w:val="99"/>
    <w:semiHidden/>
    <w:unhideWhenUsed/>
    <w:rsid w:val="00B96E5D"/>
    <w:rPr>
      <w:b/>
      <w:bCs/>
    </w:rPr>
  </w:style>
  <w:style w:type="character" w:customStyle="1" w:styleId="ObjetducommentaireCar">
    <w:name w:val="Objet du commentaire Car"/>
    <w:link w:val="Objetducommentaire"/>
    <w:uiPriority w:val="99"/>
    <w:semiHidden/>
    <w:rsid w:val="00B96E5D"/>
    <w:rPr>
      <w:rFonts w:ascii="Arial" w:eastAsia="Times New Roman" w:hAnsi="Arial" w:cs="Arial"/>
      <w:b/>
      <w:bCs/>
      <w:sz w:val="20"/>
      <w:szCs w:val="20"/>
      <w:lang w:eastAsia="fr-FR"/>
    </w:rPr>
  </w:style>
  <w:style w:type="paragraph" w:styleId="Textedebulles">
    <w:name w:val="Balloon Text"/>
    <w:basedOn w:val="Normal"/>
    <w:link w:val="TextedebullesCar"/>
    <w:uiPriority w:val="99"/>
    <w:semiHidden/>
    <w:unhideWhenUsed/>
    <w:rsid w:val="00B96E5D"/>
    <w:rPr>
      <w:rFonts w:ascii="Segoe UI" w:hAnsi="Segoe UI" w:cs="Segoe UI"/>
      <w:sz w:val="18"/>
      <w:szCs w:val="18"/>
    </w:rPr>
  </w:style>
  <w:style w:type="character" w:customStyle="1" w:styleId="TextedebullesCar">
    <w:name w:val="Texte de bulles Car"/>
    <w:link w:val="Textedebulles"/>
    <w:uiPriority w:val="99"/>
    <w:semiHidden/>
    <w:rsid w:val="00B96E5D"/>
    <w:rPr>
      <w:rFonts w:ascii="Segoe UI" w:eastAsia="Times New Roman" w:hAnsi="Segoe UI" w:cs="Segoe UI"/>
      <w:sz w:val="18"/>
      <w:szCs w:val="18"/>
      <w:lang w:eastAsia="fr-FR"/>
    </w:rPr>
  </w:style>
  <w:style w:type="paragraph" w:styleId="Notedebasdepage">
    <w:name w:val="footnote text"/>
    <w:basedOn w:val="Normal"/>
    <w:link w:val="NotedebasdepageCar"/>
    <w:uiPriority w:val="99"/>
    <w:semiHidden/>
    <w:unhideWhenUsed/>
    <w:rsid w:val="00CE48E5"/>
    <w:rPr>
      <w:sz w:val="20"/>
    </w:rPr>
  </w:style>
  <w:style w:type="character" w:customStyle="1" w:styleId="NotedebasdepageCar">
    <w:name w:val="Note de bas de page Car"/>
    <w:link w:val="Notedebasdepage"/>
    <w:uiPriority w:val="99"/>
    <w:semiHidden/>
    <w:rsid w:val="00CE48E5"/>
    <w:rPr>
      <w:rFonts w:ascii="Arial" w:eastAsia="Times New Roman" w:hAnsi="Arial" w:cs="Arial"/>
      <w:sz w:val="20"/>
      <w:szCs w:val="20"/>
      <w:lang w:eastAsia="fr-FR"/>
    </w:rPr>
  </w:style>
  <w:style w:type="character" w:styleId="Appelnotedebasdep">
    <w:name w:val="footnote reference"/>
    <w:uiPriority w:val="99"/>
    <w:semiHidden/>
    <w:unhideWhenUsed/>
    <w:rsid w:val="00CE48E5"/>
    <w:rPr>
      <w:vertAlign w:val="superscript"/>
    </w:rPr>
  </w:style>
  <w:style w:type="character" w:styleId="Textedelespacerserv">
    <w:name w:val="Placeholder Text"/>
    <w:uiPriority w:val="99"/>
    <w:semiHidden/>
    <w:rsid w:val="00B25321"/>
    <w:rPr>
      <w:color w:val="808080"/>
    </w:rPr>
  </w:style>
  <w:style w:type="paragraph" w:customStyle="1" w:styleId="Niveau3">
    <w:name w:val="Niveau 3"/>
    <w:basedOn w:val="Normal"/>
    <w:next w:val="Normal"/>
    <w:qFormat/>
    <w:rsid w:val="00A674F8"/>
    <w:pPr>
      <w:outlineLvl w:val="2"/>
    </w:pPr>
    <w:rPr>
      <w:u w:val="single"/>
    </w:rPr>
  </w:style>
  <w:style w:type="paragraph" w:customStyle="1" w:styleId="Niveau4">
    <w:name w:val="Niveau 4"/>
    <w:basedOn w:val="Niveau3"/>
    <w:next w:val="Normal"/>
    <w:qFormat/>
    <w:rsid w:val="00A674F8"/>
  </w:style>
  <w:style w:type="paragraph" w:customStyle="1" w:styleId="Niveau5">
    <w:name w:val="Niveau 5"/>
    <w:basedOn w:val="Niveau4"/>
    <w:next w:val="Normal"/>
    <w:qFormat/>
    <w:rsid w:val="00A674F8"/>
  </w:style>
  <w:style w:type="paragraph" w:styleId="TM1">
    <w:name w:val="toc 1"/>
    <w:basedOn w:val="Normal"/>
    <w:next w:val="Normal"/>
    <w:autoRedefine/>
    <w:uiPriority w:val="39"/>
    <w:unhideWhenUsed/>
    <w:rsid w:val="00BD4041"/>
    <w:pPr>
      <w:spacing w:before="360"/>
    </w:pPr>
    <w:rPr>
      <w:rFonts w:ascii="Calibri Light" w:hAnsi="Calibri Light"/>
      <w:b/>
      <w:bCs/>
      <w:caps/>
      <w:szCs w:val="24"/>
    </w:rPr>
  </w:style>
  <w:style w:type="paragraph" w:styleId="TM2">
    <w:name w:val="toc 2"/>
    <w:basedOn w:val="Normal"/>
    <w:next w:val="Normal"/>
    <w:autoRedefine/>
    <w:uiPriority w:val="39"/>
    <w:unhideWhenUsed/>
    <w:rsid w:val="00BD4041"/>
    <w:pPr>
      <w:spacing w:before="240"/>
    </w:pPr>
    <w:rPr>
      <w:rFonts w:ascii="Calibri" w:hAnsi="Calibri"/>
      <w:b/>
      <w:bCs/>
      <w:sz w:val="20"/>
    </w:rPr>
  </w:style>
  <w:style w:type="paragraph" w:styleId="TM3">
    <w:name w:val="toc 3"/>
    <w:basedOn w:val="Normal"/>
    <w:next w:val="Normal"/>
    <w:autoRedefine/>
    <w:uiPriority w:val="39"/>
    <w:unhideWhenUsed/>
    <w:rsid w:val="00BD4041"/>
    <w:pPr>
      <w:ind w:left="240"/>
    </w:pPr>
    <w:rPr>
      <w:rFonts w:ascii="Calibri" w:hAnsi="Calibri"/>
      <w:sz w:val="20"/>
    </w:rPr>
  </w:style>
  <w:style w:type="paragraph" w:styleId="TM4">
    <w:name w:val="toc 4"/>
    <w:basedOn w:val="Normal"/>
    <w:next w:val="Normal"/>
    <w:autoRedefine/>
    <w:uiPriority w:val="39"/>
    <w:unhideWhenUsed/>
    <w:rsid w:val="00BD4041"/>
    <w:pPr>
      <w:ind w:left="480"/>
    </w:pPr>
    <w:rPr>
      <w:rFonts w:ascii="Calibri" w:hAnsi="Calibri"/>
      <w:sz w:val="20"/>
    </w:rPr>
  </w:style>
  <w:style w:type="paragraph" w:styleId="TM5">
    <w:name w:val="toc 5"/>
    <w:basedOn w:val="Normal"/>
    <w:next w:val="Normal"/>
    <w:autoRedefine/>
    <w:uiPriority w:val="39"/>
    <w:unhideWhenUsed/>
    <w:rsid w:val="00BD4041"/>
    <w:pPr>
      <w:ind w:left="720"/>
    </w:pPr>
    <w:rPr>
      <w:rFonts w:ascii="Calibri" w:hAnsi="Calibri"/>
      <w:sz w:val="20"/>
    </w:rPr>
  </w:style>
  <w:style w:type="paragraph" w:styleId="TM6">
    <w:name w:val="toc 6"/>
    <w:basedOn w:val="Normal"/>
    <w:next w:val="Normal"/>
    <w:autoRedefine/>
    <w:uiPriority w:val="39"/>
    <w:unhideWhenUsed/>
    <w:rsid w:val="00BD4041"/>
    <w:pPr>
      <w:ind w:left="960"/>
    </w:pPr>
    <w:rPr>
      <w:rFonts w:ascii="Calibri" w:hAnsi="Calibri"/>
      <w:sz w:val="20"/>
    </w:rPr>
  </w:style>
  <w:style w:type="paragraph" w:styleId="TM7">
    <w:name w:val="toc 7"/>
    <w:basedOn w:val="Normal"/>
    <w:next w:val="Normal"/>
    <w:autoRedefine/>
    <w:uiPriority w:val="39"/>
    <w:unhideWhenUsed/>
    <w:rsid w:val="00BD4041"/>
    <w:pPr>
      <w:ind w:left="1200"/>
    </w:pPr>
    <w:rPr>
      <w:rFonts w:ascii="Calibri" w:hAnsi="Calibri"/>
      <w:sz w:val="20"/>
    </w:rPr>
  </w:style>
  <w:style w:type="paragraph" w:styleId="TM8">
    <w:name w:val="toc 8"/>
    <w:basedOn w:val="Normal"/>
    <w:next w:val="Normal"/>
    <w:autoRedefine/>
    <w:uiPriority w:val="39"/>
    <w:unhideWhenUsed/>
    <w:rsid w:val="00BD4041"/>
    <w:pPr>
      <w:ind w:left="1440"/>
    </w:pPr>
    <w:rPr>
      <w:rFonts w:ascii="Calibri" w:hAnsi="Calibri"/>
      <w:sz w:val="20"/>
    </w:rPr>
  </w:style>
  <w:style w:type="paragraph" w:styleId="TM9">
    <w:name w:val="toc 9"/>
    <w:basedOn w:val="Normal"/>
    <w:next w:val="Normal"/>
    <w:autoRedefine/>
    <w:uiPriority w:val="39"/>
    <w:unhideWhenUsed/>
    <w:rsid w:val="00BD4041"/>
    <w:pPr>
      <w:ind w:left="1680"/>
    </w:pPr>
    <w:rPr>
      <w:rFonts w:ascii="Calibri" w:hAnsi="Calibri"/>
      <w:sz w:val="20"/>
    </w:rPr>
  </w:style>
  <w:style w:type="character" w:styleId="Lienhypertexte">
    <w:name w:val="Hyperlink"/>
    <w:uiPriority w:val="99"/>
    <w:unhideWhenUsed/>
    <w:rsid w:val="00BD4041"/>
    <w:rPr>
      <w:color w:val="0563C1"/>
      <w:u w:val="single"/>
    </w:rPr>
  </w:style>
  <w:style w:type="table" w:styleId="Grilledutableau">
    <w:name w:val="Table Grid"/>
    <w:basedOn w:val="TableauNormal"/>
    <w:uiPriority w:val="39"/>
    <w:rsid w:val="00E57F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rsid w:val="00B54104"/>
    <w:pPr>
      <w:ind w:left="720"/>
      <w:contextualSpacing/>
    </w:pPr>
  </w:style>
  <w:style w:type="character" w:customStyle="1" w:styleId="UnresolvedMention">
    <w:name w:val="Unresolved Mention"/>
    <w:basedOn w:val="Policepardfaut"/>
    <w:uiPriority w:val="99"/>
    <w:semiHidden/>
    <w:unhideWhenUsed/>
    <w:rsid w:val="00807BDD"/>
    <w:rPr>
      <w:color w:val="605E5C"/>
      <w:shd w:val="clear" w:color="auto" w:fill="E1DFDD"/>
    </w:rPr>
  </w:style>
  <w:style w:type="character" w:customStyle="1" w:styleId="Titre1Car">
    <w:name w:val="Titre 1 Car"/>
    <w:basedOn w:val="Policepardfaut"/>
    <w:link w:val="Titre1"/>
    <w:uiPriority w:val="9"/>
    <w:rsid w:val="00102316"/>
    <w:rPr>
      <w:rFonts w:asciiTheme="majorHAnsi" w:eastAsiaTheme="majorEastAsia" w:hAnsiTheme="majorHAnsi" w:cstheme="majorBidi"/>
      <w:color w:val="2E74B5" w:themeColor="accent1" w:themeShade="BF"/>
      <w:sz w:val="32"/>
      <w:szCs w:val="32"/>
      <w:lang w:val="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454813">
      <w:bodyDiv w:val="1"/>
      <w:marLeft w:val="0"/>
      <w:marRight w:val="0"/>
      <w:marTop w:val="0"/>
      <w:marBottom w:val="0"/>
      <w:divBdr>
        <w:top w:val="none" w:sz="0" w:space="0" w:color="auto"/>
        <w:left w:val="none" w:sz="0" w:space="0" w:color="auto"/>
        <w:bottom w:val="none" w:sz="0" w:space="0" w:color="auto"/>
        <w:right w:val="none" w:sz="0" w:space="0" w:color="auto"/>
      </w:divBdr>
    </w:div>
    <w:div w:id="472333374">
      <w:bodyDiv w:val="1"/>
      <w:marLeft w:val="0"/>
      <w:marRight w:val="0"/>
      <w:marTop w:val="0"/>
      <w:marBottom w:val="0"/>
      <w:divBdr>
        <w:top w:val="none" w:sz="0" w:space="0" w:color="auto"/>
        <w:left w:val="none" w:sz="0" w:space="0" w:color="auto"/>
        <w:bottom w:val="none" w:sz="0" w:space="0" w:color="auto"/>
        <w:right w:val="none" w:sz="0" w:space="0" w:color="auto"/>
      </w:divBdr>
    </w:div>
    <w:div w:id="497313223">
      <w:bodyDiv w:val="1"/>
      <w:marLeft w:val="0"/>
      <w:marRight w:val="0"/>
      <w:marTop w:val="0"/>
      <w:marBottom w:val="0"/>
      <w:divBdr>
        <w:top w:val="none" w:sz="0" w:space="0" w:color="auto"/>
        <w:left w:val="none" w:sz="0" w:space="0" w:color="auto"/>
        <w:bottom w:val="none" w:sz="0" w:space="0" w:color="auto"/>
        <w:right w:val="none" w:sz="0" w:space="0" w:color="auto"/>
      </w:divBdr>
      <w:divsChild>
        <w:div w:id="2024165329">
          <w:marLeft w:val="0"/>
          <w:marRight w:val="0"/>
          <w:marTop w:val="0"/>
          <w:marBottom w:val="0"/>
          <w:divBdr>
            <w:top w:val="none" w:sz="0" w:space="0" w:color="auto"/>
            <w:left w:val="none" w:sz="0" w:space="0" w:color="auto"/>
            <w:bottom w:val="none" w:sz="0" w:space="0" w:color="auto"/>
            <w:right w:val="none" w:sz="0" w:space="0" w:color="auto"/>
          </w:divBdr>
        </w:div>
        <w:div w:id="333651103">
          <w:marLeft w:val="0"/>
          <w:marRight w:val="0"/>
          <w:marTop w:val="0"/>
          <w:marBottom w:val="0"/>
          <w:divBdr>
            <w:top w:val="none" w:sz="0" w:space="0" w:color="auto"/>
            <w:left w:val="none" w:sz="0" w:space="0" w:color="auto"/>
            <w:bottom w:val="none" w:sz="0" w:space="0" w:color="auto"/>
            <w:right w:val="none" w:sz="0" w:space="0" w:color="auto"/>
          </w:divBdr>
        </w:div>
      </w:divsChild>
    </w:div>
    <w:div w:id="500968089">
      <w:bodyDiv w:val="1"/>
      <w:marLeft w:val="0"/>
      <w:marRight w:val="0"/>
      <w:marTop w:val="0"/>
      <w:marBottom w:val="0"/>
      <w:divBdr>
        <w:top w:val="none" w:sz="0" w:space="0" w:color="auto"/>
        <w:left w:val="none" w:sz="0" w:space="0" w:color="auto"/>
        <w:bottom w:val="none" w:sz="0" w:space="0" w:color="auto"/>
        <w:right w:val="none" w:sz="0" w:space="0" w:color="auto"/>
      </w:divBdr>
      <w:divsChild>
        <w:div w:id="1057243912">
          <w:marLeft w:val="0"/>
          <w:marRight w:val="0"/>
          <w:marTop w:val="0"/>
          <w:marBottom w:val="0"/>
          <w:divBdr>
            <w:top w:val="none" w:sz="0" w:space="0" w:color="auto"/>
            <w:left w:val="none" w:sz="0" w:space="0" w:color="auto"/>
            <w:bottom w:val="none" w:sz="0" w:space="0" w:color="auto"/>
            <w:right w:val="none" w:sz="0" w:space="0" w:color="auto"/>
          </w:divBdr>
        </w:div>
      </w:divsChild>
    </w:div>
    <w:div w:id="1302493147">
      <w:bodyDiv w:val="1"/>
      <w:marLeft w:val="0"/>
      <w:marRight w:val="0"/>
      <w:marTop w:val="0"/>
      <w:marBottom w:val="0"/>
      <w:divBdr>
        <w:top w:val="none" w:sz="0" w:space="0" w:color="auto"/>
        <w:left w:val="none" w:sz="0" w:space="0" w:color="auto"/>
        <w:bottom w:val="none" w:sz="0" w:space="0" w:color="auto"/>
        <w:right w:val="none" w:sz="0" w:space="0" w:color="auto"/>
      </w:divBdr>
    </w:div>
    <w:div w:id="1536037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lavoute.tv/audiovisuel/noel-chez-les-tremblay-a-saint-stanislas-1982/" TargetMode="External"/><Relationship Id="rId18" Type="http://schemas.openxmlformats.org/officeDocument/2006/relationships/hyperlink" Target="https://www.lavoute.tv/audiovisuel/chasse-aux-faisans-a-saint-stanisla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lavoute.tv/audiovisuel/noel-1977-chez-la-famille-tremblay-de-saint-stanislas/" TargetMode="External"/><Relationship Id="rId17" Type="http://schemas.openxmlformats.org/officeDocument/2006/relationships/hyperlink" Target="https://www.lavoute.tv/audiovisuel/recolte-maraichere-de-solange-tremblay-en-ontario-1976/" TargetMode="External"/><Relationship Id="rId2" Type="http://schemas.openxmlformats.org/officeDocument/2006/relationships/numbering" Target="numbering.xml"/><Relationship Id="rId16" Type="http://schemas.openxmlformats.org/officeDocument/2006/relationships/hyperlink" Target="http://lavoute.tv/audiovisuel/festival-du-faisan-1976-a-saint-stanisla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avoute.tv/audiovisuel/rallye-de-motoneiges-a-saint-stanislas/" TargetMode="External"/><Relationship Id="rId5" Type="http://schemas.openxmlformats.org/officeDocument/2006/relationships/webSettings" Target="webSettings.xml"/><Relationship Id="rId15" Type="http://schemas.openxmlformats.org/officeDocument/2006/relationships/hyperlink" Target="https://www.lavoute.tv/audiovisuel/les-foins-a-saint-stanislas/" TargetMode="External"/><Relationship Id="rId10" Type="http://schemas.openxmlformats.org/officeDocument/2006/relationships/hyperlink" Target="https://www.lavoute.tv/audiovisuel/coupe-forestiere-a-la-scie-mecanique-en-1960/"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lavoute.tv/audiovisuel/parade-du-festival-du-bleuet-1988/" TargetMode="External"/><Relationship Id="rId14" Type="http://schemas.openxmlformats.org/officeDocument/2006/relationships/hyperlink" Target="https://www.lavoute.tv/audiovisuel/fete-de-noel-chez-les-tremblay/"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abelleshg\Documents\Administration\Mod&#232;le%20Instrument%20de%20recherche%202017%20v2.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4FB9C0-C12D-44E3-BEF6-A4B41E472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Modèle Instrument de recherche 2017 v2</Template>
  <TotalTime>0</TotalTime>
  <Pages>42</Pages>
  <Words>9274</Words>
  <Characters>51013</Characters>
  <Application>Microsoft Office Word</Application>
  <DocSecurity>0</DocSecurity>
  <Lines>425</Lines>
  <Paragraphs>120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Frédérique Fradet</dc:creator>
  <cp:keywords>fonds;archives;modèle</cp:keywords>
  <dc:description/>
  <cp:lastModifiedBy>Utilisateur</cp:lastModifiedBy>
  <cp:revision>2</cp:revision>
  <cp:lastPrinted>2024-07-30T14:54:00Z</cp:lastPrinted>
  <dcterms:created xsi:type="dcterms:W3CDTF">2026-06-24T19:13:00Z</dcterms:created>
  <dcterms:modified xsi:type="dcterms:W3CDTF">2026-06-24T19:13:00Z</dcterms:modified>
</cp:coreProperties>
</file>